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2229FE" w:rsidRDefault="002229FE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</w:p>
    <w:p w:rsidR="00E54E5A" w:rsidRPr="00AF2CA7" w:rsidRDefault="002229FE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sz w:val="16"/>
          <w:szCs w:val="16"/>
        </w:rPr>
        <w:t>F</w:t>
      </w:r>
      <w:r w:rsidR="00C916FC" w:rsidRPr="00AF2CA7">
        <w:rPr>
          <w:rFonts w:ascii="Tahoma" w:hAnsi="Tahoma" w:cs="Tahoma"/>
          <w:sz w:val="16"/>
          <w:szCs w:val="16"/>
        </w:rPr>
        <w:t>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229FE" w:rsidRPr="00AF2CA7" w:rsidRDefault="002229FE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0D343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D3436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0D3436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D3436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0D3436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0D343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D3436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0D3436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0D3436" w:rsidRPr="000D3436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0D3436" w:rsidRPr="000D3436">
        <w:rPr>
          <w:rFonts w:ascii="Tahoma" w:hAnsi="Tahoma" w:cs="Tahoma"/>
          <w:b/>
          <w:sz w:val="16"/>
          <w:szCs w:val="16"/>
        </w:rPr>
        <w:t>Dostawa przełącznika sieciowego dla Miejskiej Sieci Komputerowej CzestMan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0D3436" w:rsidRPr="000D3436">
        <w:rPr>
          <w:rFonts w:ascii="Tahoma" w:hAnsi="Tahoma" w:cs="Tahoma"/>
          <w:b/>
          <w:sz w:val="16"/>
          <w:szCs w:val="16"/>
        </w:rPr>
        <w:t>ZP/DK-23/18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2229FE" w:rsidRPr="00AF2CA7" w:rsidTr="002229FE">
        <w:trPr>
          <w:trHeight w:val="704"/>
        </w:trPr>
        <w:tc>
          <w:tcPr>
            <w:tcW w:w="5000" w:type="pct"/>
            <w:vAlign w:val="center"/>
          </w:tcPr>
          <w:p w:rsidR="002229FE" w:rsidRPr="00AF2CA7" w:rsidRDefault="002229FE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229FE" w:rsidRPr="00AF2CA7" w:rsidTr="002229FE">
        <w:tc>
          <w:tcPr>
            <w:tcW w:w="5000" w:type="pct"/>
          </w:tcPr>
          <w:p w:rsidR="002229FE" w:rsidRPr="00AF2CA7" w:rsidRDefault="002229FE" w:rsidP="00075D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D3436">
              <w:rPr>
                <w:rFonts w:ascii="Tahoma" w:hAnsi="Tahoma" w:cs="Tahoma"/>
                <w:sz w:val="16"/>
                <w:szCs w:val="16"/>
              </w:rPr>
              <w:t>Dostawa przełącznika sieciowego dla Miejskiej Sieci Komputerowej CzestMan Politechniki Częstochowskiej</w:t>
            </w:r>
          </w:p>
          <w:p w:rsidR="002229FE" w:rsidRPr="00AF2CA7" w:rsidRDefault="002229FE" w:rsidP="00075D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229FE" w:rsidRPr="00AF2CA7" w:rsidRDefault="002229FE" w:rsidP="00075D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229FE" w:rsidRPr="00AF2CA7" w:rsidRDefault="002229FE" w:rsidP="00075D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cena (C) wynosi kwotę netto</w:t>
            </w:r>
          </w:p>
          <w:p w:rsidR="002229FE" w:rsidRPr="00AF2CA7" w:rsidRDefault="002229FE" w:rsidP="00075D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229FE" w:rsidRPr="00AF2CA7" w:rsidRDefault="002229FE" w:rsidP="00075D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229FE" w:rsidRPr="00AF2CA7" w:rsidRDefault="002229FE" w:rsidP="00075D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229FE" w:rsidRPr="00AF2CA7" w:rsidRDefault="002229FE" w:rsidP="00075D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229FE" w:rsidRPr="00AF2CA7" w:rsidRDefault="002229FE" w:rsidP="00075D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229FE" w:rsidRPr="00AF2CA7" w:rsidRDefault="002229FE" w:rsidP="00075D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229FE" w:rsidRPr="00AF2CA7" w:rsidRDefault="002229FE" w:rsidP="00075D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229FE" w:rsidRPr="00AF2CA7" w:rsidRDefault="002229FE" w:rsidP="00075D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F8E" w:rsidRDefault="00884F8E">
      <w:r>
        <w:separator/>
      </w:r>
    </w:p>
  </w:endnote>
  <w:endnote w:type="continuationSeparator" w:id="0">
    <w:p w:rsidR="00884F8E" w:rsidRDefault="0088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436" w:rsidRDefault="000D34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229F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436" w:rsidRDefault="000D34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F8E" w:rsidRDefault="00884F8E">
      <w:r>
        <w:separator/>
      </w:r>
    </w:p>
  </w:footnote>
  <w:footnote w:type="continuationSeparator" w:id="0">
    <w:p w:rsidR="00884F8E" w:rsidRDefault="00884F8E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436" w:rsidRDefault="000D34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436" w:rsidRDefault="000D34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436" w:rsidRDefault="000D34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F8E"/>
    <w:rsid w:val="00036A09"/>
    <w:rsid w:val="00095649"/>
    <w:rsid w:val="000D3436"/>
    <w:rsid w:val="000F18FA"/>
    <w:rsid w:val="00172873"/>
    <w:rsid w:val="00180C76"/>
    <w:rsid w:val="002229FE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884F8E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2229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22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7FC28A3-42C8-4997-AD92-DF7DDFD9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2900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2018-11-20T08:33:00Z</cp:lastPrinted>
  <dcterms:created xsi:type="dcterms:W3CDTF">2018-11-20T08:33:00Z</dcterms:created>
  <dcterms:modified xsi:type="dcterms:W3CDTF">2018-11-20T08:33:00Z</dcterms:modified>
</cp:coreProperties>
</file>