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63D3" w:rsidRPr="008263D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263D3" w:rsidRPr="008263D3">
        <w:rPr>
          <w:rFonts w:ascii="Times New Roman" w:hAnsi="Times New Roman"/>
          <w:b/>
        </w:rPr>
        <w:t>ZP/DK-23/18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63D3" w:rsidRPr="008263D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63D3" w:rsidRPr="008263D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263D3" w:rsidRPr="008263D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63D3" w:rsidRPr="008263D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263D3" w:rsidRPr="008263D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263D3" w:rsidRPr="008263D3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263D3" w:rsidRPr="008263D3">
        <w:rPr>
          <w:rFonts w:ascii="Times New Roman" w:hAnsi="Times New Roman"/>
          <w:b/>
        </w:rPr>
        <w:t>Dostawa przełącznika sieciowego dla Miejskiej Sieci Komputerowej CzestMan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263D3" w:rsidRPr="008263D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425" w:rsidRDefault="00296425" w:rsidP="0038231F">
      <w:pPr>
        <w:spacing w:after="0" w:line="240" w:lineRule="auto"/>
      </w:pPr>
      <w:r>
        <w:separator/>
      </w:r>
    </w:p>
  </w:endnote>
  <w:endnote w:type="continuationSeparator" w:id="0">
    <w:p w:rsidR="00296425" w:rsidRDefault="002964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3D3" w:rsidRDefault="008263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3C8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3C8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3D3" w:rsidRDefault="008263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425" w:rsidRDefault="00296425" w:rsidP="0038231F">
      <w:pPr>
        <w:spacing w:after="0" w:line="240" w:lineRule="auto"/>
      </w:pPr>
      <w:r>
        <w:separator/>
      </w:r>
    </w:p>
  </w:footnote>
  <w:footnote w:type="continuationSeparator" w:id="0">
    <w:p w:rsidR="00296425" w:rsidRDefault="002964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3D3" w:rsidRDefault="008263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3D3" w:rsidRDefault="008263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3D3" w:rsidRDefault="008263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42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E3C8D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42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63D3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5A053-5529-4EC5-BF60-732A03BA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2018-11-20T08:31:00Z</cp:lastPrinted>
  <dcterms:created xsi:type="dcterms:W3CDTF">2018-11-20T08:31:00Z</dcterms:created>
  <dcterms:modified xsi:type="dcterms:W3CDTF">2018-11-20T08:31:00Z</dcterms:modified>
</cp:coreProperties>
</file>