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570B2" w:rsidRPr="003570B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570B2" w:rsidRPr="003570B2">
        <w:rPr>
          <w:b/>
          <w:sz w:val="24"/>
        </w:rPr>
        <w:t>ZP/DK-23/18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570B2" w:rsidRPr="003570B2">
        <w:rPr>
          <w:b/>
        </w:rPr>
        <w:t>przetarg nieograniczony</w:t>
      </w:r>
      <w:r w:rsidR="00753DC1">
        <w:t xml:space="preserve"> na:</w:t>
      </w:r>
    </w:p>
    <w:p w:rsidR="0000184A" w:rsidRDefault="003570B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570B2">
        <w:rPr>
          <w:b/>
          <w:sz w:val="24"/>
          <w:szCs w:val="24"/>
        </w:rPr>
        <w:t>Dostawa przełącznika sieciowego dla Miejskiej Sieci Komputerowej CzestMan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570B2" w:rsidRPr="003570B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570B2" w:rsidRPr="003570B2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570B2" w:rsidRPr="003570B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CEB" w:rsidRDefault="00601CEB">
      <w:r>
        <w:separator/>
      </w:r>
    </w:p>
  </w:endnote>
  <w:endnote w:type="continuationSeparator" w:id="0">
    <w:p w:rsidR="00601CEB" w:rsidRDefault="00601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7E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7E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0B2" w:rsidRDefault="003570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CEB" w:rsidRDefault="00601CEB">
      <w:r>
        <w:separator/>
      </w:r>
    </w:p>
  </w:footnote>
  <w:footnote w:type="continuationSeparator" w:id="0">
    <w:p w:rsidR="00601CEB" w:rsidRDefault="00601CE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0B2" w:rsidRDefault="003570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0B2" w:rsidRDefault="003570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0B2" w:rsidRDefault="003570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1CE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70B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1CEB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7E2D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F7E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F7E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4F698-BC12-4608-B593-C453E7482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2018-11-20T08:32:00Z</cp:lastPrinted>
  <dcterms:created xsi:type="dcterms:W3CDTF">2018-11-20T08:32:00Z</dcterms:created>
  <dcterms:modified xsi:type="dcterms:W3CDTF">2018-11-20T08:32:00Z</dcterms:modified>
</cp:coreProperties>
</file>