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F3822">
      <w:pPr>
        <w:spacing w:line="360" w:lineRule="auto"/>
        <w:rPr>
          <w:b/>
          <w:bCs/>
          <w:color w:val="000000"/>
          <w:sz w:val="24"/>
        </w:rPr>
      </w:pPr>
      <w:r w:rsidRPr="001F382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F3822">
      <w:pPr>
        <w:spacing w:line="360" w:lineRule="auto"/>
        <w:rPr>
          <w:color w:val="000000"/>
          <w:sz w:val="24"/>
        </w:rPr>
      </w:pPr>
      <w:r w:rsidRPr="001F382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F382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F3822">
      <w:pPr>
        <w:spacing w:line="360" w:lineRule="auto"/>
        <w:rPr>
          <w:color w:val="000000"/>
          <w:sz w:val="24"/>
          <w:lang w:val="en-US"/>
        </w:rPr>
      </w:pPr>
      <w:r w:rsidRPr="001F382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F382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  <w:r w:rsidR="00C85A89">
        <w:rPr>
          <w:color w:val="000000"/>
          <w:sz w:val="24"/>
          <w:lang w:val="en-US"/>
        </w:rPr>
        <w:t xml:space="preserve">tel. </w:t>
      </w:r>
      <w:r w:rsidRPr="001F3822">
        <w:rPr>
          <w:color w:val="000000"/>
          <w:sz w:val="24"/>
          <w:lang w:val="en-US"/>
        </w:rPr>
        <w:t>(34)3250236</w:t>
      </w:r>
      <w:r w:rsidR="00C85A89">
        <w:rPr>
          <w:color w:val="000000"/>
          <w:sz w:val="24"/>
          <w:lang w:val="en-US"/>
        </w:rPr>
        <w:t xml:space="preserve">, fax </w:t>
      </w:r>
      <w:r w:rsidRPr="001F3822">
        <w:rPr>
          <w:color w:val="000000"/>
          <w:sz w:val="24"/>
          <w:lang w:val="en-US"/>
        </w:rPr>
        <w:t>(34)3250415</w:t>
      </w:r>
      <w:r w:rsidR="00C85A89"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F3822" w:rsidRPr="001F3822">
        <w:rPr>
          <w:b/>
          <w:color w:val="000000"/>
          <w:sz w:val="24"/>
        </w:rPr>
        <w:t xml:space="preserve">Budowa przyłącza światłowodowego sieci MSK </w:t>
      </w:r>
      <w:proofErr w:type="spellStart"/>
      <w:r w:rsidR="001F3822" w:rsidRPr="001F3822">
        <w:rPr>
          <w:b/>
          <w:color w:val="000000"/>
          <w:sz w:val="24"/>
        </w:rPr>
        <w:t>CzestMAN</w:t>
      </w:r>
      <w:proofErr w:type="spellEnd"/>
      <w:r w:rsidR="001F3822" w:rsidRPr="001F3822">
        <w:rPr>
          <w:b/>
          <w:color w:val="000000"/>
          <w:sz w:val="24"/>
        </w:rPr>
        <w:t xml:space="preserve">  do budynku Wyższej Szkoły Zarządzania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F3822" w:rsidTr="007821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F3822" w:rsidRDefault="001F3822" w:rsidP="007821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F3822">
              <w:rPr>
                <w:b/>
                <w:sz w:val="24"/>
              </w:rPr>
              <w:t xml:space="preserve">APUS </w:t>
            </w:r>
            <w:proofErr w:type="spellStart"/>
            <w:r w:rsidRPr="001F3822">
              <w:rPr>
                <w:b/>
                <w:sz w:val="24"/>
              </w:rPr>
              <w:t>Sejfried</w:t>
            </w:r>
            <w:proofErr w:type="spellEnd"/>
            <w:r w:rsidRPr="001F3822">
              <w:rPr>
                <w:b/>
                <w:sz w:val="24"/>
              </w:rPr>
              <w:t xml:space="preserve"> Piotr</w:t>
            </w:r>
          </w:p>
          <w:p w:rsidR="001F3822" w:rsidRDefault="001F3822" w:rsidP="007821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F3822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1F3822">
              <w:rPr>
                <w:b/>
                <w:sz w:val="24"/>
              </w:rPr>
              <w:t>Częstochowa</w:t>
            </w:r>
          </w:p>
          <w:p w:rsidR="001F3822" w:rsidRDefault="001F3822" w:rsidP="007821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F3822">
              <w:rPr>
                <w:b/>
                <w:sz w:val="24"/>
              </w:rPr>
              <w:t>Żyzna</w:t>
            </w:r>
            <w:r>
              <w:rPr>
                <w:b/>
                <w:sz w:val="24"/>
              </w:rPr>
              <w:t xml:space="preserve"> </w:t>
            </w:r>
            <w:r w:rsidRPr="001F3822">
              <w:rPr>
                <w:b/>
                <w:sz w:val="24"/>
              </w:rPr>
              <w:t>13L</w:t>
            </w:r>
          </w:p>
          <w:p w:rsidR="001F3822" w:rsidRDefault="001F3822" w:rsidP="0078219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F3822">
              <w:rPr>
                <w:b/>
                <w:sz w:val="24"/>
              </w:rPr>
              <w:t>77 279.50 zł</w:t>
            </w:r>
          </w:p>
          <w:p w:rsidR="001F3822" w:rsidRPr="00253031" w:rsidRDefault="001F3822" w:rsidP="0078219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F3822" w:rsidRDefault="001F3822" w:rsidP="0078219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F3822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F38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F38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F3822" w:rsidRPr="00C63DA0" w:rsidTr="0078219D">
        <w:tc>
          <w:tcPr>
            <w:tcW w:w="540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APUS </w:t>
            </w:r>
            <w:proofErr w:type="spellStart"/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>Sejfried</w:t>
            </w:r>
            <w:proofErr w:type="spellEnd"/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Piotr</w:t>
            </w:r>
          </w:p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>Żyzna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>13L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382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F3822" w:rsidRPr="00C63DA0" w:rsidRDefault="001F3822" w:rsidP="0078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82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F3822">
      <w:pPr>
        <w:pStyle w:val="Nagwek"/>
        <w:tabs>
          <w:tab w:val="clear" w:pos="4536"/>
        </w:tabs>
        <w:jc w:val="both"/>
        <w:rPr>
          <w:sz w:val="24"/>
        </w:rPr>
      </w:pPr>
      <w:r w:rsidRPr="001F382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306E83">
        <w:rPr>
          <w:sz w:val="24"/>
        </w:rPr>
        <w:t>2018-11-20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75F" w:rsidRDefault="0024775F">
      <w:r>
        <w:separator/>
      </w:r>
    </w:p>
  </w:endnote>
  <w:endnote w:type="continuationSeparator" w:id="0">
    <w:p w:rsidR="0024775F" w:rsidRDefault="0024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822" w:rsidRDefault="001F3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06E8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06E8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822" w:rsidRDefault="001F38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75F" w:rsidRDefault="0024775F">
      <w:r>
        <w:separator/>
      </w:r>
    </w:p>
  </w:footnote>
  <w:footnote w:type="continuationSeparator" w:id="0">
    <w:p w:rsidR="0024775F" w:rsidRDefault="00247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822" w:rsidRDefault="001F3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822" w:rsidRDefault="001F3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822" w:rsidRDefault="001F3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75F"/>
    <w:rsid w:val="00140696"/>
    <w:rsid w:val="001F3822"/>
    <w:rsid w:val="0024775F"/>
    <w:rsid w:val="00253031"/>
    <w:rsid w:val="00306E83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FA95A3"/>
  <w15:chartTrackingRefBased/>
  <w15:docId w15:val="{A7351078-9687-496C-8FF3-7F17633CA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2018-11-21T07:36:00Z</dcterms:created>
  <dcterms:modified xsi:type="dcterms:W3CDTF">2018-11-21T07:36:00Z</dcterms:modified>
</cp:coreProperties>
</file>