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F7BD1" w:rsidRPr="00AF7BD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7BD1" w:rsidRPr="00AF7BD1">
        <w:rPr>
          <w:b/>
          <w:sz w:val="24"/>
        </w:rPr>
        <w:t>ZP/RB-12/18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7BD1" w:rsidRPr="00AF7BD1">
        <w:rPr>
          <w:b/>
        </w:rPr>
        <w:t>przetarg nieograniczony</w:t>
      </w:r>
      <w:r w:rsidR="00753DC1">
        <w:t xml:space="preserve"> na:</w:t>
      </w:r>
    </w:p>
    <w:p w:rsidR="0000184A" w:rsidRDefault="00AF7BD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7BD1">
        <w:rPr>
          <w:b/>
          <w:sz w:val="24"/>
          <w:szCs w:val="24"/>
        </w:rPr>
        <w:t>Wymiana wykładziny w sali 206 w budynku głównym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7BD1" w:rsidRPr="00AF7BD1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7BD1" w:rsidRPr="00AF7BD1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7BD1" w:rsidRPr="00AF7BD1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711" w:rsidRDefault="000B2711">
      <w:r>
        <w:separator/>
      </w:r>
    </w:p>
  </w:endnote>
  <w:endnote w:type="continuationSeparator" w:id="0">
    <w:p w:rsidR="000B2711" w:rsidRDefault="000B2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7B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7B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D1" w:rsidRDefault="00AF7B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711" w:rsidRDefault="000B2711">
      <w:r>
        <w:separator/>
      </w:r>
    </w:p>
  </w:footnote>
  <w:footnote w:type="continuationSeparator" w:id="0">
    <w:p w:rsidR="000B2711" w:rsidRDefault="000B271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D1" w:rsidRDefault="00AF7B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D1" w:rsidRDefault="00AF7B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BD1" w:rsidRDefault="00AF7B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711"/>
    <w:rsid w:val="0000184A"/>
    <w:rsid w:val="00012997"/>
    <w:rsid w:val="000621A2"/>
    <w:rsid w:val="00075CEC"/>
    <w:rsid w:val="000B271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7BD1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5FAD38-3845-4320-84EB-2A84F5EA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6693C-BEE3-42C1-AB5F-1D3F8CAD4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2018-11-16T07:43:00Z</dcterms:created>
  <dcterms:modified xsi:type="dcterms:W3CDTF">2018-11-16T07:43:00Z</dcterms:modified>
</cp:coreProperties>
</file>