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B49" w:rsidRPr="002D2860" w:rsidRDefault="00ED0B49" w:rsidP="00ED0B4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12737">
        <w:rPr>
          <w:rFonts w:ascii="Tahoma" w:hAnsi="Tahoma" w:cs="Tahoma"/>
          <w:sz w:val="16"/>
          <w:szCs w:val="16"/>
        </w:rPr>
        <w:t>Częstochowa</w:t>
      </w:r>
      <w:r w:rsidRPr="002D2860">
        <w:rPr>
          <w:rFonts w:ascii="Tahoma" w:hAnsi="Tahoma" w:cs="Tahoma"/>
          <w:sz w:val="16"/>
          <w:szCs w:val="16"/>
        </w:rPr>
        <w:t xml:space="preserve"> dnia: </w:t>
      </w:r>
      <w:r>
        <w:rPr>
          <w:rFonts w:ascii="Tahoma" w:hAnsi="Tahoma" w:cs="Tahoma"/>
          <w:sz w:val="16"/>
          <w:szCs w:val="16"/>
        </w:rPr>
        <w:t>2018-11-16</w:t>
      </w:r>
    </w:p>
    <w:p w:rsidR="00ED0B49" w:rsidRPr="002D2860" w:rsidRDefault="00ED0B49" w:rsidP="00ED0B4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D0B49" w:rsidRPr="002D2860" w:rsidRDefault="00ED0B49" w:rsidP="00ED0B4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1273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D0B49" w:rsidRPr="002D2860" w:rsidRDefault="00ED0B49" w:rsidP="00ED0B4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12737">
        <w:rPr>
          <w:rFonts w:ascii="Tahoma" w:hAnsi="Tahoma" w:cs="Tahoma"/>
          <w:color w:val="000000"/>
          <w:sz w:val="16"/>
          <w:szCs w:val="16"/>
        </w:rPr>
        <w:t>Dąbrowskiego</w:t>
      </w:r>
      <w:r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12737">
        <w:rPr>
          <w:rFonts w:ascii="Tahoma" w:hAnsi="Tahoma" w:cs="Tahoma"/>
          <w:color w:val="000000"/>
          <w:sz w:val="16"/>
          <w:szCs w:val="16"/>
        </w:rPr>
        <w:t>69</w:t>
      </w:r>
      <w:r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D0B49" w:rsidRPr="002D2860" w:rsidRDefault="00ED0B49" w:rsidP="00ED0B4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12737">
        <w:rPr>
          <w:rFonts w:ascii="Tahoma" w:hAnsi="Tahoma" w:cs="Tahoma"/>
          <w:color w:val="000000"/>
          <w:sz w:val="16"/>
          <w:szCs w:val="16"/>
        </w:rPr>
        <w:t>42-201</w:t>
      </w:r>
      <w:r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12737">
        <w:rPr>
          <w:rFonts w:ascii="Tahoma" w:hAnsi="Tahoma" w:cs="Tahoma"/>
          <w:color w:val="000000"/>
          <w:sz w:val="16"/>
          <w:szCs w:val="16"/>
        </w:rPr>
        <w:t>Częstochowa</w:t>
      </w:r>
      <w:r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12737">
        <w:rPr>
          <w:rFonts w:ascii="Tahoma" w:hAnsi="Tahoma" w:cs="Tahoma"/>
          <w:color w:val="000000"/>
          <w:sz w:val="16"/>
          <w:szCs w:val="16"/>
        </w:rPr>
        <w:t>śląskie</w:t>
      </w:r>
      <w:r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ED0B49" w:rsidRPr="002D2860" w:rsidRDefault="00ED0B49" w:rsidP="00ED0B4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Pr="0021273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Pr="0021273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D0B49" w:rsidRPr="002D2860" w:rsidRDefault="00ED0B49" w:rsidP="00ED0B4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D0B49" w:rsidRPr="007D465D" w:rsidRDefault="00ED0B49" w:rsidP="00ED0B49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ED0B49" w:rsidRPr="007D465D" w:rsidRDefault="00ED0B49" w:rsidP="00ED0B49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O WY</w:t>
      </w:r>
      <w:r>
        <w:rPr>
          <w:rFonts w:ascii="Tahoma" w:hAnsi="Tahoma" w:cs="Tahoma"/>
          <w:b/>
          <w:sz w:val="24"/>
          <w:szCs w:val="24"/>
        </w:rPr>
        <w:t>NIKACH POSTĘPOWANIA</w:t>
      </w:r>
      <w:r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ED0B49" w:rsidRPr="00473906" w:rsidRDefault="00ED0B49" w:rsidP="00ED0B4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D0B49" w:rsidRPr="00473906" w:rsidRDefault="00ED0B49" w:rsidP="00ED0B4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12737">
        <w:rPr>
          <w:rFonts w:ascii="Tahoma" w:hAnsi="Tahoma" w:cs="Tahoma"/>
          <w:b/>
          <w:sz w:val="16"/>
          <w:szCs w:val="16"/>
        </w:rPr>
        <w:t>ZP/DK-12/18</w:t>
      </w:r>
      <w:r>
        <w:rPr>
          <w:rFonts w:ascii="Tahoma" w:hAnsi="Tahoma" w:cs="Tahoma"/>
          <w:b/>
          <w:sz w:val="16"/>
          <w:szCs w:val="16"/>
        </w:rPr>
        <w:t xml:space="preserve"> zadanie 5</w:t>
      </w:r>
    </w:p>
    <w:p w:rsidR="00ED0B49" w:rsidRPr="00473906" w:rsidRDefault="00ED0B49" w:rsidP="00ED0B4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D0B49" w:rsidRPr="00473906" w:rsidRDefault="00ED0B49" w:rsidP="00ED0B4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Pr="00212737">
        <w:rPr>
          <w:rFonts w:ascii="Tahoma" w:hAnsi="Tahoma" w:cs="Tahoma"/>
          <w:b/>
          <w:sz w:val="16"/>
          <w:szCs w:val="16"/>
        </w:rPr>
        <w:t>ZP/DK-12/18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Pr="00212737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D0B49" w:rsidRPr="007D465D" w:rsidRDefault="00ED0B49" w:rsidP="00ED0B4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p w:rsidR="00ED0B49" w:rsidRDefault="00ED0B49" w:rsidP="00ED0B49">
      <w:pPr>
        <w:jc w:val="both"/>
        <w:rPr>
          <w:rFonts w:ascii="Tahoma" w:hAnsi="Tahoma" w:cs="Tahoma"/>
          <w:b/>
          <w:bCs/>
          <w:color w:val="000000"/>
          <w:sz w:val="16"/>
          <w:szCs w:val="16"/>
        </w:rPr>
      </w:pPr>
      <w:r w:rsidRPr="00473906">
        <w:rPr>
          <w:rFonts w:ascii="Tahoma" w:hAnsi="Tahoma" w:cs="Tahoma"/>
          <w:bCs/>
          <w:sz w:val="16"/>
          <w:szCs w:val="16"/>
        </w:rPr>
        <w:t>Zadanie nr: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b/>
          <w:color w:val="000000"/>
          <w:sz w:val="16"/>
          <w:szCs w:val="16"/>
        </w:rPr>
        <w:t>5</w:t>
      </w:r>
    </w:p>
    <w:p w:rsidR="00ED0B49" w:rsidRPr="00473906" w:rsidRDefault="00ED0B49" w:rsidP="00ED0B49">
      <w:pPr>
        <w:jc w:val="both"/>
        <w:rPr>
          <w:rFonts w:ascii="Tahoma" w:hAnsi="Tahoma" w:cs="Tahoma"/>
          <w:b/>
          <w:sz w:val="16"/>
          <w:szCs w:val="16"/>
        </w:rPr>
      </w:pPr>
      <w:r w:rsidRPr="00473906">
        <w:rPr>
          <w:rFonts w:ascii="Tahoma" w:hAnsi="Tahoma" w:cs="Tahoma"/>
          <w:color w:val="000000"/>
          <w:sz w:val="16"/>
          <w:szCs w:val="16"/>
        </w:rPr>
        <w:t>Wybrano ofertę:</w:t>
      </w:r>
    </w:p>
    <w:p w:rsidR="00ED0B49" w:rsidRPr="00473906" w:rsidRDefault="00ED0B49" w:rsidP="00ED0B49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212737">
        <w:rPr>
          <w:rFonts w:ascii="Tahoma" w:hAnsi="Tahoma" w:cs="Tahoma"/>
          <w:b/>
          <w:sz w:val="16"/>
          <w:szCs w:val="16"/>
        </w:rPr>
        <w:t>BIS Karol Kowalski</w:t>
      </w:r>
    </w:p>
    <w:p w:rsidR="00ED0B49" w:rsidRPr="00473906" w:rsidRDefault="00ED0B49" w:rsidP="00ED0B49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212737">
        <w:rPr>
          <w:rFonts w:ascii="Tahoma" w:hAnsi="Tahoma" w:cs="Tahoma"/>
          <w:b/>
          <w:sz w:val="16"/>
          <w:szCs w:val="16"/>
        </w:rPr>
        <w:t>42-200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212737">
        <w:rPr>
          <w:rFonts w:ascii="Tahoma" w:hAnsi="Tahoma" w:cs="Tahoma"/>
          <w:b/>
          <w:sz w:val="16"/>
          <w:szCs w:val="16"/>
        </w:rPr>
        <w:t>Częstochowa</w:t>
      </w:r>
    </w:p>
    <w:p w:rsidR="00ED0B49" w:rsidRPr="00473906" w:rsidRDefault="00ED0B49" w:rsidP="00ED0B49">
      <w:pPr>
        <w:ind w:firstLine="284"/>
        <w:jc w:val="both"/>
        <w:rPr>
          <w:rFonts w:ascii="Tahoma" w:hAnsi="Tahoma" w:cs="Tahoma"/>
          <w:b/>
          <w:sz w:val="16"/>
          <w:szCs w:val="16"/>
        </w:rPr>
      </w:pPr>
      <w:r w:rsidRPr="00212737">
        <w:rPr>
          <w:rFonts w:ascii="Tahoma" w:hAnsi="Tahoma" w:cs="Tahoma"/>
          <w:b/>
          <w:sz w:val="16"/>
          <w:szCs w:val="16"/>
        </w:rPr>
        <w:t>Al. Niepodległości</w:t>
      </w:r>
      <w:r w:rsidRPr="00473906">
        <w:rPr>
          <w:rFonts w:ascii="Tahoma" w:hAnsi="Tahoma" w:cs="Tahoma"/>
          <w:b/>
          <w:sz w:val="16"/>
          <w:szCs w:val="16"/>
        </w:rPr>
        <w:t xml:space="preserve">    </w:t>
      </w:r>
      <w:r w:rsidRPr="00212737">
        <w:rPr>
          <w:rFonts w:ascii="Tahoma" w:hAnsi="Tahoma" w:cs="Tahoma"/>
          <w:b/>
          <w:sz w:val="16"/>
          <w:szCs w:val="16"/>
        </w:rPr>
        <w:t>41</w:t>
      </w:r>
    </w:p>
    <w:p w:rsidR="00ED0B49" w:rsidRPr="00473906" w:rsidRDefault="00ED0B49" w:rsidP="00ED0B49">
      <w:pPr>
        <w:ind w:left="180"/>
        <w:jc w:val="both"/>
        <w:rPr>
          <w:rFonts w:ascii="Tahoma" w:hAnsi="Tahoma" w:cs="Tahoma"/>
          <w:b/>
          <w:sz w:val="16"/>
          <w:szCs w:val="16"/>
        </w:rPr>
      </w:pPr>
      <w:r w:rsidRPr="00473906">
        <w:rPr>
          <w:rFonts w:ascii="Tahoma" w:hAnsi="Tahoma" w:cs="Tahoma"/>
          <w:b/>
          <w:bCs/>
          <w:sz w:val="16"/>
          <w:szCs w:val="16"/>
        </w:rPr>
        <w:t xml:space="preserve">Cena oferty </w:t>
      </w:r>
      <w:r>
        <w:rPr>
          <w:rFonts w:ascii="Tahoma" w:hAnsi="Tahoma" w:cs="Tahoma"/>
          <w:b/>
          <w:bCs/>
          <w:sz w:val="16"/>
          <w:szCs w:val="16"/>
        </w:rPr>
        <w:t>–</w:t>
      </w:r>
      <w:r w:rsidRPr="00473906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b/>
          <w:sz w:val="16"/>
          <w:szCs w:val="16"/>
        </w:rPr>
        <w:t>6 642,00</w:t>
      </w:r>
      <w:r w:rsidRPr="00212737">
        <w:rPr>
          <w:rFonts w:ascii="Tahoma" w:hAnsi="Tahoma" w:cs="Tahoma"/>
          <w:b/>
          <w:sz w:val="16"/>
          <w:szCs w:val="16"/>
        </w:rPr>
        <w:t xml:space="preserve"> zł</w:t>
      </w:r>
      <w:r w:rsidRPr="00473906">
        <w:rPr>
          <w:rFonts w:ascii="Tahoma" w:hAnsi="Tahoma" w:cs="Tahoma"/>
          <w:b/>
          <w:sz w:val="16"/>
          <w:szCs w:val="16"/>
        </w:rPr>
        <w:t xml:space="preserve"> brutto.</w:t>
      </w:r>
    </w:p>
    <w:p w:rsidR="00ED0B49" w:rsidRPr="00473906" w:rsidRDefault="00ED0B49" w:rsidP="00ED0B49">
      <w:pPr>
        <w:ind w:left="180"/>
        <w:jc w:val="both"/>
        <w:rPr>
          <w:rFonts w:ascii="Tahoma" w:hAnsi="Tahoma" w:cs="Tahoma"/>
          <w:color w:val="000000"/>
          <w:sz w:val="16"/>
          <w:szCs w:val="16"/>
        </w:rPr>
      </w:pPr>
      <w:r w:rsidRPr="00473906">
        <w:rPr>
          <w:rFonts w:ascii="Tahoma" w:hAnsi="Tahoma" w:cs="Tahoma"/>
          <w:color w:val="000000"/>
          <w:sz w:val="16"/>
          <w:szCs w:val="16"/>
        </w:rPr>
        <w:t>Uzasadnienie wyboru:</w:t>
      </w:r>
    </w:p>
    <w:p w:rsidR="00ED0B49" w:rsidRDefault="00ED0B49" w:rsidP="00ED0B49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</w:t>
      </w: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Pr="007D465D" w:rsidRDefault="00ED0B49" w:rsidP="00ED0B4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ED0B49" w:rsidRPr="00473906" w:rsidTr="000C6425">
        <w:tc>
          <w:tcPr>
            <w:tcW w:w="2277" w:type="dxa"/>
            <w:shd w:val="clear" w:color="auto" w:fill="F3F3F3"/>
          </w:tcPr>
          <w:p w:rsidR="00ED0B49" w:rsidRPr="00473906" w:rsidRDefault="00ED0B49" w:rsidP="00ED0B49">
            <w:pPr>
              <w:spacing w:before="120" w:after="120"/>
              <w:jc w:val="both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ED0B49" w:rsidRPr="00473906" w:rsidRDefault="00ED0B49" w:rsidP="00ED0B49">
            <w:pPr>
              <w:spacing w:before="120" w:after="120"/>
              <w:jc w:val="both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ED0B49" w:rsidRPr="00473906" w:rsidRDefault="00ED0B49" w:rsidP="00ED0B49">
            <w:pPr>
              <w:spacing w:before="120" w:after="120"/>
              <w:jc w:val="both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ED0B49" w:rsidRPr="00473906" w:rsidRDefault="00ED0B49" w:rsidP="00ED0B49">
            <w:pPr>
              <w:spacing w:before="120" w:after="120"/>
              <w:jc w:val="both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D0B49" w:rsidRPr="00ED0B49" w:rsidTr="00ED0B49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5 - Zestaw komputerowy dla Wydawnictwa Wydziału Zarządzania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Mościckiego 13/4A/B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42-218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>1 - Cena - 98.36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98,36</w:t>
            </w:r>
          </w:p>
        </w:tc>
      </w:tr>
      <w:tr w:rsidR="00ED0B49" w:rsidRPr="00ED0B49" w:rsidTr="00ED0B49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5 - Zestaw komputerowy dla Wydawnictwa Wydziału Zarządzania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Al. Niepodległości 41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42-200 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100,00</w:t>
            </w:r>
          </w:p>
        </w:tc>
      </w:tr>
      <w:tr w:rsidR="00ED0B49" w:rsidRPr="00ED0B49" w:rsidTr="00ED0B49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5 - Zestaw komputerowy dla Wydawnictwa Wydziału Zarządzania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Paweł Owczarek EUPOL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Palinkiewicza 3</w:t>
            </w:r>
          </w:p>
          <w:p w:rsidR="00ED0B49" w:rsidRPr="00ED0B49" w:rsidRDefault="00ED0B49" w:rsidP="00ED0B49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D0B49">
              <w:rPr>
                <w:rFonts w:ascii="Tahoma" w:hAnsi="Tahoma" w:cs="Tahoma"/>
                <w:sz w:val="16"/>
                <w:szCs w:val="16"/>
              </w:rPr>
              <w:t>63-100 Środa Wielkopolska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B49" w:rsidRPr="00ED0B49" w:rsidRDefault="00ED0B49" w:rsidP="00ED0B49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D0B4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 0,00</w:t>
            </w:r>
          </w:p>
        </w:tc>
      </w:tr>
    </w:tbl>
    <w:p w:rsidR="00ED0B49" w:rsidRDefault="00ED0B49" w:rsidP="00ED0B49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ED0B49" w:rsidRDefault="00ED0B49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</w:p>
    <w:p w:rsidR="00FE69FE" w:rsidRPr="002D2860" w:rsidRDefault="0021273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12737">
        <w:rPr>
          <w:rFonts w:ascii="Tahoma" w:hAnsi="Tahoma" w:cs="Tahoma"/>
          <w:sz w:val="16"/>
          <w:szCs w:val="16"/>
        </w:rPr>
        <w:lastRenderedPageBreak/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212737">
        <w:rPr>
          <w:rFonts w:ascii="Tahoma" w:hAnsi="Tahoma" w:cs="Tahoma"/>
          <w:sz w:val="16"/>
          <w:szCs w:val="16"/>
        </w:rPr>
        <w:t>2018-11-08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21273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1273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21273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1273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1273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21273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1273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1273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1273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12737" w:rsidRPr="0021273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12737" w:rsidRPr="0021273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Default="0021273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12737">
        <w:rPr>
          <w:rFonts w:ascii="Tahoma" w:hAnsi="Tahoma" w:cs="Tahoma"/>
          <w:b/>
          <w:sz w:val="16"/>
          <w:szCs w:val="16"/>
        </w:rPr>
        <w:t>ZP/DK-12/18</w:t>
      </w:r>
    </w:p>
    <w:p w:rsidR="00ED0B49" w:rsidRPr="00473906" w:rsidRDefault="00ED0B49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Zadanie 1,2,3,4,6,7,8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212737" w:rsidRPr="00212737">
        <w:rPr>
          <w:rFonts w:ascii="Tahoma" w:hAnsi="Tahoma" w:cs="Tahoma"/>
          <w:b/>
          <w:sz w:val="16"/>
          <w:szCs w:val="16"/>
        </w:rPr>
        <w:t>ZP/DK-12/18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212737" w:rsidRPr="00212737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23 616.00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2 103.30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590.40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9 569.40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4 784.70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3 441.54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12737" w:rsidRPr="00473906" w:rsidTr="00746165">
        <w:trPr>
          <w:cantSplit/>
          <w:trHeight w:val="2093"/>
        </w:trPr>
        <w:tc>
          <w:tcPr>
            <w:tcW w:w="9526" w:type="dxa"/>
          </w:tcPr>
          <w:p w:rsidR="00212737" w:rsidRDefault="00212737" w:rsidP="00746165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212737" w:rsidRPr="00473906" w:rsidRDefault="00212737" w:rsidP="0074616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212737" w:rsidRPr="00473906" w:rsidRDefault="00212737" w:rsidP="00746165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12737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b/>
                <w:sz w:val="16"/>
                <w:szCs w:val="16"/>
              </w:rPr>
              <w:t>489.54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12737" w:rsidRPr="00473906" w:rsidRDefault="00212737" w:rsidP="00746165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12737" w:rsidRPr="00473906" w:rsidRDefault="00212737" w:rsidP="00746165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( 3 sztuki) dla Wydziału Elektrycznego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PC z monitorem dla Wydziału Elektrycznego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PC z monitorem dla Wydziału Elektrycznego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- 97.27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97,27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Laserowe urządzenie wielofunkcyjne dla Wydziału Elektrycznego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(2 sztuki) dla Instytutu Maszyn Cieplnych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(2 sztuki) dla Instytutu Maszyn Cieplnych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28/17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- 65.93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65,93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(2 sztuki) dla Instytutu Maszyn Cieplnych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- 99.74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99,74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Zestaw komputerowy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- 98.36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98,36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Zestaw komputerowy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 xml:space="preserve">Zestaw komputerowy dla </w:t>
            </w:r>
            <w:r w:rsidRPr="00212737">
              <w:rPr>
                <w:rFonts w:ascii="Tahoma" w:hAnsi="Tahoma" w:cs="Tahoma"/>
                <w:sz w:val="16"/>
                <w:szCs w:val="16"/>
              </w:rPr>
              <w:lastRenderedPageBreak/>
              <w:t>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lastRenderedPageBreak/>
              <w:t>Paweł Owczarek EUPOL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lastRenderedPageBreak/>
              <w:t>Palinkiewicza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63-100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Środa Wielkopolska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lastRenderedPageBreak/>
              <w:t>1 - Cena - 0.00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z oprogramowaniem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z oprogramowaniem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28/17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- 94.88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94,88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z oprogramowaniem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- 97.74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97,74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z oprogramowaniem dla Wydawnictwa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Paweł Owczarek EUPOL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Palinkiewicza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63-100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Środa Wielkopolska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- 93.13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93,13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dla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- 88.83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88,83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dla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SYRIANA Joanna Fischer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Kazimierza Porębskiego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28/17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80-180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- 83.52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83,52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Komputer przenośny dla Wydziału Zarządzania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Pamięć RAM DDR3 4GB PC3-10600 (4 sztuki) dla Studium Języków Obcych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12737" w:rsidRPr="00473906" w:rsidTr="00746165">
        <w:tc>
          <w:tcPr>
            <w:tcW w:w="2277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12737">
              <w:rPr>
                <w:rFonts w:ascii="Tahoma" w:hAnsi="Tahoma" w:cs="Tahoma"/>
                <w:sz w:val="16"/>
                <w:szCs w:val="16"/>
              </w:rPr>
              <w:t>Pamięć RAM DDR3 4GB PC3-10600 (4 sztuki) dla Studium Języków Obcych</w:t>
            </w:r>
          </w:p>
        </w:tc>
        <w:tc>
          <w:tcPr>
            <w:tcW w:w="2651" w:type="dxa"/>
          </w:tcPr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1273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>1 - Cena - 90.45</w:t>
            </w:r>
          </w:p>
        </w:tc>
        <w:tc>
          <w:tcPr>
            <w:tcW w:w="1748" w:type="dxa"/>
          </w:tcPr>
          <w:p w:rsidR="00212737" w:rsidRPr="00473906" w:rsidRDefault="00212737" w:rsidP="007461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12737">
              <w:rPr>
                <w:rFonts w:ascii="Tahoma" w:hAnsi="Tahoma" w:cs="Tahoma"/>
                <w:sz w:val="16"/>
                <w:szCs w:val="16"/>
              </w:rPr>
              <w:t xml:space="preserve">  90,45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045" w:rsidRDefault="00673045">
      <w:r>
        <w:separator/>
      </w:r>
    </w:p>
  </w:endnote>
  <w:endnote w:type="continuationSeparator" w:id="0">
    <w:p w:rsidR="00673045" w:rsidRDefault="00673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737" w:rsidRDefault="002127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61A9D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61A9D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737" w:rsidRDefault="002127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045" w:rsidRDefault="00673045">
      <w:r>
        <w:separator/>
      </w:r>
    </w:p>
  </w:footnote>
  <w:footnote w:type="continuationSeparator" w:id="0">
    <w:p w:rsidR="00673045" w:rsidRDefault="00673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737" w:rsidRDefault="002127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737" w:rsidRDefault="002127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737" w:rsidRDefault="00212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045"/>
    <w:rsid w:val="000034E3"/>
    <w:rsid w:val="000829DF"/>
    <w:rsid w:val="000961E4"/>
    <w:rsid w:val="000A2424"/>
    <w:rsid w:val="000A28CD"/>
    <w:rsid w:val="000E1D1B"/>
    <w:rsid w:val="000E5FD3"/>
    <w:rsid w:val="001B63B0"/>
    <w:rsid w:val="00212737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3045"/>
    <w:rsid w:val="0067594F"/>
    <w:rsid w:val="00675A28"/>
    <w:rsid w:val="00696A97"/>
    <w:rsid w:val="006B0A88"/>
    <w:rsid w:val="006B5324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61A9D"/>
    <w:rsid w:val="00CC2C2D"/>
    <w:rsid w:val="00D06481"/>
    <w:rsid w:val="00D63C9E"/>
    <w:rsid w:val="00D850C8"/>
    <w:rsid w:val="00DA18CF"/>
    <w:rsid w:val="00DA69C2"/>
    <w:rsid w:val="00EB1FD4"/>
    <w:rsid w:val="00EC7BAB"/>
    <w:rsid w:val="00ED0B49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61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61A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1277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2018-11-16T12:45:00Z</cp:lastPrinted>
  <dcterms:created xsi:type="dcterms:W3CDTF">2018-11-16T12:45:00Z</dcterms:created>
  <dcterms:modified xsi:type="dcterms:W3CDTF">2018-11-16T12:45:00Z</dcterms:modified>
</cp:coreProperties>
</file>