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B61CBC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B61CBC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B61CBC">
        <w:rPr>
          <w:rFonts w:ascii="Tahoma" w:hAnsi="Tahoma" w:cs="Tahoma"/>
          <w:sz w:val="16"/>
          <w:szCs w:val="16"/>
        </w:rPr>
        <w:t>2018-11-07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B61CBC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B61CBC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B61CBC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61CBC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61CBC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B61CBC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61CBC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61CBC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B61CBC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B61CBC" w:rsidRPr="00B61CBC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B61CBC" w:rsidRPr="00B61CBC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B61CBC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B61CBC">
        <w:rPr>
          <w:rFonts w:ascii="Tahoma" w:hAnsi="Tahoma" w:cs="Tahoma"/>
          <w:b/>
          <w:sz w:val="16"/>
          <w:szCs w:val="16"/>
        </w:rPr>
        <w:t>ZP/DK-19/18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B61CBC" w:rsidRPr="00B61CBC">
        <w:rPr>
          <w:rFonts w:ascii="Tahoma" w:hAnsi="Tahoma" w:cs="Tahoma"/>
          <w:b/>
          <w:sz w:val="16"/>
          <w:szCs w:val="16"/>
        </w:rPr>
        <w:t>ZP/DK-19/18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B61CBC" w:rsidRPr="00B61CBC">
        <w:rPr>
          <w:rFonts w:ascii="Tahoma" w:hAnsi="Tahoma" w:cs="Tahoma"/>
          <w:b/>
          <w:color w:val="000000"/>
          <w:sz w:val="16"/>
          <w:szCs w:val="16"/>
        </w:rPr>
        <w:t>Dostawa serwerów obliczeniowych dla Wydziału Inżynierii Produkcji i Technologii Materiałów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61CBC" w:rsidRPr="00473906" w:rsidTr="00B51D80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B61CBC" w:rsidRDefault="00B61CBC" w:rsidP="00B51D8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B61CBC" w:rsidRPr="00473906" w:rsidRDefault="00B61CBC" w:rsidP="00B51D8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61CBC" w:rsidRPr="00473906" w:rsidRDefault="00B61CBC" w:rsidP="00B51D8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1CBC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B61CBC" w:rsidRPr="00473906" w:rsidRDefault="00B61CBC" w:rsidP="00B51D8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1CBC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B61CBC" w:rsidRPr="00473906" w:rsidRDefault="00B61CBC" w:rsidP="00B51D8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1CBC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61CBC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B61CBC" w:rsidRPr="00473906" w:rsidRDefault="00B61CBC" w:rsidP="00B51D8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b/>
                <w:sz w:val="16"/>
                <w:szCs w:val="16"/>
              </w:rPr>
              <w:t>12 792.00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B61CBC" w:rsidRPr="00473906" w:rsidRDefault="00B61CBC" w:rsidP="00B51D8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61CBC" w:rsidRPr="00473906" w:rsidRDefault="00B61CBC" w:rsidP="00B51D8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B61CBC" w:rsidRPr="00473906" w:rsidTr="00B51D80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B61CBC" w:rsidRDefault="00B61CBC" w:rsidP="00B51D8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B61CBC" w:rsidRPr="00473906" w:rsidRDefault="00B61CBC" w:rsidP="00B51D8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61CBC" w:rsidRPr="00473906" w:rsidRDefault="00B61CBC" w:rsidP="00B51D8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1CBC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B61CBC" w:rsidRPr="00473906" w:rsidRDefault="00B61CBC" w:rsidP="00B51D8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1CBC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B61CBC" w:rsidRPr="00473906" w:rsidRDefault="00B61CBC" w:rsidP="00B51D8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1CBC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61CBC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B61CBC" w:rsidRPr="00473906" w:rsidRDefault="00B61CBC" w:rsidP="00B51D8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b/>
                <w:sz w:val="16"/>
                <w:szCs w:val="16"/>
              </w:rPr>
              <w:t>10 701.00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B61CBC" w:rsidRPr="00473906" w:rsidRDefault="00B61CBC" w:rsidP="00B51D8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61CBC" w:rsidRPr="00473906" w:rsidRDefault="00B61CBC" w:rsidP="00B51D8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bookmarkStart w:id="0" w:name="_GoBack"/>
      <w:bookmarkEnd w:id="0"/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B61CBC" w:rsidRPr="00473906" w:rsidTr="00B51D80">
        <w:tc>
          <w:tcPr>
            <w:tcW w:w="2277" w:type="dxa"/>
          </w:tcPr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61CBC">
              <w:rPr>
                <w:rFonts w:ascii="Tahoma" w:hAnsi="Tahoma" w:cs="Tahoma"/>
                <w:sz w:val="16"/>
                <w:szCs w:val="16"/>
              </w:rPr>
              <w:t>Dostawa serwera obliczeniowego dla Wydziału Inżynierii Produkcji i Technologii Materiałów</w:t>
            </w:r>
          </w:p>
        </w:tc>
        <w:tc>
          <w:tcPr>
            <w:tcW w:w="2651" w:type="dxa"/>
          </w:tcPr>
          <w:p w:rsidR="00B61CBC" w:rsidRPr="00473906" w:rsidRDefault="00B61CBC" w:rsidP="00B51D80">
            <w:pPr>
              <w:rPr>
                <w:rFonts w:ascii="Tahoma" w:hAnsi="Tahoma" w:cs="Tahoma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B61CBC" w:rsidRPr="00473906" w:rsidRDefault="00B61CBC" w:rsidP="00B51D80">
            <w:pPr>
              <w:rPr>
                <w:rFonts w:ascii="Tahoma" w:hAnsi="Tahoma" w:cs="Tahoma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1 - Cena - 90.51</w:t>
            </w:r>
          </w:p>
        </w:tc>
        <w:tc>
          <w:tcPr>
            <w:tcW w:w="1748" w:type="dxa"/>
          </w:tcPr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 xml:space="preserve">  90,51</w:t>
            </w:r>
          </w:p>
        </w:tc>
      </w:tr>
      <w:tr w:rsidR="00B61CBC" w:rsidRPr="00473906" w:rsidTr="00B51D80">
        <w:tc>
          <w:tcPr>
            <w:tcW w:w="2277" w:type="dxa"/>
          </w:tcPr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61CBC">
              <w:rPr>
                <w:rFonts w:ascii="Tahoma" w:hAnsi="Tahoma" w:cs="Tahoma"/>
                <w:sz w:val="16"/>
                <w:szCs w:val="16"/>
              </w:rPr>
              <w:t>Dostawa serwera obliczeniowego dla Wydziału Inżynierii Produkcji i Technologii Materiałów</w:t>
            </w:r>
          </w:p>
        </w:tc>
        <w:tc>
          <w:tcPr>
            <w:tcW w:w="2651" w:type="dxa"/>
          </w:tcPr>
          <w:p w:rsidR="00B61CBC" w:rsidRPr="00473906" w:rsidRDefault="00B61CBC" w:rsidP="00B51D80">
            <w:pPr>
              <w:rPr>
                <w:rFonts w:ascii="Tahoma" w:hAnsi="Tahoma" w:cs="Tahoma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B61CBC" w:rsidRPr="00473906" w:rsidRDefault="00B61CBC" w:rsidP="00B51D80">
            <w:pPr>
              <w:rPr>
                <w:rFonts w:ascii="Tahoma" w:hAnsi="Tahoma" w:cs="Tahoma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B61CBC" w:rsidRPr="00473906" w:rsidTr="00B51D80">
        <w:tc>
          <w:tcPr>
            <w:tcW w:w="2277" w:type="dxa"/>
          </w:tcPr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61CBC">
              <w:rPr>
                <w:rFonts w:ascii="Tahoma" w:hAnsi="Tahoma" w:cs="Tahoma"/>
                <w:sz w:val="16"/>
                <w:szCs w:val="16"/>
              </w:rPr>
              <w:t>Dostawa serwera obliczeniowego dla Wydziału Inżynierii Produkcji i Technologii Materiałów</w:t>
            </w:r>
          </w:p>
        </w:tc>
        <w:tc>
          <w:tcPr>
            <w:tcW w:w="2651" w:type="dxa"/>
          </w:tcPr>
          <w:p w:rsidR="00B61CBC" w:rsidRPr="00473906" w:rsidRDefault="00B61CBC" w:rsidP="00B51D80">
            <w:pPr>
              <w:rPr>
                <w:rFonts w:ascii="Tahoma" w:hAnsi="Tahoma" w:cs="Tahoma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B61CBC" w:rsidRPr="00473906" w:rsidRDefault="00B61CBC" w:rsidP="00B51D80">
            <w:pPr>
              <w:rPr>
                <w:rFonts w:ascii="Tahoma" w:hAnsi="Tahoma" w:cs="Tahoma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1 - Cena - 88.87</w:t>
            </w:r>
          </w:p>
        </w:tc>
        <w:tc>
          <w:tcPr>
            <w:tcW w:w="1748" w:type="dxa"/>
          </w:tcPr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 xml:space="preserve">  88,87</w:t>
            </w:r>
          </w:p>
        </w:tc>
      </w:tr>
      <w:tr w:rsidR="00B61CBC" w:rsidRPr="00473906" w:rsidTr="00B51D80">
        <w:tc>
          <w:tcPr>
            <w:tcW w:w="2277" w:type="dxa"/>
          </w:tcPr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61CBC">
              <w:rPr>
                <w:rFonts w:ascii="Tahoma" w:hAnsi="Tahoma" w:cs="Tahoma"/>
                <w:sz w:val="16"/>
                <w:szCs w:val="16"/>
              </w:rPr>
              <w:t>Dostawa serwera obliczeniowego dla Wydziału Inżynierii Produkcji i Technologii Materiałów</w:t>
            </w:r>
          </w:p>
        </w:tc>
        <w:tc>
          <w:tcPr>
            <w:tcW w:w="2651" w:type="dxa"/>
          </w:tcPr>
          <w:p w:rsidR="00B61CBC" w:rsidRPr="00473906" w:rsidRDefault="00B61CBC" w:rsidP="00B51D80">
            <w:pPr>
              <w:rPr>
                <w:rFonts w:ascii="Tahoma" w:hAnsi="Tahoma" w:cs="Tahoma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B61CBC" w:rsidRPr="00473906" w:rsidRDefault="00B61CBC" w:rsidP="00B51D80">
            <w:pPr>
              <w:rPr>
                <w:rFonts w:ascii="Tahoma" w:hAnsi="Tahoma" w:cs="Tahoma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1CB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B61CBC" w:rsidRPr="00473906" w:rsidRDefault="00B61CBC" w:rsidP="00B51D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61CBC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F0D" w:rsidRDefault="00A73F0D">
      <w:r>
        <w:separator/>
      </w:r>
    </w:p>
  </w:endnote>
  <w:endnote w:type="continuationSeparator" w:id="0">
    <w:p w:rsidR="00A73F0D" w:rsidRDefault="00A73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CBC" w:rsidRDefault="00B61CB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62A0C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62A0C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CBC" w:rsidRDefault="00B61C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F0D" w:rsidRDefault="00A73F0D">
      <w:r>
        <w:separator/>
      </w:r>
    </w:p>
  </w:footnote>
  <w:footnote w:type="continuationSeparator" w:id="0">
    <w:p w:rsidR="00A73F0D" w:rsidRDefault="00A73F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CBC" w:rsidRDefault="00B61C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CBC" w:rsidRDefault="00B61C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CBC" w:rsidRDefault="00B61C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3F0D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73F0D"/>
    <w:rsid w:val="00AF25E0"/>
    <w:rsid w:val="00B61CBC"/>
    <w:rsid w:val="00B95329"/>
    <w:rsid w:val="00BC1CB9"/>
    <w:rsid w:val="00BF155D"/>
    <w:rsid w:val="00C209AD"/>
    <w:rsid w:val="00C21CF7"/>
    <w:rsid w:val="00C57239"/>
    <w:rsid w:val="00CC2C2D"/>
    <w:rsid w:val="00D06481"/>
    <w:rsid w:val="00D62A0C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D62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62A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326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2018-11-07T09:37:00Z</cp:lastPrinted>
  <dcterms:created xsi:type="dcterms:W3CDTF">2018-11-07T09:38:00Z</dcterms:created>
  <dcterms:modified xsi:type="dcterms:W3CDTF">2018-11-07T09:38:00Z</dcterms:modified>
</cp:coreProperties>
</file>