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C42803">
      <w:pPr>
        <w:spacing w:line="360" w:lineRule="auto"/>
        <w:rPr>
          <w:b/>
          <w:bCs/>
          <w:color w:val="000000"/>
          <w:sz w:val="24"/>
        </w:rPr>
      </w:pPr>
      <w:r w:rsidRPr="00C4280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C42803">
      <w:pPr>
        <w:spacing w:line="360" w:lineRule="auto"/>
        <w:rPr>
          <w:color w:val="000000"/>
          <w:sz w:val="24"/>
        </w:rPr>
      </w:pPr>
      <w:r w:rsidRPr="00C4280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C4280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C42803">
      <w:pPr>
        <w:spacing w:line="360" w:lineRule="auto"/>
        <w:rPr>
          <w:color w:val="000000"/>
          <w:sz w:val="24"/>
        </w:rPr>
      </w:pPr>
      <w:r w:rsidRPr="00C4280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C4280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C42803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42803" w:rsidRPr="00C4280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42803" w:rsidRPr="00C4280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42803" w:rsidRPr="00C42803">
        <w:rPr>
          <w:b/>
          <w:color w:val="000000"/>
          <w:sz w:val="24"/>
        </w:rPr>
        <w:t>Usługa drukarska dla jednostek organizacyjnych Politechniki Częstochowskiej</w:t>
      </w:r>
      <w:r w:rsidR="008735EE">
        <w:rPr>
          <w:b/>
          <w:color w:val="000000"/>
          <w:sz w:val="24"/>
        </w:rPr>
        <w:t xml:space="preserve">, </w:t>
      </w:r>
      <w:proofErr w:type="spellStart"/>
      <w:r w:rsidR="008735EE">
        <w:rPr>
          <w:b/>
          <w:color w:val="000000"/>
          <w:sz w:val="24"/>
        </w:rPr>
        <w:t>spr</w:t>
      </w:r>
      <w:proofErr w:type="spellEnd"/>
      <w:r w:rsidR="008735EE">
        <w:rPr>
          <w:b/>
          <w:color w:val="000000"/>
          <w:sz w:val="24"/>
        </w:rPr>
        <w:t>. nr rej. ZP/U-19/18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42803" w:rsidTr="00BB6BB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42803" w:rsidRDefault="00C42803" w:rsidP="00BB6BB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color w:val="000000"/>
                <w:sz w:val="24"/>
              </w:rPr>
              <w:t>1</w:t>
            </w:r>
          </w:p>
          <w:p w:rsidR="00C42803" w:rsidRDefault="00C42803" w:rsidP="00BB6BB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Firma Poligraficzno-Introligatorska 'Udziałowiec" Sp. z o.o.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sz w:val="24"/>
              </w:rPr>
              <w:t>Olsztyn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   </w:t>
            </w:r>
            <w:r w:rsidRPr="00C42803">
              <w:rPr>
                <w:b/>
                <w:sz w:val="24"/>
              </w:rPr>
              <w:t>2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8735EE">
              <w:rPr>
                <w:b/>
                <w:sz w:val="24"/>
              </w:rPr>
              <w:t>19 891,</w:t>
            </w:r>
            <w:r w:rsidRPr="00C42803">
              <w:rPr>
                <w:b/>
                <w:sz w:val="24"/>
              </w:rPr>
              <w:t>10 zł</w:t>
            </w:r>
            <w:r w:rsidR="008735EE">
              <w:rPr>
                <w:b/>
                <w:sz w:val="24"/>
              </w:rPr>
              <w:t xml:space="preserve"> brutto</w:t>
            </w:r>
          </w:p>
          <w:p w:rsidR="008735EE" w:rsidRPr="008463A1" w:rsidRDefault="008735EE" w:rsidP="008735E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735EE" w:rsidRDefault="008735EE" w:rsidP="008735E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4280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 pkt. Cena oferty mieści się w możliwościach finansowych Zamawiającego.</w:t>
            </w:r>
          </w:p>
        </w:tc>
      </w:tr>
      <w:tr w:rsidR="00C42803" w:rsidTr="00BB6BB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42803" w:rsidRDefault="00C42803" w:rsidP="00BB6BB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color w:val="000000"/>
                <w:sz w:val="24"/>
              </w:rPr>
              <w:t>2</w:t>
            </w:r>
          </w:p>
          <w:p w:rsidR="00C42803" w:rsidRDefault="00C42803" w:rsidP="00BB6BB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 xml:space="preserve">PERFEKT- </w:t>
            </w:r>
            <w:proofErr w:type="spellStart"/>
            <w:r w:rsidRPr="00C42803">
              <w:rPr>
                <w:b/>
                <w:sz w:val="24"/>
              </w:rPr>
              <w:t>Gaul</w:t>
            </w:r>
            <w:proofErr w:type="spellEnd"/>
            <w:r w:rsidRPr="00C42803">
              <w:rPr>
                <w:b/>
                <w:sz w:val="24"/>
              </w:rPr>
              <w:t xml:space="preserve"> i wspólnicy Sp. jawna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60-321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sz w:val="24"/>
              </w:rPr>
              <w:t>Poznań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Świerzawska</w:t>
            </w:r>
            <w:r>
              <w:rPr>
                <w:b/>
                <w:sz w:val="24"/>
              </w:rPr>
              <w:t xml:space="preserve">    </w:t>
            </w:r>
            <w:r w:rsidRPr="00C42803">
              <w:rPr>
                <w:b/>
                <w:sz w:val="24"/>
              </w:rPr>
              <w:t>1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42803">
              <w:rPr>
                <w:b/>
                <w:sz w:val="24"/>
              </w:rPr>
              <w:t>2</w:t>
            </w:r>
            <w:r w:rsidR="008735EE">
              <w:rPr>
                <w:b/>
                <w:sz w:val="24"/>
              </w:rPr>
              <w:t> </w:t>
            </w:r>
            <w:r w:rsidRPr="00C42803">
              <w:rPr>
                <w:b/>
                <w:sz w:val="24"/>
              </w:rPr>
              <w:t>184</w:t>
            </w:r>
            <w:r w:rsidR="008735EE">
              <w:rPr>
                <w:b/>
                <w:sz w:val="24"/>
              </w:rPr>
              <w:t>,</w:t>
            </w:r>
            <w:r w:rsidRPr="00C42803">
              <w:rPr>
                <w:b/>
                <w:sz w:val="24"/>
              </w:rPr>
              <w:t>00 zł</w:t>
            </w:r>
            <w:r w:rsidR="008735EE">
              <w:rPr>
                <w:b/>
                <w:sz w:val="24"/>
              </w:rPr>
              <w:t xml:space="preserve"> brutto</w:t>
            </w:r>
          </w:p>
          <w:p w:rsidR="008735EE" w:rsidRPr="008463A1" w:rsidRDefault="008735EE" w:rsidP="008735E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735EE" w:rsidRDefault="008735EE" w:rsidP="008735E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4280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C42803" w:rsidTr="00BB6BB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42803" w:rsidRDefault="00C42803" w:rsidP="00BB6BB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color w:val="000000"/>
                <w:sz w:val="24"/>
              </w:rPr>
              <w:t>3</w:t>
            </w:r>
          </w:p>
          <w:p w:rsidR="00C42803" w:rsidRDefault="00C42803" w:rsidP="00BB6BB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Firma Poligraficzno-Introligatorska 'Udziałowiec" Sp. z o.o.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C42803">
              <w:rPr>
                <w:b/>
                <w:sz w:val="24"/>
              </w:rPr>
              <w:t>Olsztyn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2803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   </w:t>
            </w:r>
            <w:r w:rsidRPr="00C42803">
              <w:rPr>
                <w:b/>
                <w:sz w:val="24"/>
              </w:rPr>
              <w:t>2</w:t>
            </w:r>
          </w:p>
          <w:p w:rsidR="00C42803" w:rsidRDefault="00C42803" w:rsidP="00BB6B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8735EE">
              <w:rPr>
                <w:b/>
                <w:sz w:val="24"/>
              </w:rPr>
              <w:t>5 252,</w:t>
            </w:r>
            <w:r w:rsidRPr="00C42803">
              <w:rPr>
                <w:b/>
                <w:sz w:val="24"/>
              </w:rPr>
              <w:t>10 zł</w:t>
            </w:r>
            <w:r w:rsidR="008735EE">
              <w:rPr>
                <w:b/>
                <w:sz w:val="24"/>
              </w:rPr>
              <w:t xml:space="preserve"> brutto</w:t>
            </w:r>
          </w:p>
          <w:p w:rsidR="008735EE" w:rsidRPr="008463A1" w:rsidRDefault="008735EE" w:rsidP="008735E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735EE" w:rsidRDefault="008735EE" w:rsidP="008735E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4280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okładek dla Wydawnictwa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8735EE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Sp. z o.o.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2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- 90.00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zamówień cząstkowych od  daty potwierdzenia - 5.00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95,00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monografii habilitacyjnej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8735EE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PERFEKT- </w:t>
            </w:r>
            <w:proofErr w:type="spellStart"/>
            <w:r w:rsidRPr="00C42803">
              <w:rPr>
                <w:sz w:val="18"/>
                <w:szCs w:val="18"/>
              </w:rPr>
              <w:t>Gaul</w:t>
            </w:r>
            <w:proofErr w:type="spellEnd"/>
            <w:r w:rsidRPr="00C42803">
              <w:rPr>
                <w:sz w:val="18"/>
                <w:szCs w:val="18"/>
              </w:rPr>
              <w:t xml:space="preserve"> i wspólnicy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Sp. jawna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1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- 90.00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100,00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monografii habilitacyjnej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Partner Poligrafia Andrzej Kardasz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10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- 69.38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79,38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monografii habilitacyjnej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8735EE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Firma Poligraficzno-Introligatorska 'Udziałowiec"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Sp. z o.o.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2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- 17.37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- 5.00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22,37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kalendarza Politechniki Częstochowskiej na 2019 rok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8735EE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Sp. z o.o.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2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- 90.00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- 5.00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95,00</w:t>
            </w:r>
          </w:p>
        </w:tc>
      </w:tr>
      <w:tr w:rsidR="00C42803" w:rsidRPr="008463A1" w:rsidTr="00BB6BB0">
        <w:tc>
          <w:tcPr>
            <w:tcW w:w="2277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42803">
              <w:rPr>
                <w:sz w:val="18"/>
                <w:szCs w:val="18"/>
              </w:rPr>
              <w:t>Druk kalendarza Politechniki Częstochowskiej na 2019 rok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Agencja Reklamowa "TOP" Agnieszka Łuczak</w:t>
            </w:r>
          </w:p>
          <w:p w:rsidR="00C42803" w:rsidRPr="008463A1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148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42803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C42803" w:rsidRPr="00C42803" w:rsidRDefault="00C42803" w:rsidP="00BB6BB0">
            <w:pPr>
              <w:rPr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1 - Cena - 79.57</w:t>
            </w:r>
          </w:p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C42803" w:rsidRPr="008463A1" w:rsidRDefault="00C42803" w:rsidP="00BB6BB0">
            <w:pPr>
              <w:rPr>
                <w:color w:val="000000"/>
                <w:sz w:val="18"/>
                <w:szCs w:val="18"/>
              </w:rPr>
            </w:pPr>
            <w:r w:rsidRPr="00C42803">
              <w:rPr>
                <w:sz w:val="18"/>
                <w:szCs w:val="18"/>
              </w:rPr>
              <w:t xml:space="preserve">  89,57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C4280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4280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8735EE">
        <w:rPr>
          <w:sz w:val="24"/>
          <w:szCs w:val="24"/>
        </w:rPr>
        <w:t>2018-10-30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4D2" w:rsidRDefault="001054D2">
      <w:r>
        <w:separator/>
      </w:r>
    </w:p>
  </w:endnote>
  <w:endnote w:type="continuationSeparator" w:id="0">
    <w:p w:rsidR="001054D2" w:rsidRDefault="00105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803" w:rsidRDefault="00C42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35E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35E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803" w:rsidRDefault="00C42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4D2" w:rsidRDefault="001054D2">
      <w:r>
        <w:separator/>
      </w:r>
    </w:p>
  </w:footnote>
  <w:footnote w:type="continuationSeparator" w:id="0">
    <w:p w:rsidR="001054D2" w:rsidRDefault="00105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803" w:rsidRDefault="00C42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803" w:rsidRDefault="00C42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803" w:rsidRDefault="00C428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D2"/>
    <w:rsid w:val="000034E3"/>
    <w:rsid w:val="001054D2"/>
    <w:rsid w:val="0029663E"/>
    <w:rsid w:val="00440209"/>
    <w:rsid w:val="004E4C84"/>
    <w:rsid w:val="00564B92"/>
    <w:rsid w:val="00667F91"/>
    <w:rsid w:val="006D0934"/>
    <w:rsid w:val="008463A1"/>
    <w:rsid w:val="008735EE"/>
    <w:rsid w:val="008B2DA8"/>
    <w:rsid w:val="008B74C9"/>
    <w:rsid w:val="009406E9"/>
    <w:rsid w:val="00AF25E0"/>
    <w:rsid w:val="00BF155D"/>
    <w:rsid w:val="00C21CF7"/>
    <w:rsid w:val="00C42803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394DC1"/>
  <w15:chartTrackingRefBased/>
  <w15:docId w15:val="{110F6C46-80C6-4957-B71F-2AA3D1DD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2018-10-29T09:05:00Z</dcterms:created>
  <dcterms:modified xsi:type="dcterms:W3CDTF">2018-10-29T09:05:00Z</dcterms:modified>
</cp:coreProperties>
</file>