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3B7A0F">
      <w:pPr>
        <w:spacing w:line="360" w:lineRule="auto"/>
        <w:rPr>
          <w:b/>
          <w:bCs/>
          <w:color w:val="000000"/>
          <w:sz w:val="24"/>
        </w:rPr>
      </w:pPr>
      <w:r w:rsidRPr="003B7A0F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3B7A0F">
      <w:pPr>
        <w:spacing w:line="360" w:lineRule="auto"/>
        <w:rPr>
          <w:color w:val="000000"/>
          <w:sz w:val="24"/>
        </w:rPr>
      </w:pPr>
      <w:r w:rsidRPr="003B7A0F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3B7A0F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3B7A0F">
      <w:pPr>
        <w:spacing w:line="360" w:lineRule="auto"/>
        <w:rPr>
          <w:color w:val="000000"/>
          <w:sz w:val="24"/>
        </w:rPr>
      </w:pPr>
      <w:r w:rsidRPr="003B7A0F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3B7A0F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3B7A0F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B7A0F" w:rsidRPr="003B7A0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B7A0F" w:rsidRPr="003B7A0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B7A0F" w:rsidRPr="003B7A0F">
        <w:rPr>
          <w:b/>
          <w:color w:val="000000"/>
          <w:sz w:val="24"/>
        </w:rPr>
        <w:t>Dostawa i montaż mebli dla jednostek organizacyjnych Politechniki Częstochowskiej</w:t>
      </w:r>
      <w:r w:rsidR="00014911">
        <w:rPr>
          <w:b/>
          <w:color w:val="000000"/>
          <w:sz w:val="24"/>
        </w:rPr>
        <w:t xml:space="preserve">, </w:t>
      </w:r>
      <w:proofErr w:type="spellStart"/>
      <w:r w:rsidR="00014911">
        <w:rPr>
          <w:b/>
          <w:color w:val="000000"/>
          <w:sz w:val="24"/>
        </w:rPr>
        <w:t>spr</w:t>
      </w:r>
      <w:proofErr w:type="spellEnd"/>
      <w:r w:rsidR="00014911">
        <w:rPr>
          <w:b/>
          <w:color w:val="000000"/>
          <w:sz w:val="24"/>
        </w:rPr>
        <w:t>. nr rej. ZP/D-26/18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B7A0F" w:rsidTr="009961BE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B7A0F" w:rsidRDefault="003B7A0F" w:rsidP="009961B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B7A0F">
              <w:rPr>
                <w:b/>
                <w:color w:val="000000"/>
                <w:sz w:val="24"/>
              </w:rPr>
              <w:t>5</w:t>
            </w:r>
          </w:p>
          <w:p w:rsidR="003B7A0F" w:rsidRDefault="003B7A0F" w:rsidP="009961B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B7A0F" w:rsidRDefault="003B7A0F" w:rsidP="009961B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7A0F">
              <w:rPr>
                <w:b/>
                <w:sz w:val="24"/>
              </w:rPr>
              <w:t>Przedsiębiorstwo Handlowo -Usługowe BOSTO S.C.</w:t>
            </w:r>
          </w:p>
          <w:p w:rsidR="003B7A0F" w:rsidRDefault="003B7A0F" w:rsidP="009961B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7A0F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3B7A0F">
              <w:rPr>
                <w:b/>
                <w:sz w:val="24"/>
              </w:rPr>
              <w:t>Częstochowa</w:t>
            </w:r>
          </w:p>
          <w:p w:rsidR="003B7A0F" w:rsidRDefault="003B7A0F" w:rsidP="009961B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7A0F">
              <w:rPr>
                <w:b/>
                <w:sz w:val="24"/>
              </w:rPr>
              <w:t>B</w:t>
            </w:r>
            <w:r w:rsidR="00014911">
              <w:rPr>
                <w:b/>
                <w:sz w:val="24"/>
              </w:rPr>
              <w:t>i</w:t>
            </w:r>
            <w:r w:rsidRPr="003B7A0F">
              <w:rPr>
                <w:b/>
                <w:sz w:val="24"/>
              </w:rPr>
              <w:t>ałostocka</w:t>
            </w:r>
            <w:r>
              <w:rPr>
                <w:b/>
                <w:sz w:val="24"/>
              </w:rPr>
              <w:t xml:space="preserve">    </w:t>
            </w:r>
            <w:r w:rsidRPr="003B7A0F">
              <w:rPr>
                <w:b/>
                <w:sz w:val="24"/>
              </w:rPr>
              <w:t>40</w:t>
            </w:r>
          </w:p>
          <w:p w:rsidR="003B7A0F" w:rsidRDefault="003B7A0F" w:rsidP="009961B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14911">
              <w:rPr>
                <w:b/>
                <w:sz w:val="24"/>
              </w:rPr>
              <w:t>9 963,</w:t>
            </w:r>
            <w:r w:rsidRPr="003B7A0F">
              <w:rPr>
                <w:b/>
                <w:sz w:val="24"/>
              </w:rPr>
              <w:t>00 zł</w:t>
            </w:r>
            <w:r w:rsidR="00014911">
              <w:rPr>
                <w:b/>
                <w:sz w:val="24"/>
              </w:rPr>
              <w:t xml:space="preserve"> brutto</w:t>
            </w:r>
          </w:p>
          <w:p w:rsidR="00014911" w:rsidRPr="008463A1" w:rsidRDefault="00014911" w:rsidP="0001491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4911" w:rsidRDefault="00014911" w:rsidP="0001491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3B7A0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- 90 pkt. Cena oferty mieści się w możliwościach finansowych Zamawiającego.</w:t>
            </w:r>
          </w:p>
        </w:tc>
      </w:tr>
      <w:tr w:rsidR="003B7A0F" w:rsidTr="009961BE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B7A0F" w:rsidRDefault="003B7A0F" w:rsidP="009961B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B7A0F">
              <w:rPr>
                <w:b/>
                <w:color w:val="000000"/>
                <w:sz w:val="24"/>
              </w:rPr>
              <w:t>7</w:t>
            </w:r>
          </w:p>
          <w:p w:rsidR="003B7A0F" w:rsidRDefault="003B7A0F" w:rsidP="009961B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B7A0F" w:rsidRDefault="003B7A0F" w:rsidP="009961B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7A0F">
              <w:rPr>
                <w:b/>
                <w:sz w:val="24"/>
              </w:rPr>
              <w:t>ESO MEDIA Łukasz Kasperkiewicz</w:t>
            </w:r>
          </w:p>
          <w:p w:rsidR="003B7A0F" w:rsidRDefault="003B7A0F" w:rsidP="009961B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7A0F">
              <w:rPr>
                <w:b/>
                <w:sz w:val="24"/>
              </w:rPr>
              <w:t>32-600</w:t>
            </w:r>
            <w:r>
              <w:rPr>
                <w:b/>
                <w:sz w:val="24"/>
              </w:rPr>
              <w:t xml:space="preserve"> </w:t>
            </w:r>
            <w:r w:rsidRPr="003B7A0F">
              <w:rPr>
                <w:b/>
                <w:sz w:val="24"/>
              </w:rPr>
              <w:t>Oświęcim</w:t>
            </w:r>
          </w:p>
          <w:p w:rsidR="003B7A0F" w:rsidRDefault="003B7A0F" w:rsidP="009961B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7A0F">
              <w:rPr>
                <w:b/>
                <w:sz w:val="24"/>
              </w:rPr>
              <w:t>ul. ks. St. Staszica</w:t>
            </w:r>
            <w:r>
              <w:rPr>
                <w:b/>
                <w:sz w:val="24"/>
              </w:rPr>
              <w:t xml:space="preserve">    </w:t>
            </w:r>
            <w:r w:rsidRPr="003B7A0F">
              <w:rPr>
                <w:b/>
                <w:sz w:val="24"/>
              </w:rPr>
              <w:t>9/5</w:t>
            </w:r>
          </w:p>
          <w:p w:rsidR="003B7A0F" w:rsidRDefault="003B7A0F" w:rsidP="009961B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14911">
              <w:rPr>
                <w:b/>
                <w:sz w:val="24"/>
              </w:rPr>
              <w:t>1 678,</w:t>
            </w:r>
            <w:r w:rsidRPr="003B7A0F">
              <w:rPr>
                <w:b/>
                <w:sz w:val="24"/>
              </w:rPr>
              <w:t>95 zł</w:t>
            </w:r>
            <w:r w:rsidR="00014911">
              <w:rPr>
                <w:b/>
                <w:sz w:val="24"/>
              </w:rPr>
              <w:t xml:space="preserve"> brutto</w:t>
            </w:r>
          </w:p>
          <w:p w:rsidR="00014911" w:rsidRPr="008463A1" w:rsidRDefault="00014911" w:rsidP="0001491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4911" w:rsidRDefault="00014911" w:rsidP="0001491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3B7A0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B7A0F" w:rsidTr="009961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3B7A0F">
              <w:rPr>
                <w:color w:val="000000"/>
                <w:sz w:val="24"/>
              </w:rPr>
              <w:t>1</w:t>
            </w:r>
          </w:p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3B7A0F">
              <w:rPr>
                <w:color w:val="000000"/>
                <w:sz w:val="24"/>
              </w:rPr>
              <w:t xml:space="preserve"> Zamawiający unieważnił przedmiotowe postępowanie na podstawie art. 93 ust. 1 pkt. 1 ustawy </w:t>
            </w:r>
            <w:proofErr w:type="spellStart"/>
            <w:r w:rsidRPr="003B7A0F">
              <w:rPr>
                <w:color w:val="000000"/>
                <w:sz w:val="24"/>
              </w:rPr>
              <w:t>Pzp</w:t>
            </w:r>
            <w:proofErr w:type="spellEnd"/>
            <w:r w:rsidRPr="003B7A0F">
              <w:rPr>
                <w:color w:val="000000"/>
                <w:sz w:val="24"/>
              </w:rPr>
              <w:t>, gdyż nie złożono żadnej  oferty.</w:t>
            </w:r>
          </w:p>
        </w:tc>
      </w:tr>
      <w:tr w:rsidR="003B7A0F" w:rsidTr="009961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3B7A0F">
              <w:rPr>
                <w:color w:val="000000"/>
                <w:sz w:val="24"/>
              </w:rPr>
              <w:t>2</w:t>
            </w:r>
          </w:p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3B7A0F">
              <w:rPr>
                <w:color w:val="000000"/>
                <w:sz w:val="24"/>
              </w:rPr>
              <w:t xml:space="preserve"> Zamawiający unieważnił przedmiotowe postępowanie na podstawie art. 93 ust. 1 pkt. 1 ustawy </w:t>
            </w:r>
            <w:proofErr w:type="spellStart"/>
            <w:r w:rsidRPr="003B7A0F">
              <w:rPr>
                <w:color w:val="000000"/>
                <w:sz w:val="24"/>
              </w:rPr>
              <w:t>Pzp</w:t>
            </w:r>
            <w:proofErr w:type="spellEnd"/>
            <w:r w:rsidRPr="003B7A0F">
              <w:rPr>
                <w:color w:val="000000"/>
                <w:sz w:val="24"/>
              </w:rPr>
              <w:t>, gdyż nie złożono żadnej  oferty.</w:t>
            </w:r>
          </w:p>
        </w:tc>
      </w:tr>
      <w:tr w:rsidR="003B7A0F" w:rsidTr="009961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3B7A0F">
              <w:rPr>
                <w:color w:val="000000"/>
                <w:sz w:val="24"/>
              </w:rPr>
              <w:t>3</w:t>
            </w:r>
          </w:p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3B7A0F">
              <w:rPr>
                <w:color w:val="000000"/>
                <w:sz w:val="24"/>
              </w:rPr>
              <w:t xml:space="preserve"> Zamawiający unieważnił przedmiotowe postępowanie na podstawie art. 93 ust. 1 pkt. 1 ustawy </w:t>
            </w:r>
            <w:proofErr w:type="spellStart"/>
            <w:r w:rsidRPr="003B7A0F">
              <w:rPr>
                <w:color w:val="000000"/>
                <w:sz w:val="24"/>
              </w:rPr>
              <w:t>Pzp</w:t>
            </w:r>
            <w:proofErr w:type="spellEnd"/>
            <w:r w:rsidRPr="003B7A0F">
              <w:rPr>
                <w:color w:val="000000"/>
                <w:sz w:val="24"/>
              </w:rPr>
              <w:t>, gdyż nie złożono żadnej  oferty.</w:t>
            </w:r>
          </w:p>
        </w:tc>
      </w:tr>
      <w:tr w:rsidR="003B7A0F" w:rsidTr="009961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3B7A0F">
              <w:rPr>
                <w:color w:val="000000"/>
                <w:sz w:val="24"/>
              </w:rPr>
              <w:t>4</w:t>
            </w:r>
          </w:p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3B7A0F">
              <w:rPr>
                <w:color w:val="000000"/>
                <w:sz w:val="24"/>
              </w:rPr>
              <w:t xml:space="preserve"> Zamawiający unieważnił przedmiotowe postępowanie na podstawie art. 93 ust. 1 pkt. 1 ustawy </w:t>
            </w:r>
            <w:proofErr w:type="spellStart"/>
            <w:r w:rsidRPr="003B7A0F">
              <w:rPr>
                <w:color w:val="000000"/>
                <w:sz w:val="24"/>
              </w:rPr>
              <w:t>Pzp</w:t>
            </w:r>
            <w:proofErr w:type="spellEnd"/>
            <w:r w:rsidRPr="003B7A0F">
              <w:rPr>
                <w:color w:val="000000"/>
                <w:sz w:val="24"/>
              </w:rPr>
              <w:t>, gdyż nie złożono żadnej  oferty.</w:t>
            </w:r>
          </w:p>
        </w:tc>
      </w:tr>
      <w:tr w:rsidR="003B7A0F" w:rsidTr="009961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3B7A0F">
              <w:rPr>
                <w:color w:val="000000"/>
                <w:sz w:val="24"/>
              </w:rPr>
              <w:t>6</w:t>
            </w:r>
          </w:p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3B7A0F">
              <w:rPr>
                <w:color w:val="000000"/>
                <w:sz w:val="24"/>
              </w:rPr>
              <w:t xml:space="preserve"> Zamawiający unieważnił przedmiotowe postępowanie na podstawie art. 93 ust. 1 pkt. 1 ustawy </w:t>
            </w:r>
            <w:proofErr w:type="spellStart"/>
            <w:r w:rsidRPr="003B7A0F">
              <w:rPr>
                <w:color w:val="000000"/>
                <w:sz w:val="24"/>
              </w:rPr>
              <w:t>Pzp</w:t>
            </w:r>
            <w:proofErr w:type="spellEnd"/>
            <w:r w:rsidRPr="003B7A0F">
              <w:rPr>
                <w:color w:val="000000"/>
                <w:sz w:val="24"/>
              </w:rPr>
              <w:t>, gdyż nie złożono żadnej  oferty.</w:t>
            </w:r>
          </w:p>
        </w:tc>
      </w:tr>
      <w:tr w:rsidR="003B7A0F" w:rsidTr="009961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3B7A0F">
              <w:rPr>
                <w:color w:val="000000"/>
                <w:sz w:val="24"/>
              </w:rPr>
              <w:t>8</w:t>
            </w:r>
          </w:p>
          <w:p w:rsidR="003B7A0F" w:rsidRDefault="003B7A0F" w:rsidP="009961B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3B7A0F">
              <w:rPr>
                <w:color w:val="000000"/>
                <w:sz w:val="24"/>
              </w:rPr>
              <w:t xml:space="preserve">Zamawiający unieważnił postępowanie na podstawie art. 93 ust. 1 pkt 4 ustawy </w:t>
            </w:r>
            <w:proofErr w:type="spellStart"/>
            <w:r w:rsidRPr="003B7A0F">
              <w:rPr>
                <w:color w:val="000000"/>
                <w:sz w:val="24"/>
              </w:rPr>
              <w:t>Pzp</w:t>
            </w:r>
            <w:proofErr w:type="spellEnd"/>
            <w:r w:rsidRPr="003B7A0F">
              <w:rPr>
                <w:color w:val="000000"/>
                <w:sz w:val="24"/>
              </w:rPr>
              <w:t>,  gdyż cena najkorzystniejszej oferty przewyższa kwotę, którą Zamawiający zamierza przeznaczyć na   sfinansowanie   zamówienia. Bowiem Zamawiający  przeznaczył  na  realizację  zamówienia  8 856,00 zł  brutto,  a cena najkorzystniejszej oferty i jednocześnie jedynej jaka wpłynęła w przedmiotowym postępowaniu  wynosi 14 944,50  zł brutto.</w:t>
            </w:r>
            <w:bookmarkStart w:id="0" w:name="_GoBack"/>
            <w:bookmarkEnd w:id="0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B7A0F" w:rsidRPr="008463A1" w:rsidTr="009961BE">
        <w:tc>
          <w:tcPr>
            <w:tcW w:w="2277" w:type="dxa"/>
            <w:shd w:val="clear" w:color="auto" w:fill="auto"/>
          </w:tcPr>
          <w:p w:rsidR="003B7A0F" w:rsidRPr="008463A1" w:rsidRDefault="003B7A0F" w:rsidP="009961BE">
            <w:pPr>
              <w:rPr>
                <w:color w:val="000000"/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B7A0F">
              <w:rPr>
                <w:sz w:val="18"/>
                <w:szCs w:val="18"/>
              </w:rPr>
              <w:t>Dostawa mebli biurowych dla Katedry Inżynierii Produkcji i Bezpieczeństwa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3B7A0F" w:rsidRPr="008463A1" w:rsidRDefault="003B7A0F" w:rsidP="009961BE">
            <w:pPr>
              <w:rPr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Przedsiębiorstwo Handlowo -Usługowe BOSTO S.C.</w:t>
            </w:r>
          </w:p>
          <w:p w:rsidR="003B7A0F" w:rsidRPr="008463A1" w:rsidRDefault="003B7A0F" w:rsidP="009961BE">
            <w:pPr>
              <w:rPr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B</w:t>
            </w:r>
            <w:r w:rsidR="00014911">
              <w:rPr>
                <w:sz w:val="18"/>
                <w:szCs w:val="18"/>
              </w:rPr>
              <w:t>i</w:t>
            </w:r>
            <w:r w:rsidRPr="003B7A0F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B7A0F">
              <w:rPr>
                <w:sz w:val="18"/>
                <w:szCs w:val="18"/>
              </w:rPr>
              <w:t>40</w:t>
            </w:r>
          </w:p>
          <w:p w:rsidR="003B7A0F" w:rsidRPr="008463A1" w:rsidRDefault="003B7A0F" w:rsidP="009961BE">
            <w:pPr>
              <w:rPr>
                <w:color w:val="000000"/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B7A0F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B7A0F" w:rsidRPr="003B7A0F" w:rsidRDefault="003B7A0F" w:rsidP="009961BE">
            <w:pPr>
              <w:rPr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1 - Cena - 60.00</w:t>
            </w:r>
          </w:p>
          <w:p w:rsidR="003B7A0F" w:rsidRPr="003B7A0F" w:rsidRDefault="003B7A0F" w:rsidP="009961BE">
            <w:pPr>
              <w:rPr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2 - Termin wykonania - 10.00</w:t>
            </w:r>
          </w:p>
          <w:p w:rsidR="003B7A0F" w:rsidRPr="008463A1" w:rsidRDefault="003B7A0F" w:rsidP="009961BE">
            <w:pPr>
              <w:rPr>
                <w:color w:val="000000"/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3B7A0F" w:rsidRPr="008463A1" w:rsidRDefault="003B7A0F" w:rsidP="009961BE">
            <w:pPr>
              <w:rPr>
                <w:color w:val="000000"/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 xml:space="preserve">  90,00</w:t>
            </w:r>
          </w:p>
        </w:tc>
      </w:tr>
      <w:tr w:rsidR="003B7A0F" w:rsidRPr="008463A1" w:rsidTr="009961BE">
        <w:tc>
          <w:tcPr>
            <w:tcW w:w="2277" w:type="dxa"/>
            <w:shd w:val="clear" w:color="auto" w:fill="auto"/>
          </w:tcPr>
          <w:p w:rsidR="003B7A0F" w:rsidRPr="008463A1" w:rsidRDefault="003B7A0F" w:rsidP="009961BE">
            <w:pPr>
              <w:rPr>
                <w:color w:val="000000"/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B7A0F">
              <w:rPr>
                <w:sz w:val="18"/>
                <w:szCs w:val="18"/>
              </w:rPr>
              <w:t>Dostawa mebli biurowych dla Wydawnictwa Wydziału Zarzadzania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3B7A0F" w:rsidRPr="008463A1" w:rsidRDefault="003B7A0F" w:rsidP="009961BE">
            <w:pPr>
              <w:rPr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ESO MEDIA Łukasz Kasperkiewicz</w:t>
            </w:r>
          </w:p>
          <w:p w:rsidR="003B7A0F" w:rsidRPr="008463A1" w:rsidRDefault="003B7A0F" w:rsidP="009961BE">
            <w:pPr>
              <w:rPr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ul. ks. St. Staszica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B7A0F">
              <w:rPr>
                <w:sz w:val="18"/>
                <w:szCs w:val="18"/>
              </w:rPr>
              <w:t>9/5</w:t>
            </w:r>
          </w:p>
          <w:p w:rsidR="003B7A0F" w:rsidRPr="008463A1" w:rsidRDefault="003B7A0F" w:rsidP="009961BE">
            <w:pPr>
              <w:rPr>
                <w:color w:val="000000"/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32-600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B7A0F">
              <w:rPr>
                <w:sz w:val="18"/>
                <w:szCs w:val="18"/>
              </w:rPr>
              <w:t>Oświęcim</w:t>
            </w:r>
          </w:p>
        </w:tc>
        <w:tc>
          <w:tcPr>
            <w:tcW w:w="2848" w:type="dxa"/>
            <w:shd w:val="clear" w:color="auto" w:fill="auto"/>
          </w:tcPr>
          <w:p w:rsidR="003B7A0F" w:rsidRPr="003B7A0F" w:rsidRDefault="003B7A0F" w:rsidP="009961BE">
            <w:pPr>
              <w:rPr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1 - Cena - 60.00</w:t>
            </w:r>
          </w:p>
          <w:p w:rsidR="003B7A0F" w:rsidRPr="003B7A0F" w:rsidRDefault="003B7A0F" w:rsidP="009961BE">
            <w:pPr>
              <w:rPr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2 - Termin wykonania - 20.00</w:t>
            </w:r>
          </w:p>
          <w:p w:rsidR="003B7A0F" w:rsidRPr="008463A1" w:rsidRDefault="003B7A0F" w:rsidP="009961BE">
            <w:pPr>
              <w:rPr>
                <w:color w:val="000000"/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3B7A0F" w:rsidRPr="008463A1" w:rsidRDefault="003B7A0F" w:rsidP="009961BE">
            <w:pPr>
              <w:rPr>
                <w:color w:val="000000"/>
                <w:sz w:val="18"/>
                <w:szCs w:val="18"/>
              </w:rPr>
            </w:pPr>
            <w:r w:rsidRPr="003B7A0F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3B7A0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B7A0F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014911">
        <w:rPr>
          <w:sz w:val="24"/>
          <w:szCs w:val="24"/>
        </w:rPr>
        <w:t>2018-10-30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415" w:rsidRDefault="00532415">
      <w:r>
        <w:separator/>
      </w:r>
    </w:p>
  </w:endnote>
  <w:endnote w:type="continuationSeparator" w:id="0">
    <w:p w:rsidR="00532415" w:rsidRDefault="0053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0F" w:rsidRDefault="003B7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1491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1491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0F" w:rsidRDefault="003B7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415" w:rsidRDefault="00532415">
      <w:r>
        <w:separator/>
      </w:r>
    </w:p>
  </w:footnote>
  <w:footnote w:type="continuationSeparator" w:id="0">
    <w:p w:rsidR="00532415" w:rsidRDefault="00532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0F" w:rsidRDefault="003B7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0F" w:rsidRDefault="003B7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A0F" w:rsidRDefault="003B7A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415"/>
    <w:rsid w:val="000034E3"/>
    <w:rsid w:val="00014911"/>
    <w:rsid w:val="0029663E"/>
    <w:rsid w:val="003B7A0F"/>
    <w:rsid w:val="00440209"/>
    <w:rsid w:val="004E4C84"/>
    <w:rsid w:val="00532415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45DBC2"/>
  <w15:chartTrackingRefBased/>
  <w15:docId w15:val="{42EE8658-4A77-419A-8B5F-4F4A9F10C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2018-10-29T11:22:00Z</dcterms:created>
  <dcterms:modified xsi:type="dcterms:W3CDTF">2018-10-29T11:22:00Z</dcterms:modified>
</cp:coreProperties>
</file>