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A6374B" w:rsidRPr="00A6374B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6374B" w:rsidRPr="00A6374B">
        <w:rPr>
          <w:b/>
          <w:sz w:val="24"/>
        </w:rPr>
        <w:t>ZP/RB-11/18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6374B" w:rsidRPr="00A6374B">
        <w:rPr>
          <w:b/>
        </w:rPr>
        <w:t>przetarg nieograniczony</w:t>
      </w:r>
      <w:r w:rsidR="00753DC1">
        <w:t xml:space="preserve"> na:</w:t>
      </w:r>
    </w:p>
    <w:p w:rsidR="0000184A" w:rsidRDefault="00A6374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6374B">
        <w:rPr>
          <w:b/>
          <w:sz w:val="24"/>
          <w:szCs w:val="24"/>
        </w:rPr>
        <w:t>Budowa przyłącza światłowodowego sieci MSK CzestMAN  do budynku Wyższej Szkoły Zarządzania w Częstochowie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6374B" w:rsidRPr="00A6374B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6374B" w:rsidRPr="00A6374B">
        <w:rPr>
          <w:sz w:val="24"/>
          <w:szCs w:val="24"/>
        </w:rPr>
        <w:t>(t.j.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A6374B" w:rsidRPr="00A6374B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6079" w:rsidRDefault="001E6079">
      <w:r>
        <w:separator/>
      </w:r>
    </w:p>
  </w:endnote>
  <w:endnote w:type="continuationSeparator" w:id="0">
    <w:p w:rsidR="001E6079" w:rsidRDefault="001E60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6374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6374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374B" w:rsidRDefault="00A637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6079" w:rsidRDefault="001E6079">
      <w:r>
        <w:separator/>
      </w:r>
    </w:p>
  </w:footnote>
  <w:footnote w:type="continuationSeparator" w:id="0">
    <w:p w:rsidR="001E6079" w:rsidRDefault="001E6079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374B" w:rsidRDefault="00A637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374B" w:rsidRDefault="00A637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374B" w:rsidRDefault="00A637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9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E6079"/>
    <w:rsid w:val="0000184A"/>
    <w:rsid w:val="00012997"/>
    <w:rsid w:val="000621A2"/>
    <w:rsid w:val="00075CEC"/>
    <w:rsid w:val="00106AC7"/>
    <w:rsid w:val="00111985"/>
    <w:rsid w:val="00147532"/>
    <w:rsid w:val="001614BA"/>
    <w:rsid w:val="001E6079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6374B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B2B058C-512F-4D9E-962A-D1181FDDB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7801BF-8C8D-46D7-87EC-6D50E1A1F6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200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2018-10-25T06:03:00Z</dcterms:created>
  <dcterms:modified xsi:type="dcterms:W3CDTF">2018-10-25T06:03:00Z</dcterms:modified>
</cp:coreProperties>
</file>