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DB28B5">
      <w:pPr>
        <w:spacing w:line="360" w:lineRule="auto"/>
        <w:rPr>
          <w:b/>
          <w:bCs/>
          <w:color w:val="000000"/>
          <w:sz w:val="24"/>
        </w:rPr>
      </w:pPr>
      <w:r w:rsidRPr="00DB28B5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DB28B5">
      <w:pPr>
        <w:spacing w:line="360" w:lineRule="auto"/>
        <w:rPr>
          <w:color w:val="000000"/>
          <w:sz w:val="24"/>
        </w:rPr>
      </w:pPr>
      <w:r w:rsidRPr="00DB28B5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DB28B5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DB28B5">
      <w:pPr>
        <w:spacing w:line="360" w:lineRule="auto"/>
        <w:rPr>
          <w:color w:val="000000"/>
          <w:sz w:val="24"/>
        </w:rPr>
      </w:pPr>
      <w:r w:rsidRPr="00DB28B5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DB28B5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DB28B5" w:rsidRPr="00DB28B5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DB28B5" w:rsidRPr="00DB28B5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DB28B5" w:rsidRPr="00DB28B5">
        <w:rPr>
          <w:b/>
          <w:color w:val="000000"/>
          <w:sz w:val="24"/>
        </w:rPr>
        <w:t xml:space="preserve">Dostawa lasera </w:t>
      </w:r>
      <w:proofErr w:type="spellStart"/>
      <w:r w:rsidR="00DB28B5" w:rsidRPr="00DB28B5">
        <w:rPr>
          <w:b/>
          <w:color w:val="000000"/>
          <w:sz w:val="24"/>
        </w:rPr>
        <w:t>femtosekundowego</w:t>
      </w:r>
      <w:proofErr w:type="spellEnd"/>
      <w:r w:rsidR="00DB28B5" w:rsidRPr="00DB28B5">
        <w:rPr>
          <w:b/>
          <w:color w:val="000000"/>
          <w:sz w:val="24"/>
        </w:rPr>
        <w:t xml:space="preserve"> dla Wydziału Elektrycznego Politechniki Częstochowskiej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DB28B5" w:rsidTr="00804A18">
        <w:trPr>
          <w:cantSplit/>
        </w:trPr>
        <w:tc>
          <w:tcPr>
            <w:tcW w:w="9640" w:type="dxa"/>
          </w:tcPr>
          <w:p w:rsidR="00DB28B5" w:rsidRDefault="00DB28B5" w:rsidP="00804A18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Cs/>
                <w:sz w:val="24"/>
              </w:rPr>
              <w:t>dla zadania:</w:t>
            </w:r>
            <w:r>
              <w:rPr>
                <w:b/>
                <w:sz w:val="24"/>
              </w:rPr>
              <w:t xml:space="preserve"> </w:t>
            </w:r>
            <w:r w:rsidRPr="00DB28B5">
              <w:rPr>
                <w:sz w:val="24"/>
              </w:rPr>
              <w:t xml:space="preserve">Dostawa lasera </w:t>
            </w:r>
            <w:proofErr w:type="spellStart"/>
            <w:r w:rsidRPr="00DB28B5">
              <w:rPr>
                <w:sz w:val="24"/>
              </w:rPr>
              <w:t>femtosekundowego</w:t>
            </w:r>
            <w:proofErr w:type="spellEnd"/>
            <w:r w:rsidRPr="00DB28B5">
              <w:rPr>
                <w:sz w:val="24"/>
              </w:rPr>
              <w:t xml:space="preserve"> dla Wydziału Elektrycznego Politechniki Częstochowskiej</w:t>
            </w:r>
          </w:p>
          <w:p w:rsidR="00DB28B5" w:rsidRDefault="00DB28B5" w:rsidP="00804A18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DB28B5">
              <w:rPr>
                <w:b/>
                <w:sz w:val="24"/>
              </w:rPr>
              <w:t>ATMSolutions Sp. z o. o.  Sp. k.</w:t>
            </w:r>
          </w:p>
          <w:p w:rsidR="00DB28B5" w:rsidRDefault="00DB28B5" w:rsidP="00804A18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DB28B5">
              <w:rPr>
                <w:b/>
                <w:sz w:val="24"/>
              </w:rPr>
              <w:t>05-092</w:t>
            </w:r>
            <w:r>
              <w:rPr>
                <w:b/>
                <w:sz w:val="24"/>
              </w:rPr>
              <w:t xml:space="preserve"> </w:t>
            </w:r>
            <w:r w:rsidRPr="00DB28B5">
              <w:rPr>
                <w:b/>
                <w:sz w:val="24"/>
              </w:rPr>
              <w:t>Izabelin-Dziekanówek</w:t>
            </w:r>
          </w:p>
          <w:p w:rsidR="00DB28B5" w:rsidRDefault="00DB28B5" w:rsidP="00804A18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DB28B5">
              <w:rPr>
                <w:b/>
                <w:sz w:val="24"/>
              </w:rPr>
              <w:t>Modlińska</w:t>
            </w:r>
            <w:r>
              <w:rPr>
                <w:b/>
                <w:sz w:val="24"/>
              </w:rPr>
              <w:t xml:space="preserve"> </w:t>
            </w:r>
            <w:r w:rsidRPr="00DB28B5">
              <w:rPr>
                <w:b/>
                <w:sz w:val="24"/>
              </w:rPr>
              <w:t>10</w:t>
            </w:r>
          </w:p>
          <w:p w:rsidR="00DB28B5" w:rsidRDefault="00DB28B5" w:rsidP="00804A18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DB28B5">
              <w:rPr>
                <w:b/>
                <w:sz w:val="24"/>
              </w:rPr>
              <w:t>250 000.00 zł</w:t>
            </w:r>
          </w:p>
          <w:p w:rsidR="00DB28B5" w:rsidRPr="00253031" w:rsidRDefault="00DB28B5" w:rsidP="00804A18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DB28B5" w:rsidRDefault="00DB28B5" w:rsidP="00804A18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DB28B5">
              <w:rPr>
                <w:sz w:val="24"/>
              </w:rPr>
              <w:t>Wybrana oferta jest ofertą najkorzystniejszą. Oferta ta spełnia wymagania określone w SIWZ i nie podlega odrzuceniu a w wyniku przeprowadzonej oceny oferta przedmiotowego wykonawcy otrzymała największą liczbę punktów. Cena oferty mieści się w możliwościach finansowych Zamawiającego.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7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759"/>
        <w:gridCol w:w="1417"/>
        <w:gridCol w:w="1418"/>
        <w:gridCol w:w="1701"/>
        <w:gridCol w:w="1843"/>
      </w:tblGrid>
      <w:tr w:rsidR="00BA50D7" w:rsidRPr="00C63DA0" w:rsidTr="00BA50D7">
        <w:tc>
          <w:tcPr>
            <w:tcW w:w="540" w:type="dxa"/>
            <w:shd w:val="clear" w:color="auto" w:fill="auto"/>
            <w:vAlign w:val="center"/>
          </w:tcPr>
          <w:p w:rsidR="00BA50D7" w:rsidRPr="00C63DA0" w:rsidRDefault="00BA50D7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759" w:type="dxa"/>
            <w:shd w:val="clear" w:color="auto" w:fill="auto"/>
            <w:vAlign w:val="center"/>
          </w:tcPr>
          <w:p w:rsidR="00BA50D7" w:rsidRPr="00C63DA0" w:rsidRDefault="00BA50D7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BA50D7" w:rsidRPr="00C63DA0" w:rsidRDefault="00BA50D7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A50D7" w:rsidRPr="00C63DA0" w:rsidRDefault="00BA50D7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B28B5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A50D7" w:rsidRPr="00C63DA0" w:rsidRDefault="00BA50D7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B28B5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A50D7" w:rsidRPr="00C63DA0" w:rsidRDefault="00BA50D7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B28B5">
              <w:rPr>
                <w:rFonts w:ascii="Times New Roman" w:hAnsi="Times New Roman" w:cs="Times New Roman"/>
                <w:sz w:val="18"/>
                <w:szCs w:val="18"/>
              </w:rPr>
              <w:t>Termin dostawy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A50D7" w:rsidRPr="00C63DA0" w:rsidRDefault="00BA50D7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BA50D7" w:rsidRPr="00C63DA0" w:rsidTr="00BA50D7">
        <w:tc>
          <w:tcPr>
            <w:tcW w:w="540" w:type="dxa"/>
            <w:shd w:val="clear" w:color="auto" w:fill="auto"/>
            <w:vAlign w:val="center"/>
          </w:tcPr>
          <w:p w:rsidR="00BA50D7" w:rsidRPr="00C63DA0" w:rsidRDefault="00BA50D7" w:rsidP="00804A1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B28B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759" w:type="dxa"/>
            <w:shd w:val="clear" w:color="auto" w:fill="auto"/>
            <w:vAlign w:val="center"/>
          </w:tcPr>
          <w:p w:rsidR="00BA50D7" w:rsidRPr="00C63DA0" w:rsidRDefault="00BA50D7" w:rsidP="00804A1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B28B5">
              <w:rPr>
                <w:rFonts w:ascii="Times New Roman" w:hAnsi="Times New Roman" w:cs="Times New Roman"/>
                <w:bCs/>
                <w:sz w:val="18"/>
                <w:szCs w:val="18"/>
              </w:rPr>
              <w:t>ATM Solutions Sp. z o. o.  Sp. k.</w:t>
            </w:r>
          </w:p>
          <w:p w:rsidR="00BA50D7" w:rsidRPr="00C63DA0" w:rsidRDefault="00BA50D7" w:rsidP="00804A1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B28B5">
              <w:rPr>
                <w:rFonts w:ascii="Times New Roman" w:hAnsi="Times New Roman" w:cs="Times New Roman"/>
                <w:bCs/>
                <w:sz w:val="18"/>
                <w:szCs w:val="18"/>
              </w:rPr>
              <w:t>Modlińska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B28B5">
              <w:rPr>
                <w:rFonts w:ascii="Times New Roman" w:hAnsi="Times New Roman" w:cs="Times New Roman"/>
                <w:bCs/>
                <w:sz w:val="18"/>
                <w:szCs w:val="18"/>
              </w:rPr>
              <w:t>10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BA50D7" w:rsidRPr="00C63DA0" w:rsidRDefault="00BA50D7" w:rsidP="00804A1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B28B5">
              <w:rPr>
                <w:rFonts w:ascii="Times New Roman" w:hAnsi="Times New Roman" w:cs="Times New Roman"/>
                <w:bCs/>
                <w:sz w:val="18"/>
                <w:szCs w:val="18"/>
              </w:rPr>
              <w:t>05-092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B28B5">
              <w:rPr>
                <w:rFonts w:ascii="Times New Roman" w:hAnsi="Times New Roman" w:cs="Times New Roman"/>
                <w:bCs/>
                <w:sz w:val="18"/>
                <w:szCs w:val="18"/>
              </w:rPr>
              <w:t>Izabelin-Dziekanówek</w:t>
            </w:r>
          </w:p>
          <w:p w:rsidR="00BA50D7" w:rsidRPr="00C63DA0" w:rsidRDefault="00BA50D7" w:rsidP="00804A1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DB28B5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A50D7" w:rsidRPr="00C63DA0" w:rsidRDefault="00BA50D7" w:rsidP="00804A1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B28B5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A50D7" w:rsidRPr="00C63DA0" w:rsidRDefault="00BA50D7" w:rsidP="00804A1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B28B5">
              <w:rPr>
                <w:rFonts w:ascii="Times New Roman" w:hAnsi="Times New Roman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A50D7" w:rsidRPr="00C63DA0" w:rsidRDefault="00BA50D7" w:rsidP="00804A1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B28B5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A50D7" w:rsidRPr="00C63DA0" w:rsidRDefault="00BA50D7" w:rsidP="00804A1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B28B5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BA50D7" w:rsidRPr="00C63DA0" w:rsidTr="00BA50D7">
        <w:tc>
          <w:tcPr>
            <w:tcW w:w="540" w:type="dxa"/>
            <w:shd w:val="clear" w:color="auto" w:fill="auto"/>
            <w:vAlign w:val="center"/>
          </w:tcPr>
          <w:p w:rsidR="00BA50D7" w:rsidRPr="00C63DA0" w:rsidRDefault="00BA50D7" w:rsidP="00804A1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B28B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759" w:type="dxa"/>
            <w:shd w:val="clear" w:color="auto" w:fill="auto"/>
            <w:vAlign w:val="center"/>
          </w:tcPr>
          <w:p w:rsidR="00BA50D7" w:rsidRPr="00C63DA0" w:rsidRDefault="00BA50D7" w:rsidP="00804A1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B28B5">
              <w:rPr>
                <w:rFonts w:ascii="Times New Roman" w:hAnsi="Times New Roman" w:cs="Times New Roman"/>
                <w:bCs/>
                <w:sz w:val="18"/>
                <w:szCs w:val="18"/>
              </w:rPr>
              <w:t>COMEF Sp. z o. o.  Sp. k.</w:t>
            </w:r>
          </w:p>
          <w:p w:rsidR="00BA50D7" w:rsidRPr="00C63DA0" w:rsidRDefault="00BA50D7" w:rsidP="00804A1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B28B5">
              <w:rPr>
                <w:rFonts w:ascii="Times New Roman" w:hAnsi="Times New Roman" w:cs="Times New Roman"/>
                <w:bCs/>
                <w:sz w:val="18"/>
                <w:szCs w:val="18"/>
              </w:rPr>
              <w:t>Gdańska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B28B5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BA50D7" w:rsidRPr="00C63DA0" w:rsidRDefault="00BA50D7" w:rsidP="00804A1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B28B5">
              <w:rPr>
                <w:rFonts w:ascii="Times New Roman" w:hAnsi="Times New Roman" w:cs="Times New Roman"/>
                <w:bCs/>
                <w:sz w:val="18"/>
                <w:szCs w:val="18"/>
              </w:rPr>
              <w:t>40-719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B28B5">
              <w:rPr>
                <w:rFonts w:ascii="Times New Roman" w:hAnsi="Times New Roman" w:cs="Times New Roman"/>
                <w:bCs/>
                <w:sz w:val="18"/>
                <w:szCs w:val="18"/>
              </w:rPr>
              <w:t>Katowice</w:t>
            </w:r>
          </w:p>
          <w:p w:rsidR="00BA50D7" w:rsidRPr="00C63DA0" w:rsidRDefault="00BA50D7" w:rsidP="00804A1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DB28B5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A50D7" w:rsidRPr="00C63DA0" w:rsidRDefault="00BA50D7" w:rsidP="00804A1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B28B5">
              <w:rPr>
                <w:rFonts w:ascii="Times New Roman" w:hAnsi="Times New Roman" w:cs="Times New Roman"/>
                <w:sz w:val="18"/>
                <w:szCs w:val="18"/>
              </w:rPr>
              <w:t xml:space="preserve">  58,35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A50D7" w:rsidRPr="00C63DA0" w:rsidRDefault="00BA50D7" w:rsidP="00804A1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B28B5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A50D7" w:rsidRPr="00C63DA0" w:rsidRDefault="00BA50D7" w:rsidP="00804A1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B28B5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A50D7" w:rsidRPr="00C63DA0" w:rsidRDefault="00BA50D7" w:rsidP="00804A1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B28B5">
              <w:rPr>
                <w:rFonts w:ascii="Times New Roman" w:hAnsi="Times New Roman" w:cs="Times New Roman"/>
                <w:sz w:val="18"/>
                <w:szCs w:val="18"/>
              </w:rPr>
              <w:t xml:space="preserve">  68,35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DB28B5">
      <w:pPr>
        <w:pStyle w:val="Nagwek"/>
        <w:tabs>
          <w:tab w:val="clear" w:pos="4536"/>
        </w:tabs>
        <w:jc w:val="both"/>
        <w:rPr>
          <w:sz w:val="24"/>
        </w:rPr>
      </w:pPr>
      <w:r w:rsidRPr="00DB28B5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="00F57BDC">
        <w:rPr>
          <w:sz w:val="24"/>
        </w:rPr>
        <w:t>2018-10-25</w:t>
      </w:r>
      <w:bookmarkStart w:id="0" w:name="_GoBack"/>
      <w:bookmarkEnd w:id="0"/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01D4" w:rsidRDefault="00AC01D4">
      <w:r>
        <w:separator/>
      </w:r>
    </w:p>
  </w:endnote>
  <w:endnote w:type="continuationSeparator" w:id="0">
    <w:p w:rsidR="00AC01D4" w:rsidRDefault="00AC01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28B5" w:rsidRDefault="00DB28B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F57BDC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F57BDC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F57BDC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28B5" w:rsidRDefault="00DB28B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01D4" w:rsidRDefault="00AC01D4">
      <w:r>
        <w:separator/>
      </w:r>
    </w:p>
  </w:footnote>
  <w:footnote w:type="continuationSeparator" w:id="0">
    <w:p w:rsidR="00AC01D4" w:rsidRDefault="00AC01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28B5" w:rsidRDefault="00DB28B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28B5" w:rsidRDefault="00DB28B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28B5" w:rsidRDefault="00DB28B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C01D4"/>
    <w:rsid w:val="00140696"/>
    <w:rsid w:val="00253031"/>
    <w:rsid w:val="00377700"/>
    <w:rsid w:val="005C147E"/>
    <w:rsid w:val="007118AF"/>
    <w:rsid w:val="007124E4"/>
    <w:rsid w:val="00745012"/>
    <w:rsid w:val="0087722C"/>
    <w:rsid w:val="00987E41"/>
    <w:rsid w:val="00AC01D4"/>
    <w:rsid w:val="00BA50D7"/>
    <w:rsid w:val="00C63DA0"/>
    <w:rsid w:val="00C85A89"/>
    <w:rsid w:val="00D5444F"/>
    <w:rsid w:val="00DB28B5"/>
    <w:rsid w:val="00F26135"/>
    <w:rsid w:val="00F57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F7DFABE"/>
  <w15:chartTrackingRefBased/>
  <w15:docId w15:val="{2312A41A-3E22-4F7E-B64D-A9D98D1013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155</Words>
  <Characters>1035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Agnieszka Bera-Rakoczy</dc:creator>
  <cp:keywords/>
  <cp:lastModifiedBy>Agnieszka Bera-Rakoczy</cp:lastModifiedBy>
  <cp:revision>2</cp:revision>
  <cp:lastPrinted>1899-12-31T23:00:00Z</cp:lastPrinted>
  <dcterms:created xsi:type="dcterms:W3CDTF">2018-10-23T12:11:00Z</dcterms:created>
  <dcterms:modified xsi:type="dcterms:W3CDTF">2018-10-23T12:11:00Z</dcterms:modified>
</cp:coreProperties>
</file>