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686767" w:rsidRPr="00686767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686767" w:rsidRPr="00686767">
        <w:rPr>
          <w:rFonts w:ascii="Times New Roman" w:hAnsi="Times New Roman"/>
          <w:b/>
        </w:rPr>
        <w:t>ZP/D-27/A/18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86767" w:rsidRPr="00686767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86767" w:rsidRPr="00686767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686767" w:rsidRPr="00686767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86767" w:rsidRPr="00686767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686767" w:rsidRPr="00686767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686767" w:rsidRPr="00686767">
        <w:rPr>
          <w:rFonts w:ascii="Times New Roman" w:hAnsi="Times New Roman"/>
        </w:rPr>
        <w:t>(t.j. Dz. U. z 2017 r. poz. 1579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686767" w:rsidRPr="00686767">
        <w:rPr>
          <w:rFonts w:ascii="Times New Roman" w:hAnsi="Times New Roman"/>
          <w:b/>
        </w:rPr>
        <w:t>Dostawa i uruchomienie pieca komorowego w podczerwieni zasilanego elektrycznie i ekstensometru do badań wysokotemperaturowych dla Instytutu Mechaniki i Podstaw Konstrukcji Maszyn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686767" w:rsidRPr="00686767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686767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06D7" w:rsidRDefault="005106D7" w:rsidP="0038231F">
      <w:pPr>
        <w:spacing w:after="0" w:line="240" w:lineRule="auto"/>
      </w:pPr>
      <w:r>
        <w:separator/>
      </w:r>
    </w:p>
  </w:endnote>
  <w:endnote w:type="continuationSeparator" w:id="0">
    <w:p w:rsidR="005106D7" w:rsidRDefault="005106D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6767" w:rsidRDefault="006867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E695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E695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6767" w:rsidRDefault="006867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06D7" w:rsidRDefault="005106D7" w:rsidP="0038231F">
      <w:pPr>
        <w:spacing w:after="0" w:line="240" w:lineRule="auto"/>
      </w:pPr>
      <w:r>
        <w:separator/>
      </w:r>
    </w:p>
  </w:footnote>
  <w:footnote w:type="continuationSeparator" w:id="0">
    <w:p w:rsidR="005106D7" w:rsidRDefault="005106D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6767" w:rsidRDefault="006867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6767" w:rsidRDefault="006867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6767" w:rsidRDefault="006867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06D7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06D7"/>
    <w:rsid w:val="00520174"/>
    <w:rsid w:val="005641F0"/>
    <w:rsid w:val="005C39CA"/>
    <w:rsid w:val="005E176A"/>
    <w:rsid w:val="00634311"/>
    <w:rsid w:val="00641874"/>
    <w:rsid w:val="006676AE"/>
    <w:rsid w:val="00686767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E6958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990FD99-C01C-408B-8C5E-38D2848F1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61CB75-311B-4F2B-9EF6-AC45C41B8C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372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2018-10-17T07:33:00Z</dcterms:created>
  <dcterms:modified xsi:type="dcterms:W3CDTF">2018-10-17T07:33:00Z</dcterms:modified>
</cp:coreProperties>
</file>