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23D69" w:rsidRPr="00823D6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23D69" w:rsidRPr="00823D69">
        <w:rPr>
          <w:b/>
          <w:sz w:val="24"/>
        </w:rPr>
        <w:t>ZP/RB-10/18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23D69" w:rsidRPr="00823D69">
        <w:rPr>
          <w:b/>
        </w:rPr>
        <w:t>przetarg nieograniczony</w:t>
      </w:r>
      <w:r w:rsidR="00753DC1">
        <w:t xml:space="preserve"> na:</w:t>
      </w:r>
    </w:p>
    <w:p w:rsidR="0000184A" w:rsidRDefault="00823D6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23D69">
        <w:rPr>
          <w:b/>
          <w:sz w:val="24"/>
          <w:szCs w:val="24"/>
        </w:rPr>
        <w:t>Remont klatki schodowej oraz korytarza na I piętrze  w budynku A Wydziału Inżynierii Produkcji i Technologii Materiałów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23D69" w:rsidRPr="00823D69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23D69" w:rsidRPr="00823D69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23D69" w:rsidRPr="00823D69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77A" w:rsidRDefault="006E677A">
      <w:r>
        <w:separator/>
      </w:r>
    </w:p>
  </w:endnote>
  <w:endnote w:type="continuationSeparator" w:id="0">
    <w:p w:rsidR="006E677A" w:rsidRDefault="006E6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3D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3D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D69" w:rsidRDefault="00823D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77A" w:rsidRDefault="006E677A">
      <w:r>
        <w:separator/>
      </w:r>
    </w:p>
  </w:footnote>
  <w:footnote w:type="continuationSeparator" w:id="0">
    <w:p w:rsidR="006E677A" w:rsidRDefault="006E677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D69" w:rsidRDefault="00823D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D69" w:rsidRDefault="00823D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D69" w:rsidRDefault="00823D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677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6E677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3D69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7695214-13BF-4962-BBC7-4AA622488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95C710-8D17-4F73-916B-B6A7AF976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2018-10-23T07:25:00Z</dcterms:created>
  <dcterms:modified xsi:type="dcterms:W3CDTF">2018-10-23T07:25:00Z</dcterms:modified>
</cp:coreProperties>
</file>