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15D0C" w:rsidRPr="00515D0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15D0C" w:rsidRPr="00515D0C">
        <w:rPr>
          <w:rFonts w:ascii="Times New Roman" w:hAnsi="Times New Roman"/>
          <w:b/>
        </w:rPr>
        <w:t>ZP/RB-10/18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5D0C" w:rsidRPr="00515D0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5D0C" w:rsidRPr="00515D0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15D0C" w:rsidRPr="00515D0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5D0C" w:rsidRPr="00515D0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15D0C" w:rsidRPr="00515D0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15D0C" w:rsidRPr="00515D0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15D0C" w:rsidRPr="00515D0C">
        <w:rPr>
          <w:rFonts w:ascii="Times New Roman" w:hAnsi="Times New Roman"/>
          <w:b/>
        </w:rPr>
        <w:t>Remont klatki schodowej oraz korytarza na I piętrze  w budynku A Wydziału Inżynierii Produkcji i Technologii Materiałów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15D0C" w:rsidRPr="00515D0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15D0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4BE" w:rsidRDefault="006854BE" w:rsidP="0038231F">
      <w:pPr>
        <w:spacing w:after="0" w:line="240" w:lineRule="auto"/>
      </w:pPr>
      <w:r>
        <w:separator/>
      </w:r>
    </w:p>
  </w:endnote>
  <w:endnote w:type="continuationSeparator" w:id="0">
    <w:p w:rsidR="006854BE" w:rsidRDefault="006854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D0C" w:rsidRDefault="00515D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31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31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D0C" w:rsidRDefault="00515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4BE" w:rsidRDefault="006854BE" w:rsidP="0038231F">
      <w:pPr>
        <w:spacing w:after="0" w:line="240" w:lineRule="auto"/>
      </w:pPr>
      <w:r>
        <w:separator/>
      </w:r>
    </w:p>
  </w:footnote>
  <w:footnote w:type="continuationSeparator" w:id="0">
    <w:p w:rsidR="006854BE" w:rsidRDefault="006854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D0C" w:rsidRDefault="00515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D0C" w:rsidRDefault="00515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D0C" w:rsidRDefault="00515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4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5D0C"/>
    <w:rsid w:val="00520174"/>
    <w:rsid w:val="005641F0"/>
    <w:rsid w:val="005C39CA"/>
    <w:rsid w:val="005E176A"/>
    <w:rsid w:val="00634311"/>
    <w:rsid w:val="00641874"/>
    <w:rsid w:val="006676AE"/>
    <w:rsid w:val="006854BE"/>
    <w:rsid w:val="006A3A1F"/>
    <w:rsid w:val="006A52B6"/>
    <w:rsid w:val="006B31A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984AC9-3B89-4B49-AE1F-CD88B39E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C7DBF-B8EE-41FF-9263-FA465D9B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2018-10-23T07:25:00Z</dcterms:created>
  <dcterms:modified xsi:type="dcterms:W3CDTF">2018-10-23T07:25:00Z</dcterms:modified>
</cp:coreProperties>
</file>