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661B3">
      <w:pPr>
        <w:spacing w:line="360" w:lineRule="auto"/>
        <w:rPr>
          <w:b/>
          <w:bCs/>
          <w:color w:val="000000"/>
          <w:sz w:val="24"/>
        </w:rPr>
      </w:pPr>
      <w:r w:rsidRPr="00E661B3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E661B3">
      <w:pPr>
        <w:spacing w:line="360" w:lineRule="auto"/>
        <w:rPr>
          <w:color w:val="000000"/>
          <w:sz w:val="24"/>
        </w:rPr>
      </w:pPr>
      <w:r w:rsidRPr="00E661B3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E661B3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E661B3">
      <w:pPr>
        <w:spacing w:line="360" w:lineRule="auto"/>
        <w:rPr>
          <w:color w:val="000000"/>
          <w:sz w:val="24"/>
        </w:rPr>
      </w:pPr>
      <w:r w:rsidRPr="00E661B3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E661B3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E661B3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Pr="00416D2F" w:rsidRDefault="00C85A89">
      <w:pPr>
        <w:spacing w:line="360" w:lineRule="auto"/>
        <w:rPr>
          <w:color w:val="000000"/>
          <w:sz w:val="24"/>
        </w:rPr>
      </w:pPr>
      <w:r w:rsidRPr="00416D2F">
        <w:rPr>
          <w:color w:val="000000"/>
          <w:sz w:val="24"/>
        </w:rPr>
        <w:t xml:space="preserve">tel. </w:t>
      </w:r>
      <w:r w:rsidR="00E661B3" w:rsidRPr="00416D2F">
        <w:rPr>
          <w:color w:val="000000"/>
          <w:sz w:val="24"/>
        </w:rPr>
        <w:t>(34)3250236</w:t>
      </w:r>
      <w:r w:rsidRPr="00416D2F">
        <w:rPr>
          <w:color w:val="000000"/>
          <w:sz w:val="24"/>
        </w:rPr>
        <w:t xml:space="preserve">, fax </w:t>
      </w:r>
      <w:r w:rsidR="00E661B3" w:rsidRPr="00416D2F">
        <w:rPr>
          <w:color w:val="000000"/>
          <w:sz w:val="24"/>
        </w:rPr>
        <w:t>(34)3250415</w:t>
      </w:r>
      <w:r w:rsidRPr="00416D2F">
        <w:rPr>
          <w:color w:val="000000"/>
          <w:sz w:val="24"/>
        </w:rPr>
        <w:t>,</w:t>
      </w:r>
    </w:p>
    <w:p w:rsidR="00C85A89" w:rsidRPr="00416D2F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661B3" w:rsidRPr="00E661B3">
        <w:rPr>
          <w:b/>
          <w:color w:val="000000"/>
          <w:sz w:val="24"/>
        </w:rPr>
        <w:t>Dostawa uniwersalnej maszyny wytrzymałościowej stołowej z napędem z ruchem elektromechanicznym za pomocą precyzyjnych śrub kulowych w klasie ISO 1 dla Wydziału Inżynierii Mechanicznej i Informatyki Politechniki Częstochowskiej</w:t>
      </w:r>
      <w:r w:rsidR="00416D2F">
        <w:rPr>
          <w:color w:val="000000"/>
          <w:sz w:val="24"/>
        </w:rPr>
        <w:t xml:space="preserve">, spr. nr rej. </w:t>
      </w:r>
      <w:r w:rsidR="00416D2F" w:rsidRPr="00416D2F">
        <w:rPr>
          <w:b/>
          <w:color w:val="000000"/>
          <w:sz w:val="24"/>
        </w:rPr>
        <w:t>ZP/D-23/A/18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661B3" w:rsidTr="00C424B7">
        <w:trPr>
          <w:cantSplit/>
        </w:trPr>
        <w:tc>
          <w:tcPr>
            <w:tcW w:w="9640" w:type="dxa"/>
          </w:tcPr>
          <w:p w:rsidR="00E661B3" w:rsidRDefault="00E661B3" w:rsidP="00C424B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661B3">
              <w:rPr>
                <w:b/>
                <w:sz w:val="24"/>
              </w:rPr>
              <w:t>Technolutions</w:t>
            </w:r>
            <w:r w:rsidR="00416D2F">
              <w:rPr>
                <w:b/>
                <w:sz w:val="24"/>
              </w:rPr>
              <w:t xml:space="preserve"> Miłosz Czajkowski </w:t>
            </w:r>
          </w:p>
          <w:p w:rsidR="00E661B3" w:rsidRDefault="00E661B3" w:rsidP="00C424B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661B3">
              <w:rPr>
                <w:b/>
                <w:sz w:val="24"/>
              </w:rPr>
              <w:t>99-400</w:t>
            </w:r>
            <w:r>
              <w:rPr>
                <w:b/>
                <w:sz w:val="24"/>
              </w:rPr>
              <w:t xml:space="preserve"> </w:t>
            </w:r>
            <w:r w:rsidRPr="00E661B3">
              <w:rPr>
                <w:b/>
                <w:sz w:val="24"/>
              </w:rPr>
              <w:t>Łowicz</w:t>
            </w:r>
          </w:p>
          <w:p w:rsidR="00E661B3" w:rsidRDefault="00E661B3" w:rsidP="00C424B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661B3">
              <w:rPr>
                <w:b/>
                <w:sz w:val="24"/>
              </w:rPr>
              <w:t>Jana Pawła II</w:t>
            </w:r>
            <w:r>
              <w:rPr>
                <w:b/>
                <w:sz w:val="24"/>
              </w:rPr>
              <w:t xml:space="preserve"> </w:t>
            </w:r>
            <w:r w:rsidRPr="00E661B3">
              <w:rPr>
                <w:b/>
                <w:sz w:val="24"/>
              </w:rPr>
              <w:t>52/56</w:t>
            </w:r>
          </w:p>
          <w:p w:rsidR="00E661B3" w:rsidRDefault="00E661B3" w:rsidP="00C424B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661B3">
              <w:rPr>
                <w:b/>
                <w:sz w:val="24"/>
              </w:rPr>
              <w:t>184 990.00 zł</w:t>
            </w:r>
          </w:p>
          <w:p w:rsidR="00E661B3" w:rsidRPr="00253031" w:rsidRDefault="00E661B3" w:rsidP="00C424B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E661B3" w:rsidRPr="0062426B" w:rsidRDefault="0062426B" w:rsidP="00C424B7">
            <w:pPr>
              <w:spacing w:line="360" w:lineRule="auto"/>
              <w:ind w:left="254"/>
              <w:jc w:val="both"/>
              <w:rPr>
                <w:sz w:val="24"/>
                <w:szCs w:val="24"/>
                <w:highlight w:val="darkGray"/>
              </w:rPr>
            </w:pPr>
            <w:r w:rsidRPr="0062426B">
              <w:rPr>
                <w:color w:val="000000"/>
                <w:sz w:val="24"/>
                <w:szCs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wykonawcy otrzymała największą liczbę punktów. 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313"/>
        <w:gridCol w:w="771"/>
        <w:gridCol w:w="1594"/>
        <w:gridCol w:w="1701"/>
        <w:gridCol w:w="1418"/>
        <w:gridCol w:w="1134"/>
      </w:tblGrid>
      <w:tr w:rsidR="0062426B" w:rsidRPr="00C63DA0" w:rsidTr="0062426B">
        <w:tc>
          <w:tcPr>
            <w:tcW w:w="747" w:type="dxa"/>
            <w:shd w:val="clear" w:color="auto" w:fill="auto"/>
            <w:vAlign w:val="center"/>
          </w:tcPr>
          <w:p w:rsidR="0062426B" w:rsidRPr="00C63DA0" w:rsidRDefault="0062426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62426B" w:rsidRPr="00C63DA0" w:rsidRDefault="0062426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62426B" w:rsidRPr="00C63DA0" w:rsidRDefault="0062426B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62426B" w:rsidRPr="00C63DA0" w:rsidRDefault="0062426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1B3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62426B" w:rsidRPr="00C63DA0" w:rsidRDefault="0062426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1B3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426B" w:rsidRPr="00C63DA0" w:rsidRDefault="0062426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1B3">
              <w:rPr>
                <w:rFonts w:ascii="Times New Roman" w:hAnsi="Times New Roman" w:cs="Times New Roman"/>
                <w:sz w:val="18"/>
                <w:szCs w:val="18"/>
              </w:rPr>
              <w:t>Rozdzielczość skoku poprzecznego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2426B" w:rsidRPr="00C63DA0" w:rsidRDefault="0062426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1B3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426B" w:rsidRPr="00C63DA0" w:rsidRDefault="0062426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2426B" w:rsidRPr="00C63DA0" w:rsidTr="0062426B">
        <w:tc>
          <w:tcPr>
            <w:tcW w:w="747" w:type="dxa"/>
            <w:shd w:val="clear" w:color="auto" w:fill="auto"/>
            <w:vAlign w:val="center"/>
          </w:tcPr>
          <w:p w:rsidR="0062426B" w:rsidRPr="00C63DA0" w:rsidRDefault="0062426B" w:rsidP="00C424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1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62426B" w:rsidRPr="00416D2F" w:rsidRDefault="0062426B" w:rsidP="00C424B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416D2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Technolutions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Miłosz Czajkowski</w:t>
            </w:r>
          </w:p>
          <w:p w:rsidR="0062426B" w:rsidRPr="00416D2F" w:rsidRDefault="0062426B" w:rsidP="00C424B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416D2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Jana Pawła II 52 /56</w:t>
            </w:r>
          </w:p>
          <w:p w:rsidR="0062426B" w:rsidRPr="00416D2F" w:rsidRDefault="0062426B" w:rsidP="00C424B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416D2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99-400 Łowicz</w:t>
            </w:r>
          </w:p>
          <w:p w:rsidR="0062426B" w:rsidRPr="00416D2F" w:rsidRDefault="0062426B" w:rsidP="00C424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16D2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(1)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62426B" w:rsidRPr="00C63DA0" w:rsidRDefault="0062426B" w:rsidP="00C424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6D2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</w:t>
            </w:r>
            <w:r w:rsidRPr="00E661B3">
              <w:rPr>
                <w:rFonts w:ascii="Times New Roman" w:hAnsi="Times New Roman" w:cs="Times New Roman"/>
                <w:sz w:val="18"/>
                <w:szCs w:val="18"/>
              </w:rPr>
              <w:t>60,00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62426B" w:rsidRPr="00C63DA0" w:rsidRDefault="0062426B" w:rsidP="00C424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15</w:t>
            </w:r>
            <w:r w:rsidRPr="00E661B3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426B" w:rsidRPr="00C63DA0" w:rsidRDefault="0062426B" w:rsidP="00C424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15</w:t>
            </w:r>
            <w:r w:rsidRPr="00E661B3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2426B" w:rsidRPr="00C63DA0" w:rsidRDefault="0062426B" w:rsidP="00C424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</w:t>
            </w:r>
            <w:r w:rsidRPr="00E661B3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426B" w:rsidRPr="00C63DA0" w:rsidRDefault="0062426B" w:rsidP="00C424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</w:t>
            </w:r>
            <w:bookmarkStart w:id="0" w:name="_GoBack"/>
            <w:bookmarkEnd w:id="0"/>
            <w:r w:rsidRPr="00E661B3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661B3">
      <w:pPr>
        <w:pStyle w:val="Nagwek"/>
        <w:tabs>
          <w:tab w:val="clear" w:pos="4536"/>
        </w:tabs>
        <w:jc w:val="both"/>
        <w:rPr>
          <w:sz w:val="24"/>
        </w:rPr>
      </w:pPr>
      <w:r w:rsidRPr="00E661B3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E661B3">
        <w:rPr>
          <w:sz w:val="24"/>
        </w:rPr>
        <w:t>2018-10-23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DD2" w:rsidRDefault="00112DD2">
      <w:r>
        <w:separator/>
      </w:r>
    </w:p>
  </w:endnote>
  <w:endnote w:type="continuationSeparator" w:id="0">
    <w:p w:rsidR="00112DD2" w:rsidRDefault="00112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1B3" w:rsidRDefault="00E661B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62426B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2426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2426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1B3" w:rsidRDefault="00E661B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DD2" w:rsidRDefault="00112DD2">
      <w:r>
        <w:separator/>
      </w:r>
    </w:p>
  </w:footnote>
  <w:footnote w:type="continuationSeparator" w:id="0">
    <w:p w:rsidR="00112DD2" w:rsidRDefault="00112D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1B3" w:rsidRDefault="00E661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1B3" w:rsidRDefault="00E661B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1B3" w:rsidRDefault="00E661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2DD2"/>
    <w:rsid w:val="00112DD2"/>
    <w:rsid w:val="00140696"/>
    <w:rsid w:val="00253031"/>
    <w:rsid w:val="00377700"/>
    <w:rsid w:val="00416D2F"/>
    <w:rsid w:val="005C147E"/>
    <w:rsid w:val="0062426B"/>
    <w:rsid w:val="007118AF"/>
    <w:rsid w:val="007124E4"/>
    <w:rsid w:val="00745012"/>
    <w:rsid w:val="0087722C"/>
    <w:rsid w:val="00987E41"/>
    <w:rsid w:val="00C63DA0"/>
    <w:rsid w:val="00C85A89"/>
    <w:rsid w:val="00D5444F"/>
    <w:rsid w:val="00E661B3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7D98052-DC26-445B-9A1A-E812C9AE1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2426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242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160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2018-10-23T11:59:00Z</cp:lastPrinted>
  <dcterms:created xsi:type="dcterms:W3CDTF">2018-10-23T11:59:00Z</dcterms:created>
  <dcterms:modified xsi:type="dcterms:W3CDTF">2018-10-23T11:59:00Z</dcterms:modified>
</cp:coreProperties>
</file>