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A90790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90790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A90790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A90790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A90790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A90790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A90790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A90790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A90790" w:rsidRPr="00A90790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A90790" w:rsidRPr="00A90790">
        <w:rPr>
          <w:rFonts w:ascii="Tahoma" w:hAnsi="Tahoma" w:cs="Tahoma"/>
          <w:b/>
          <w:sz w:val="16"/>
          <w:szCs w:val="16"/>
        </w:rPr>
        <w:t>Dostawa sprzętu komputerowego i oprogramowania dla jednostek organizacyjnych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A90790" w:rsidRPr="00A90790">
        <w:rPr>
          <w:rFonts w:ascii="Tahoma" w:hAnsi="Tahoma" w:cs="Tahoma"/>
          <w:b/>
          <w:sz w:val="16"/>
          <w:szCs w:val="16"/>
        </w:rPr>
        <w:t>ZP/DK-18/18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A90790" w:rsidRPr="00AF2CA7" w:rsidTr="00351022">
        <w:tc>
          <w:tcPr>
            <w:tcW w:w="1134" w:type="dxa"/>
          </w:tcPr>
          <w:p w:rsidR="00A90790" w:rsidRPr="00AF2CA7" w:rsidRDefault="00A90790" w:rsidP="0035102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90790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90790">
              <w:rPr>
                <w:rFonts w:ascii="Tahoma" w:hAnsi="Tahoma" w:cs="Tahoma"/>
                <w:sz w:val="16"/>
                <w:szCs w:val="16"/>
              </w:rPr>
              <w:t>Komputer przenośny dla Wydziału Elektrycznego</w:t>
            </w:r>
          </w:p>
          <w:p w:rsidR="00A90790" w:rsidRPr="00AF2CA7" w:rsidRDefault="00A90790" w:rsidP="0035102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90790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90790" w:rsidRPr="00AF2CA7" w:rsidRDefault="00A90790" w:rsidP="0035102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90790" w:rsidRPr="00AF2CA7" w:rsidTr="00351022">
        <w:tc>
          <w:tcPr>
            <w:tcW w:w="1134" w:type="dxa"/>
          </w:tcPr>
          <w:p w:rsidR="00A90790" w:rsidRPr="00AF2CA7" w:rsidRDefault="00A90790" w:rsidP="0035102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90790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90790">
              <w:rPr>
                <w:rFonts w:ascii="Tahoma" w:hAnsi="Tahoma" w:cs="Tahoma"/>
                <w:sz w:val="16"/>
                <w:szCs w:val="16"/>
              </w:rPr>
              <w:t>Komputer przenośny dla Wydziału Elektrycznego</w:t>
            </w:r>
          </w:p>
          <w:p w:rsidR="00A90790" w:rsidRPr="00AF2CA7" w:rsidRDefault="00A90790" w:rsidP="0035102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90790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90790" w:rsidRPr="00AF2CA7" w:rsidRDefault="00A90790" w:rsidP="0035102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90790" w:rsidRPr="00AF2CA7" w:rsidTr="00351022">
        <w:tc>
          <w:tcPr>
            <w:tcW w:w="1134" w:type="dxa"/>
          </w:tcPr>
          <w:p w:rsidR="00A90790" w:rsidRPr="00AF2CA7" w:rsidRDefault="00A90790" w:rsidP="0035102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90790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90790">
              <w:rPr>
                <w:rFonts w:ascii="Tahoma" w:hAnsi="Tahoma" w:cs="Tahoma"/>
                <w:sz w:val="16"/>
                <w:szCs w:val="16"/>
              </w:rPr>
              <w:t>Komputer przenośny dla Wydziału Elektrycznego</w:t>
            </w:r>
          </w:p>
          <w:p w:rsidR="00A90790" w:rsidRPr="00AF2CA7" w:rsidRDefault="00A90790" w:rsidP="0035102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</w:t>
            </w:r>
            <w:r w:rsidRPr="00AF2CA7">
              <w:rPr>
                <w:rFonts w:ascii="Tahoma" w:hAnsi="Tahoma" w:cs="Tahoma"/>
                <w:sz w:val="16"/>
                <w:szCs w:val="16"/>
              </w:rPr>
              <w:lastRenderedPageBreak/>
              <w:t xml:space="preserve">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90790">
              <w:rPr>
                <w:rFonts w:ascii="Tahoma" w:hAnsi="Tahoma" w:cs="Tahoma"/>
                <w:sz w:val="16"/>
                <w:szCs w:val="16"/>
              </w:rPr>
              <w:t>3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90790" w:rsidRPr="00AF2CA7" w:rsidRDefault="00A90790" w:rsidP="0035102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90790" w:rsidRPr="00AF2CA7" w:rsidTr="00351022">
        <w:tc>
          <w:tcPr>
            <w:tcW w:w="1134" w:type="dxa"/>
          </w:tcPr>
          <w:p w:rsidR="00A90790" w:rsidRPr="00AF2CA7" w:rsidRDefault="00A90790" w:rsidP="0035102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90790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90790">
              <w:rPr>
                <w:rFonts w:ascii="Tahoma" w:hAnsi="Tahoma" w:cs="Tahoma"/>
                <w:sz w:val="16"/>
                <w:szCs w:val="16"/>
              </w:rPr>
              <w:t>Komputer przenośny (2 sztuki) dla Wydziału Elektrycznego</w:t>
            </w:r>
          </w:p>
          <w:p w:rsidR="00A90790" w:rsidRPr="00AF2CA7" w:rsidRDefault="00A90790" w:rsidP="0035102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90790">
              <w:rPr>
                <w:rFonts w:ascii="Tahoma" w:hAnsi="Tahoma" w:cs="Tahoma"/>
                <w:sz w:val="16"/>
                <w:szCs w:val="16"/>
              </w:rPr>
              <w:t>4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90790" w:rsidRPr="00AF2CA7" w:rsidRDefault="00A90790" w:rsidP="0035102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90790" w:rsidRPr="00AF2CA7" w:rsidTr="00351022">
        <w:tc>
          <w:tcPr>
            <w:tcW w:w="1134" w:type="dxa"/>
          </w:tcPr>
          <w:p w:rsidR="00A90790" w:rsidRPr="00AF2CA7" w:rsidRDefault="00A90790" w:rsidP="0035102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90790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90790">
              <w:rPr>
                <w:rFonts w:ascii="Tahoma" w:hAnsi="Tahoma" w:cs="Tahoma"/>
                <w:sz w:val="16"/>
                <w:szCs w:val="16"/>
              </w:rPr>
              <w:t>Drukarka atramentowa wielofunkcyjna kolor A3 dla Studium Wychowania Fizycznego i Sportu</w:t>
            </w:r>
          </w:p>
          <w:p w:rsidR="00A90790" w:rsidRPr="00AF2CA7" w:rsidRDefault="00A90790" w:rsidP="0035102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90790">
              <w:rPr>
                <w:rFonts w:ascii="Tahoma" w:hAnsi="Tahoma" w:cs="Tahoma"/>
                <w:sz w:val="16"/>
                <w:szCs w:val="16"/>
              </w:rPr>
              <w:t>5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90790" w:rsidRPr="00AF2CA7" w:rsidRDefault="00A90790" w:rsidP="0035102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90790" w:rsidRPr="00AF2CA7" w:rsidTr="00351022">
        <w:tc>
          <w:tcPr>
            <w:tcW w:w="1134" w:type="dxa"/>
          </w:tcPr>
          <w:p w:rsidR="00A90790" w:rsidRPr="00AF2CA7" w:rsidRDefault="00A90790" w:rsidP="0035102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90790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90790">
              <w:rPr>
                <w:rFonts w:ascii="Tahoma" w:hAnsi="Tahoma" w:cs="Tahoma"/>
                <w:sz w:val="16"/>
                <w:szCs w:val="16"/>
              </w:rPr>
              <w:t>Urządzenie wielofunkcyjne atramentowe dla Wydziału Elektrycznego</w:t>
            </w:r>
          </w:p>
          <w:p w:rsidR="00A90790" w:rsidRPr="00AF2CA7" w:rsidRDefault="00A90790" w:rsidP="0035102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90790">
              <w:rPr>
                <w:rFonts w:ascii="Tahoma" w:hAnsi="Tahoma" w:cs="Tahoma"/>
                <w:sz w:val="16"/>
                <w:szCs w:val="16"/>
              </w:rPr>
              <w:t>6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90790" w:rsidRPr="00AF2CA7" w:rsidRDefault="00A90790" w:rsidP="0035102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90790" w:rsidRPr="00AF2CA7" w:rsidTr="00351022">
        <w:tc>
          <w:tcPr>
            <w:tcW w:w="1134" w:type="dxa"/>
          </w:tcPr>
          <w:p w:rsidR="00A90790" w:rsidRPr="00AF2CA7" w:rsidRDefault="00A90790" w:rsidP="0035102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90790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90790">
              <w:rPr>
                <w:rFonts w:ascii="Tahoma" w:hAnsi="Tahoma" w:cs="Tahoma"/>
                <w:sz w:val="16"/>
                <w:szCs w:val="16"/>
              </w:rPr>
              <w:t>Drukarka laserowa kolorowa - urządzenie wielofunkcyjne dla Wydziału Elektrycznego</w:t>
            </w:r>
          </w:p>
          <w:p w:rsidR="00A90790" w:rsidRPr="00AF2CA7" w:rsidRDefault="00A90790" w:rsidP="0035102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90790">
              <w:rPr>
                <w:rFonts w:ascii="Tahoma" w:hAnsi="Tahoma" w:cs="Tahoma"/>
                <w:sz w:val="16"/>
                <w:szCs w:val="16"/>
              </w:rPr>
              <w:t>7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90790" w:rsidRPr="00AF2CA7" w:rsidRDefault="00A90790" w:rsidP="0035102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90790" w:rsidRPr="00AF2CA7" w:rsidTr="00351022">
        <w:tc>
          <w:tcPr>
            <w:tcW w:w="1134" w:type="dxa"/>
          </w:tcPr>
          <w:p w:rsidR="00A90790" w:rsidRPr="00AF2CA7" w:rsidRDefault="00A90790" w:rsidP="0035102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90790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90790">
              <w:rPr>
                <w:rFonts w:ascii="Tahoma" w:hAnsi="Tahoma" w:cs="Tahoma"/>
                <w:sz w:val="16"/>
                <w:szCs w:val="16"/>
              </w:rPr>
              <w:t>Drukarka - urządzenie wielofunkcyjne dla Wydziału Elektrycznego</w:t>
            </w:r>
          </w:p>
          <w:p w:rsidR="00A90790" w:rsidRPr="00AF2CA7" w:rsidRDefault="00A90790" w:rsidP="0035102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90790">
              <w:rPr>
                <w:rFonts w:ascii="Tahoma" w:hAnsi="Tahoma" w:cs="Tahoma"/>
                <w:sz w:val="16"/>
                <w:szCs w:val="16"/>
              </w:rPr>
              <w:t>8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90790" w:rsidRPr="00AF2CA7" w:rsidRDefault="00A90790" w:rsidP="0035102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A90790" w:rsidRPr="00AF2CA7" w:rsidTr="00351022">
        <w:tc>
          <w:tcPr>
            <w:tcW w:w="1134" w:type="dxa"/>
          </w:tcPr>
          <w:p w:rsidR="00A90790" w:rsidRPr="00AF2CA7" w:rsidRDefault="00A90790" w:rsidP="00351022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A90790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8044" w:type="dxa"/>
          </w:tcPr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A90790">
              <w:rPr>
                <w:rFonts w:ascii="Tahoma" w:hAnsi="Tahoma" w:cs="Tahoma"/>
                <w:sz w:val="16"/>
                <w:szCs w:val="16"/>
              </w:rPr>
              <w:t>Komputer przenośny dla Wydziału Elektrycznego</w:t>
            </w:r>
          </w:p>
          <w:p w:rsidR="00A90790" w:rsidRPr="00AF2CA7" w:rsidRDefault="00A90790" w:rsidP="00351022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A90790">
              <w:rPr>
                <w:rFonts w:ascii="Tahoma" w:hAnsi="Tahoma" w:cs="Tahoma"/>
                <w:sz w:val="16"/>
                <w:szCs w:val="16"/>
              </w:rPr>
              <w:t>9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A90790" w:rsidRPr="00AF2CA7" w:rsidRDefault="00A90790" w:rsidP="0035102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A90790" w:rsidRPr="00AF2CA7" w:rsidRDefault="00A90790" w:rsidP="00351022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90790" w:rsidRPr="00AF2CA7" w:rsidRDefault="00A90790" w:rsidP="0035102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Pr="00AF2CA7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Pr="00AF2CA7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Pr="002B013F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„*” niepotrzebne skreślić</w:t>
      </w:r>
    </w:p>
    <w:p w:rsidR="00683C38" w:rsidRPr="002B013F" w:rsidRDefault="00683C38" w:rsidP="002B013F">
      <w:pPr>
        <w:ind w:left="74"/>
        <w:jc w:val="both"/>
        <w:rPr>
          <w:rFonts w:ascii="Tahoma" w:hAnsi="Tahoma" w:cs="Tahoma"/>
          <w:i/>
          <w:sz w:val="16"/>
          <w:szCs w:val="16"/>
        </w:rPr>
      </w:pPr>
      <w:r w:rsidRPr="002B013F">
        <w:rPr>
          <w:rFonts w:ascii="Tahoma" w:hAnsi="Tahoma" w:cs="Tahoma"/>
          <w:i/>
          <w:sz w:val="16"/>
          <w:szCs w:val="16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2840" w:rsidRPr="00AF2CA7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jesteśmy 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CC5" w:rsidRDefault="00F41CC5">
      <w:r>
        <w:separator/>
      </w:r>
    </w:p>
  </w:endnote>
  <w:endnote w:type="continuationSeparator" w:id="0">
    <w:p w:rsidR="00F41CC5" w:rsidRDefault="00F41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790" w:rsidRDefault="00A9079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A90790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790" w:rsidRDefault="00A907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CC5" w:rsidRDefault="00F41CC5">
      <w:r>
        <w:separator/>
      </w:r>
    </w:p>
  </w:footnote>
  <w:footnote w:type="continuationSeparator" w:id="0">
    <w:p w:rsidR="00F41CC5" w:rsidRDefault="00F41CC5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790" w:rsidRDefault="00A907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790" w:rsidRDefault="00A907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790" w:rsidRDefault="00A907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1CC5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721A3"/>
    <w:rsid w:val="00834F16"/>
    <w:rsid w:val="009739A3"/>
    <w:rsid w:val="00974624"/>
    <w:rsid w:val="00A90790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A2840"/>
    <w:rsid w:val="00EB3C67"/>
    <w:rsid w:val="00F41CC5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B4A2ECC8-1F3F-42A0-9E7A-6F61B463F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1371</Words>
  <Characters>8228</Characters>
  <Application>Microsoft Office Word</Application>
  <DocSecurity>0</DocSecurity>
  <Lines>68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9580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2018-10-10T11:54:00Z</dcterms:created>
  <dcterms:modified xsi:type="dcterms:W3CDTF">2018-10-10T11:54:00Z</dcterms:modified>
</cp:coreProperties>
</file>