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412DA" w:rsidRPr="000412D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412DA" w:rsidRPr="000412DA">
        <w:rPr>
          <w:rFonts w:ascii="Times New Roman" w:hAnsi="Times New Roman"/>
          <w:b/>
        </w:rPr>
        <w:t>ZP/DK-19/18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12DA" w:rsidRPr="000412D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12DA" w:rsidRPr="000412D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412DA" w:rsidRPr="000412D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412DA" w:rsidRPr="000412D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412DA" w:rsidRPr="000412D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412DA" w:rsidRPr="000412DA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412DA" w:rsidRPr="000412DA">
        <w:rPr>
          <w:rFonts w:ascii="Times New Roman" w:hAnsi="Times New Roman"/>
          <w:b/>
        </w:rPr>
        <w:t>Dostawa serwerów obliczeniowych dla Wydziału Inżynierii Produkcji i Technologii Materiałów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412DA" w:rsidRPr="000412DA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79E" w:rsidRDefault="0040179E" w:rsidP="0038231F">
      <w:pPr>
        <w:spacing w:after="0" w:line="240" w:lineRule="auto"/>
      </w:pPr>
      <w:r>
        <w:separator/>
      </w:r>
    </w:p>
  </w:endnote>
  <w:endnote w:type="continuationSeparator" w:id="0">
    <w:p w:rsidR="0040179E" w:rsidRDefault="004017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2DA" w:rsidRDefault="000412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9786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9786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2DA" w:rsidRDefault="000412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79E" w:rsidRDefault="0040179E" w:rsidP="0038231F">
      <w:pPr>
        <w:spacing w:after="0" w:line="240" w:lineRule="auto"/>
      </w:pPr>
      <w:r>
        <w:separator/>
      </w:r>
    </w:p>
  </w:footnote>
  <w:footnote w:type="continuationSeparator" w:id="0">
    <w:p w:rsidR="0040179E" w:rsidRDefault="0040179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2DA" w:rsidRDefault="000412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2DA" w:rsidRDefault="000412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2DA" w:rsidRDefault="000412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179E"/>
    <w:rsid w:val="00023477"/>
    <w:rsid w:val="000247FF"/>
    <w:rsid w:val="00025C8D"/>
    <w:rsid w:val="000303EE"/>
    <w:rsid w:val="000412DA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179E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86C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7B0DB-B105-40BC-8AF7-7C703162F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2018-10-16T08:55:00Z</cp:lastPrinted>
  <dcterms:created xsi:type="dcterms:W3CDTF">2018-10-16T08:55:00Z</dcterms:created>
  <dcterms:modified xsi:type="dcterms:W3CDTF">2018-10-16T08:55:00Z</dcterms:modified>
</cp:coreProperties>
</file>