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05C1B" w:rsidRPr="00D05C1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05C1B" w:rsidRPr="00D05C1B">
        <w:rPr>
          <w:rFonts w:ascii="Times New Roman" w:hAnsi="Times New Roman"/>
          <w:b/>
        </w:rPr>
        <w:t>ZP/U-19/18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5C1B" w:rsidRPr="00D05C1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5C1B" w:rsidRPr="00D05C1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05C1B" w:rsidRPr="00D05C1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05C1B" w:rsidRPr="00D05C1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05C1B" w:rsidRPr="00D05C1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05C1B" w:rsidRPr="00D05C1B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05C1B" w:rsidRPr="00D05C1B">
        <w:rPr>
          <w:rFonts w:ascii="Times New Roman" w:hAnsi="Times New Roman"/>
          <w:b/>
        </w:rPr>
        <w:t>Usługa drukarska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05C1B" w:rsidRPr="00D05C1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05C1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0ED" w:rsidRDefault="00D050ED" w:rsidP="0038231F">
      <w:pPr>
        <w:spacing w:after="0" w:line="240" w:lineRule="auto"/>
      </w:pPr>
      <w:r>
        <w:separator/>
      </w:r>
    </w:p>
  </w:endnote>
  <w:endnote w:type="continuationSeparator" w:id="0">
    <w:p w:rsidR="00D050ED" w:rsidRDefault="00D050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C1B" w:rsidRDefault="00D05C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69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69E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C1B" w:rsidRDefault="00D05C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0ED" w:rsidRDefault="00D050ED" w:rsidP="0038231F">
      <w:pPr>
        <w:spacing w:after="0" w:line="240" w:lineRule="auto"/>
      </w:pPr>
      <w:r>
        <w:separator/>
      </w:r>
    </w:p>
  </w:footnote>
  <w:footnote w:type="continuationSeparator" w:id="0">
    <w:p w:rsidR="00D050ED" w:rsidRDefault="00D050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C1B" w:rsidRDefault="00D05C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C1B" w:rsidRDefault="00D05C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C1B" w:rsidRDefault="00D05C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0E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50ED"/>
    <w:rsid w:val="00D05C1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69E0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20037B-8F15-4620-B800-3B214EE8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4C261-59B6-43EB-9303-53E977DC8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2018-10-09T08:28:00Z</dcterms:created>
  <dcterms:modified xsi:type="dcterms:W3CDTF">2018-10-09T08:28:00Z</dcterms:modified>
</cp:coreProperties>
</file>