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2F8A">
      <w:pPr>
        <w:spacing w:line="360" w:lineRule="auto"/>
        <w:rPr>
          <w:b/>
          <w:bCs/>
          <w:color w:val="000000"/>
          <w:sz w:val="24"/>
        </w:rPr>
      </w:pPr>
      <w:r w:rsidRPr="00952F8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52F8A">
      <w:pPr>
        <w:spacing w:line="360" w:lineRule="auto"/>
        <w:rPr>
          <w:color w:val="000000"/>
          <w:sz w:val="24"/>
        </w:rPr>
      </w:pPr>
      <w:r w:rsidRPr="00952F8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52F8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52F8A">
      <w:pPr>
        <w:spacing w:line="360" w:lineRule="auto"/>
        <w:rPr>
          <w:color w:val="000000"/>
          <w:sz w:val="24"/>
        </w:rPr>
      </w:pPr>
      <w:r w:rsidRPr="00952F8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52F8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52F8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52F8A" w:rsidRPr="00952F8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52F8A" w:rsidRPr="00952F8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52F8A" w:rsidRPr="00952F8A">
        <w:rPr>
          <w:b/>
          <w:color w:val="000000"/>
          <w:sz w:val="24"/>
        </w:rPr>
        <w:t>Budowa linii optotelekomunikacyjnej relacji: Politechnika Częstochowska – TZN I. Jasnogórska 84/90 - UJD ul. Dąbrowskiego 14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52F8A" w:rsidTr="009260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52F8A" w:rsidRDefault="00952F8A" w:rsidP="0092602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952F8A">
              <w:rPr>
                <w:b/>
                <w:sz w:val="24"/>
              </w:rPr>
              <w:t>APUS Sejfried Piotr</w:t>
            </w:r>
          </w:p>
          <w:p w:rsidR="00952F8A" w:rsidRDefault="00952F8A" w:rsidP="0092602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2F8A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952F8A">
              <w:rPr>
                <w:b/>
                <w:sz w:val="24"/>
              </w:rPr>
              <w:t>Częstochowa</w:t>
            </w:r>
          </w:p>
          <w:p w:rsidR="00952F8A" w:rsidRDefault="00952F8A" w:rsidP="0092602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2F8A">
              <w:rPr>
                <w:b/>
                <w:sz w:val="24"/>
              </w:rPr>
              <w:t>Żyzna</w:t>
            </w:r>
            <w:r>
              <w:rPr>
                <w:b/>
                <w:sz w:val="24"/>
              </w:rPr>
              <w:t xml:space="preserve"> </w:t>
            </w:r>
            <w:r w:rsidRPr="00952F8A">
              <w:rPr>
                <w:b/>
                <w:sz w:val="24"/>
              </w:rPr>
              <w:t>13L</w:t>
            </w:r>
          </w:p>
          <w:p w:rsidR="00952F8A" w:rsidRDefault="00952F8A" w:rsidP="0092602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52F8A">
              <w:rPr>
                <w:b/>
                <w:sz w:val="24"/>
              </w:rPr>
              <w:t>43 822.67 zł</w:t>
            </w:r>
          </w:p>
          <w:p w:rsidR="00952F8A" w:rsidRPr="00253031" w:rsidRDefault="00952F8A" w:rsidP="0092602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52F8A" w:rsidRDefault="00952F8A" w:rsidP="0092602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52F8A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52F8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52F8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52F8A" w:rsidRPr="00C63DA0" w:rsidTr="0092602D">
        <w:tc>
          <w:tcPr>
            <w:tcW w:w="540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APUS Sejfried Piotr</w:t>
            </w:r>
          </w:p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Żyzna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13L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52F8A" w:rsidRPr="00C63DA0" w:rsidTr="0092602D">
        <w:tc>
          <w:tcPr>
            <w:tcW w:w="540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PIONAT Piotr Pęcherz</w:t>
            </w:r>
          </w:p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Dzietrzniki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174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98-335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Pątnów</w:t>
            </w:r>
          </w:p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2F8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2F8A" w:rsidRPr="00C63DA0" w:rsidRDefault="00952F8A" w:rsidP="0092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F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2F8A">
      <w:pPr>
        <w:pStyle w:val="Nagwek"/>
        <w:tabs>
          <w:tab w:val="clear" w:pos="4536"/>
        </w:tabs>
        <w:jc w:val="both"/>
        <w:rPr>
          <w:sz w:val="24"/>
        </w:rPr>
      </w:pPr>
      <w:r w:rsidRPr="00952F8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52F8A">
        <w:rPr>
          <w:sz w:val="24"/>
        </w:rPr>
        <w:t>2018-10-05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059" w:rsidRDefault="00091059">
      <w:r>
        <w:separator/>
      </w:r>
    </w:p>
  </w:endnote>
  <w:endnote w:type="continuationSeparator" w:id="0">
    <w:p w:rsidR="00091059" w:rsidRDefault="00091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8A" w:rsidRDefault="00952F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43BF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43BF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8A" w:rsidRDefault="00952F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059" w:rsidRDefault="00091059">
      <w:r>
        <w:separator/>
      </w:r>
    </w:p>
  </w:footnote>
  <w:footnote w:type="continuationSeparator" w:id="0">
    <w:p w:rsidR="00091059" w:rsidRDefault="00091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8A" w:rsidRDefault="00952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8A" w:rsidRDefault="00952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8A" w:rsidRDefault="00952F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059"/>
    <w:rsid w:val="00091059"/>
    <w:rsid w:val="00140696"/>
    <w:rsid w:val="00253031"/>
    <w:rsid w:val="00377700"/>
    <w:rsid w:val="005C147E"/>
    <w:rsid w:val="007118AF"/>
    <w:rsid w:val="007124E4"/>
    <w:rsid w:val="00745012"/>
    <w:rsid w:val="00843BF3"/>
    <w:rsid w:val="0087722C"/>
    <w:rsid w:val="00952F8A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656233-BD1B-4E13-9FF3-3B9F0B79E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2018-10-05T07:40:00Z</dcterms:created>
  <dcterms:modified xsi:type="dcterms:W3CDTF">2018-10-05T07:40:00Z</dcterms:modified>
</cp:coreProperties>
</file>