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60A35" w:rsidRPr="00D60A3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0A35" w:rsidRPr="00D60A35">
        <w:rPr>
          <w:rFonts w:ascii="Times New Roman" w:hAnsi="Times New Roman"/>
          <w:b/>
        </w:rPr>
        <w:t>ZP/D-26/18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0A35" w:rsidRPr="00D60A3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0A35" w:rsidRPr="00D60A3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60A35" w:rsidRPr="00D60A3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0A35" w:rsidRPr="00D60A3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60A35" w:rsidRPr="00D60A3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60A35" w:rsidRPr="00D60A35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60A35" w:rsidRPr="00D60A35">
        <w:rPr>
          <w:rFonts w:ascii="Times New Roman" w:hAnsi="Times New Roman"/>
          <w:b/>
        </w:rPr>
        <w:t>Dostawa i montaż mebli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60A35" w:rsidRPr="00D60A3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60A3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60A3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DC3" w:rsidRDefault="00714DC3" w:rsidP="0038231F">
      <w:pPr>
        <w:spacing w:after="0" w:line="240" w:lineRule="auto"/>
      </w:pPr>
      <w:r>
        <w:separator/>
      </w:r>
    </w:p>
  </w:endnote>
  <w:endnote w:type="continuationSeparator" w:id="0">
    <w:p w:rsidR="00714DC3" w:rsidRDefault="00714D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A35" w:rsidRDefault="00D60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2A5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2A5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A35" w:rsidRDefault="00D60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DC3" w:rsidRDefault="00714DC3" w:rsidP="0038231F">
      <w:pPr>
        <w:spacing w:after="0" w:line="240" w:lineRule="auto"/>
      </w:pPr>
      <w:r>
        <w:separator/>
      </w:r>
    </w:p>
  </w:footnote>
  <w:footnote w:type="continuationSeparator" w:id="0">
    <w:p w:rsidR="00714DC3" w:rsidRDefault="00714D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A35" w:rsidRDefault="00D60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A35" w:rsidRDefault="00D60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A35" w:rsidRDefault="00D60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DC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4DC3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2A55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0A3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15198C7-662D-4EB5-B4A9-B9600CD57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DAB77-3F61-40BD-8A4F-EB17D243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2018-09-25T11:49:00Z</dcterms:created>
  <dcterms:modified xsi:type="dcterms:W3CDTF">2018-09-25T11:49:00Z</dcterms:modified>
</cp:coreProperties>
</file>