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C2B93" w:rsidRPr="00CC2B9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2B93" w:rsidRPr="00CC2B93">
        <w:rPr>
          <w:rFonts w:ascii="Times New Roman" w:hAnsi="Times New Roman"/>
          <w:b/>
        </w:rPr>
        <w:t>ZP/D-23/A/18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B93" w:rsidRPr="00CC2B9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B93" w:rsidRPr="00CC2B9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C2B93" w:rsidRPr="00CC2B9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B93" w:rsidRPr="00CC2B9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C2B93" w:rsidRPr="00CC2B9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C2B93" w:rsidRPr="00CC2B93">
        <w:rPr>
          <w:rFonts w:ascii="Times New Roman" w:hAnsi="Times New Roman"/>
        </w:rPr>
        <w:t>(</w:t>
      </w:r>
      <w:proofErr w:type="spellStart"/>
      <w:r w:rsidR="00CC2B93" w:rsidRPr="00CC2B93">
        <w:rPr>
          <w:rFonts w:ascii="Times New Roman" w:hAnsi="Times New Roman"/>
        </w:rPr>
        <w:t>t.j</w:t>
      </w:r>
      <w:proofErr w:type="spellEnd"/>
      <w:r w:rsidR="00CC2B93" w:rsidRPr="00CC2B93">
        <w:rPr>
          <w:rFonts w:ascii="Times New Roman" w:hAnsi="Times New Roman"/>
        </w:rPr>
        <w:t xml:space="preserve">. Dz. U. z 2017 r. poz. 1579 z </w:t>
      </w:r>
      <w:proofErr w:type="spellStart"/>
      <w:r w:rsidR="00CC2B93" w:rsidRPr="00CC2B93">
        <w:rPr>
          <w:rFonts w:ascii="Times New Roman" w:hAnsi="Times New Roman"/>
        </w:rPr>
        <w:t>późn</w:t>
      </w:r>
      <w:proofErr w:type="spellEnd"/>
      <w:r w:rsidR="00CC2B93" w:rsidRPr="00CC2B9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6F0034" w:rsidRPr="00C15FD6" w:rsidRDefault="00F66810" w:rsidP="00C15FD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C2B93" w:rsidRPr="00CC2B93">
        <w:rPr>
          <w:rFonts w:ascii="Times New Roman" w:hAnsi="Times New Roman"/>
          <w:b/>
        </w:rPr>
        <w:t>Dostawa uniwersalnej maszyny wytrzymałościowej stołowej z napędem z ruchem elektromechanicznym za pomocą precyzyjnych śrub kulowych w klasie ISO 1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C2B93" w:rsidRPr="00CC2B9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C15FD6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AF6" w:rsidRDefault="009E6AF6" w:rsidP="0038231F">
      <w:pPr>
        <w:spacing w:after="0" w:line="240" w:lineRule="auto"/>
      </w:pPr>
      <w:r>
        <w:separator/>
      </w:r>
    </w:p>
  </w:endnote>
  <w:endnote w:type="continuationSeparator" w:id="0">
    <w:p w:rsidR="009E6AF6" w:rsidRDefault="009E6A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B93" w:rsidRDefault="00CC2B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5F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5F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B93" w:rsidRDefault="00CC2B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AF6" w:rsidRDefault="009E6AF6" w:rsidP="0038231F">
      <w:pPr>
        <w:spacing w:after="0" w:line="240" w:lineRule="auto"/>
      </w:pPr>
      <w:r>
        <w:separator/>
      </w:r>
    </w:p>
  </w:footnote>
  <w:footnote w:type="continuationSeparator" w:id="0">
    <w:p w:rsidR="009E6AF6" w:rsidRDefault="009E6A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B93" w:rsidRDefault="00CC2B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B93" w:rsidRDefault="00CC2B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B93" w:rsidRDefault="00CC2B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AF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6AF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5FD6"/>
    <w:rsid w:val="00C4103F"/>
    <w:rsid w:val="00C57DEB"/>
    <w:rsid w:val="00C737A7"/>
    <w:rsid w:val="00C81012"/>
    <w:rsid w:val="00C909B9"/>
    <w:rsid w:val="00CC2B93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048395-28E3-4895-ABB8-52D36D08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12C87-82A3-4554-8F83-AA53F9C53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3</cp:revision>
  <cp:lastPrinted>2018-09-27T07:25:00Z</cp:lastPrinted>
  <dcterms:created xsi:type="dcterms:W3CDTF">2018-09-27T07:24:00Z</dcterms:created>
  <dcterms:modified xsi:type="dcterms:W3CDTF">2018-09-27T07:26:00Z</dcterms:modified>
</cp:coreProperties>
</file>