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86D2D" w:rsidRPr="00386D2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6D2D" w:rsidRPr="00386D2D">
        <w:rPr>
          <w:b/>
          <w:sz w:val="24"/>
        </w:rPr>
        <w:t>ZP/D-23/A/18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6D2D" w:rsidRPr="00386D2D">
        <w:rPr>
          <w:b/>
        </w:rPr>
        <w:t>przetarg nieograniczony</w:t>
      </w:r>
      <w:r w:rsidR="00753DC1">
        <w:t xml:space="preserve"> na:</w:t>
      </w:r>
    </w:p>
    <w:p w:rsidR="0000184A" w:rsidRDefault="00386D2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6D2D">
        <w:rPr>
          <w:b/>
          <w:sz w:val="24"/>
          <w:szCs w:val="24"/>
        </w:rPr>
        <w:t>Dostawa uniwersalnej maszyny wytrzymałościowej stołowej z napędem z ruchem elektromechanicznym za pomocą precyzyjnych śrub kulowych w klasie ISO 1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6D2D" w:rsidRPr="00386D2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6D2D" w:rsidRPr="00386D2D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6D2D" w:rsidRPr="00386D2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A24" w:rsidRDefault="00E27A24">
      <w:r>
        <w:separator/>
      </w:r>
    </w:p>
  </w:endnote>
  <w:endnote w:type="continuationSeparator" w:id="0">
    <w:p w:rsidR="00E27A24" w:rsidRDefault="00E27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6D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6D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D2D" w:rsidRDefault="00386D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A24" w:rsidRDefault="00E27A24">
      <w:r>
        <w:separator/>
      </w:r>
    </w:p>
  </w:footnote>
  <w:footnote w:type="continuationSeparator" w:id="0">
    <w:p w:rsidR="00E27A24" w:rsidRDefault="00E27A2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D2D" w:rsidRDefault="00386D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D2D" w:rsidRDefault="00386D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D2D" w:rsidRDefault="00386D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A2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6D2D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7A24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1ECBA9-5A0A-4579-BAE2-E47D275A5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D3F25-63FD-42D2-BD2F-8F70C948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2018-09-27T07:23:00Z</dcterms:created>
  <dcterms:modified xsi:type="dcterms:W3CDTF">2018-09-27T07:23:00Z</dcterms:modified>
</cp:coreProperties>
</file>