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9CA" w:rsidRPr="003E08AC" w:rsidRDefault="003E09CA" w:rsidP="003E09C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3E09CA" w:rsidRPr="003E08AC" w:rsidRDefault="003E09CA" w:rsidP="003E09CA">
      <w:pPr>
        <w:spacing w:after="0" w:line="480" w:lineRule="auto"/>
        <w:rPr>
          <w:b/>
        </w:rPr>
      </w:pPr>
    </w:p>
    <w:p w:rsidR="003E09CA" w:rsidRPr="003E08AC" w:rsidRDefault="003E09CA" w:rsidP="003E09CA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ZP/US-12</w:t>
      </w:r>
      <w:r w:rsidRPr="003E08AC">
        <w:rPr>
          <w:rFonts w:ascii="Times New Roman" w:hAnsi="Times New Roman"/>
          <w:b/>
        </w:rPr>
        <w:t>/18</w:t>
      </w:r>
    </w:p>
    <w:p w:rsidR="003E09CA" w:rsidRPr="003E08AC" w:rsidRDefault="003E09CA" w:rsidP="003E09CA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3E09CA" w:rsidRPr="003E08AC" w:rsidRDefault="003E09CA" w:rsidP="003E09CA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3E09CA" w:rsidRPr="003E08AC" w:rsidRDefault="003E09CA" w:rsidP="003E09CA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3E09CA" w:rsidRPr="003E08AC" w:rsidRDefault="003E09CA" w:rsidP="003E09CA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3E09CA" w:rsidRPr="003E08AC" w:rsidRDefault="003E09CA" w:rsidP="003E09CA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3E09CA" w:rsidRPr="003E08AC" w:rsidRDefault="003E09CA" w:rsidP="003E09CA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3E09CA" w:rsidRPr="003E08AC" w:rsidRDefault="003E09CA" w:rsidP="003E09CA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3E09CA" w:rsidRPr="003E08AC" w:rsidRDefault="003E09CA" w:rsidP="003E09CA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3E09CA" w:rsidRPr="003E08AC" w:rsidRDefault="003E09CA" w:rsidP="003E09CA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3E09CA" w:rsidRPr="003E08AC" w:rsidRDefault="003E09CA" w:rsidP="003E09CA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3E09CA" w:rsidRPr="003E08AC" w:rsidRDefault="003E09CA" w:rsidP="003E09CA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3E09CA" w:rsidRPr="003E08AC" w:rsidRDefault="003E09CA" w:rsidP="003E09CA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3E09CA" w:rsidRPr="003E08AC" w:rsidRDefault="003E09CA" w:rsidP="003E09C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3E09CA" w:rsidRPr="003E08AC" w:rsidRDefault="003E09CA" w:rsidP="003E09CA">
      <w:pPr>
        <w:rPr>
          <w:rFonts w:ascii="Times New Roman" w:hAnsi="Times New Roman"/>
          <w:sz w:val="21"/>
          <w:szCs w:val="21"/>
        </w:rPr>
      </w:pPr>
    </w:p>
    <w:p w:rsidR="003E09CA" w:rsidRPr="003E08AC" w:rsidRDefault="003E09CA" w:rsidP="003E09CA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09CA" w:rsidRPr="003E08AC" w:rsidRDefault="003E09CA" w:rsidP="003E09CA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3E09CA" w:rsidRPr="003E08AC" w:rsidRDefault="003E09CA" w:rsidP="003E09CA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3E09CA" w:rsidRPr="003E08AC" w:rsidRDefault="003E09CA" w:rsidP="003E09C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3E09CA" w:rsidRPr="003E08AC" w:rsidRDefault="003E09CA" w:rsidP="003E09CA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3E09CA" w:rsidRPr="003E08AC" w:rsidRDefault="003E09CA" w:rsidP="003E09CA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7F0B83" w:rsidRPr="007F0B83">
        <w:rPr>
          <w:rFonts w:ascii="Times New Roman" w:hAnsi="Times New Roman"/>
          <w:b/>
        </w:rPr>
        <w:t>Świadczenie usług w ramach programu sportowo-rekreacyjnego dla pracowników i byłych pracowników Politechniki Częstochowskiej</w:t>
      </w:r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3E09CA" w:rsidRPr="003E08AC" w:rsidRDefault="003E09CA" w:rsidP="003E09CA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3E09CA" w:rsidRPr="003E08AC" w:rsidRDefault="003E09CA" w:rsidP="003E09C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3E09CA" w:rsidRPr="003E08AC" w:rsidRDefault="003E09CA" w:rsidP="003E09CA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3E09CA" w:rsidRPr="003E08AC" w:rsidRDefault="003E09CA" w:rsidP="003E09C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3E09CA" w:rsidRPr="003E08AC" w:rsidRDefault="003E09CA" w:rsidP="003E09C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3E09CA" w:rsidRPr="003E08AC" w:rsidRDefault="003E09CA" w:rsidP="003E09CA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3E09CA" w:rsidRPr="003E08AC" w:rsidRDefault="003E09CA" w:rsidP="003E09CA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3E09CA" w:rsidRPr="003E08AC" w:rsidRDefault="003E09CA" w:rsidP="003E09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E09CA" w:rsidRPr="003E08AC" w:rsidRDefault="003E09CA" w:rsidP="003E09CA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3E09CA" w:rsidRPr="003E08AC" w:rsidRDefault="003E09CA" w:rsidP="003E09C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3E09CA" w:rsidRDefault="003E09CA" w:rsidP="003E09CA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7F0B83" w:rsidRDefault="007F0B83" w:rsidP="003E09CA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7F0B83" w:rsidRPr="003E08AC" w:rsidRDefault="007F0B83" w:rsidP="003E09CA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3E09CA" w:rsidRPr="003E08AC" w:rsidRDefault="003E09CA" w:rsidP="003E09C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3E09CA" w:rsidRPr="003E08AC" w:rsidRDefault="003E09CA" w:rsidP="003E09CA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3E09CA" w:rsidRPr="003E08AC" w:rsidRDefault="003E09CA" w:rsidP="003E09CA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3E09CA" w:rsidRPr="003E08AC" w:rsidRDefault="003E09CA" w:rsidP="003E09CA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3E09CA" w:rsidRPr="003E08AC" w:rsidRDefault="003E09CA" w:rsidP="003E09C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E09CA" w:rsidRPr="003E08AC" w:rsidRDefault="003E09CA" w:rsidP="003E09CA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E09CA" w:rsidRPr="003E08AC" w:rsidRDefault="003E09CA" w:rsidP="003E09C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3E09CA" w:rsidRPr="003E08AC" w:rsidRDefault="003E09CA" w:rsidP="003E09C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09CA" w:rsidRPr="003E08AC" w:rsidRDefault="003E09CA" w:rsidP="003E09C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09CA" w:rsidRPr="003E08AC" w:rsidRDefault="003E09CA" w:rsidP="003E09CA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3E09CA" w:rsidRPr="003E08AC" w:rsidRDefault="003E09CA" w:rsidP="003E09C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3E09CA" w:rsidRPr="003E08AC" w:rsidRDefault="003E09CA" w:rsidP="003E09CA">
      <w:pPr>
        <w:spacing w:after="0" w:line="360" w:lineRule="auto"/>
        <w:jc w:val="both"/>
        <w:rPr>
          <w:rFonts w:ascii="Arial" w:hAnsi="Arial" w:cs="Arial"/>
          <w:b/>
        </w:rPr>
      </w:pPr>
    </w:p>
    <w:p w:rsidR="003E09CA" w:rsidRPr="003E08AC" w:rsidRDefault="003E09CA" w:rsidP="003E09C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E09CA" w:rsidRPr="003E08AC" w:rsidRDefault="003E09CA" w:rsidP="003E09C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E09CA" w:rsidRPr="003E08AC" w:rsidRDefault="003E09CA" w:rsidP="003E09C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E09CA" w:rsidRPr="003E08AC" w:rsidRDefault="003E09CA" w:rsidP="003E09CA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E09CA" w:rsidRPr="003E08AC" w:rsidRDefault="003E09CA" w:rsidP="003E09C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E09CA" w:rsidRPr="003E08AC" w:rsidRDefault="003E09CA" w:rsidP="003E09C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3E09CA" w:rsidRPr="003E08AC" w:rsidRDefault="003E09CA" w:rsidP="003E09C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E09CA" w:rsidRPr="003E08AC" w:rsidRDefault="003E09CA" w:rsidP="003E09C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E09CA" w:rsidRPr="003E08AC" w:rsidRDefault="003E09CA" w:rsidP="003E09CA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3E09CA" w:rsidRPr="003E08AC" w:rsidRDefault="003E09CA" w:rsidP="003E09CA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3E09CA" w:rsidRPr="003E08AC" w:rsidRDefault="003E09CA" w:rsidP="003E09CA"/>
    <w:p w:rsidR="003E09CA" w:rsidRPr="00295018" w:rsidRDefault="003E09CA" w:rsidP="003E09CA"/>
    <w:p w:rsidR="00484F88" w:rsidRPr="003E09CA" w:rsidRDefault="00484F88" w:rsidP="003E09CA"/>
    <w:sectPr w:rsidR="00484F88" w:rsidRPr="003E09C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E19" w:rsidRDefault="00716E19" w:rsidP="0038231F">
      <w:pPr>
        <w:spacing w:after="0" w:line="240" w:lineRule="auto"/>
      </w:pPr>
      <w:r>
        <w:separator/>
      </w:r>
    </w:p>
  </w:endnote>
  <w:endnote w:type="continuationSeparator" w:id="0">
    <w:p w:rsidR="00716E19" w:rsidRDefault="00716E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07" w:rsidRDefault="00D831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110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110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07" w:rsidRDefault="00D831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E19" w:rsidRDefault="00716E19" w:rsidP="0038231F">
      <w:pPr>
        <w:spacing w:after="0" w:line="240" w:lineRule="auto"/>
      </w:pPr>
      <w:r>
        <w:separator/>
      </w:r>
    </w:p>
  </w:footnote>
  <w:footnote w:type="continuationSeparator" w:id="0">
    <w:p w:rsidR="00716E19" w:rsidRDefault="00716E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07" w:rsidRDefault="00D831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07" w:rsidRDefault="00D831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07" w:rsidRDefault="00D831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6E1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1018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9CA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E19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B83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8310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A4ADF95-AC40-416A-88D8-F4441232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4C067-3EFB-47E3-A48A-182281CA8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2018-09-21T11:52:00Z</dcterms:created>
  <dcterms:modified xsi:type="dcterms:W3CDTF">2018-09-21T11:52:00Z</dcterms:modified>
</cp:coreProperties>
</file>