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5442ED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442ED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5442ED">
        <w:rPr>
          <w:rFonts w:ascii="Tahoma" w:hAnsi="Tahoma" w:cs="Tahoma"/>
          <w:sz w:val="16"/>
          <w:szCs w:val="16"/>
        </w:rPr>
        <w:t>2018-09-26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442ED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442E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442ED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442ED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442ED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442ED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442ED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442ED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442ED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442ED" w:rsidRPr="005442E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442ED" w:rsidRPr="005442E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442ED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442ED">
        <w:rPr>
          <w:rFonts w:ascii="Tahoma" w:hAnsi="Tahoma" w:cs="Tahoma"/>
          <w:b/>
          <w:sz w:val="16"/>
          <w:szCs w:val="16"/>
        </w:rPr>
        <w:t>ZP/DK-10/18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442ED" w:rsidRPr="005442ED">
        <w:rPr>
          <w:rFonts w:ascii="Tahoma" w:hAnsi="Tahoma" w:cs="Tahoma"/>
          <w:b/>
          <w:sz w:val="16"/>
          <w:szCs w:val="16"/>
        </w:rPr>
        <w:t>ZP/DK-10/18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442ED" w:rsidRPr="005442ED">
        <w:rPr>
          <w:rFonts w:ascii="Tahoma" w:hAnsi="Tahoma" w:cs="Tahoma"/>
          <w:b/>
          <w:color w:val="000000"/>
          <w:sz w:val="16"/>
          <w:szCs w:val="16"/>
        </w:rPr>
        <w:t>Sukcesywna 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442ED" w:rsidRPr="00473906" w:rsidTr="0059201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5442ED" w:rsidRDefault="005442ED" w:rsidP="0059201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442ED" w:rsidRPr="00473906" w:rsidRDefault="005442ED" w:rsidP="0059201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442ED" w:rsidRPr="00473906" w:rsidRDefault="005442ED" w:rsidP="0059201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382 102.60 zł</w:t>
            </w:r>
          </w:p>
          <w:p w:rsidR="005442ED" w:rsidRPr="00473906" w:rsidRDefault="005442ED" w:rsidP="0059201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442ED" w:rsidRPr="00473906" w:rsidRDefault="005442ED" w:rsidP="0059201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5442ED" w:rsidRPr="00473906" w:rsidTr="0059201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5442ED" w:rsidRDefault="005442ED" w:rsidP="0059201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442ED" w:rsidRPr="00473906" w:rsidRDefault="005442ED" w:rsidP="0059201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442ED" w:rsidRPr="00473906" w:rsidRDefault="005442ED" w:rsidP="0059201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442ED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442ED" w:rsidRPr="00473906" w:rsidRDefault="005442ED" w:rsidP="0059201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b/>
                <w:sz w:val="16"/>
                <w:szCs w:val="16"/>
              </w:rPr>
              <w:t>25 147.35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5442ED" w:rsidRPr="00473906" w:rsidRDefault="005442ED" w:rsidP="0059201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442ED" w:rsidRPr="00473906" w:rsidRDefault="005442ED" w:rsidP="0059201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442ED" w:rsidRPr="00473906" w:rsidTr="00592017">
        <w:tc>
          <w:tcPr>
            <w:tcW w:w="2277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442ED">
              <w:rPr>
                <w:rFonts w:ascii="Tahoma" w:hAnsi="Tahoma" w:cs="Tahoma"/>
                <w:sz w:val="16"/>
                <w:szCs w:val="16"/>
              </w:rPr>
              <w:t>SPRZĘT KOMPUTEROWY Z URZĄDZENIAMI PERYFERYJNYMI I OPROGRAMOWANIE.</w:t>
            </w:r>
          </w:p>
        </w:tc>
        <w:tc>
          <w:tcPr>
            <w:tcW w:w="2651" w:type="dxa"/>
          </w:tcPr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442ED" w:rsidRPr="00473906" w:rsidTr="00592017">
        <w:tc>
          <w:tcPr>
            <w:tcW w:w="2277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442ED">
              <w:rPr>
                <w:rFonts w:ascii="Tahoma" w:hAnsi="Tahoma" w:cs="Tahoma"/>
                <w:sz w:val="16"/>
                <w:szCs w:val="16"/>
              </w:rPr>
              <w:t>SPRZĘT KOMPUTEROWY Z URZĄDZENIAMI PERYFERYJNYMI I OPROGRAMOWANIE.</w:t>
            </w:r>
          </w:p>
        </w:tc>
        <w:tc>
          <w:tcPr>
            <w:tcW w:w="2651" w:type="dxa"/>
          </w:tcPr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Betacom S.A.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Połczyńska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31A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01-377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1 - Cena - 99.</w:t>
            </w:r>
            <w:r w:rsidR="00D55C17">
              <w:rPr>
                <w:rFonts w:ascii="Tahoma" w:hAnsi="Tahoma" w:cs="Tahoma"/>
                <w:sz w:val="16"/>
                <w:szCs w:val="16"/>
              </w:rPr>
              <w:t>62</w:t>
            </w:r>
          </w:p>
        </w:tc>
        <w:tc>
          <w:tcPr>
            <w:tcW w:w="17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 xml:space="preserve">  99,</w:t>
            </w:r>
            <w:r w:rsidR="00D55C17">
              <w:rPr>
                <w:rFonts w:ascii="Tahoma" w:hAnsi="Tahoma" w:cs="Tahoma"/>
                <w:sz w:val="16"/>
                <w:szCs w:val="16"/>
              </w:rPr>
              <w:t>62</w:t>
            </w:r>
            <w:bookmarkStart w:id="0" w:name="_GoBack"/>
            <w:bookmarkEnd w:id="0"/>
          </w:p>
        </w:tc>
      </w:tr>
      <w:tr w:rsidR="005442ED" w:rsidRPr="00473906" w:rsidTr="00592017">
        <w:tc>
          <w:tcPr>
            <w:tcW w:w="2277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442ED">
              <w:rPr>
                <w:rFonts w:ascii="Tahoma" w:hAnsi="Tahoma" w:cs="Tahoma"/>
                <w:sz w:val="16"/>
                <w:szCs w:val="16"/>
              </w:rPr>
              <w:t>DROBNY SPRZĘT KOMPUTEROWY.</w:t>
            </w:r>
          </w:p>
        </w:tc>
        <w:tc>
          <w:tcPr>
            <w:tcW w:w="2651" w:type="dxa"/>
          </w:tcPr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442ED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5442ED" w:rsidRPr="00473906" w:rsidRDefault="005442ED" w:rsidP="0059201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442E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A04" w:rsidRDefault="00A16A04">
      <w:r>
        <w:separator/>
      </w:r>
    </w:p>
  </w:endnote>
  <w:endnote w:type="continuationSeparator" w:id="0">
    <w:p w:rsidR="00A16A04" w:rsidRDefault="00A16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ED" w:rsidRDefault="005442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55C1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55C1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ED" w:rsidRDefault="005442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A04" w:rsidRDefault="00A16A04">
      <w:r>
        <w:separator/>
      </w:r>
    </w:p>
  </w:footnote>
  <w:footnote w:type="continuationSeparator" w:id="0">
    <w:p w:rsidR="00A16A04" w:rsidRDefault="00A16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ED" w:rsidRDefault="005442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ED" w:rsidRDefault="005442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ED" w:rsidRDefault="00544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A04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442ED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16A04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55C17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D55C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55C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2018-09-26T07:37:00Z</cp:lastPrinted>
  <dcterms:created xsi:type="dcterms:W3CDTF">2018-09-26T07:37:00Z</dcterms:created>
  <dcterms:modified xsi:type="dcterms:W3CDTF">2018-09-26T07:37:00Z</dcterms:modified>
</cp:coreProperties>
</file>