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0F00C8">
      <w:pPr>
        <w:spacing w:line="360" w:lineRule="auto"/>
        <w:rPr>
          <w:b/>
          <w:bCs/>
          <w:color w:val="000000"/>
          <w:sz w:val="24"/>
        </w:rPr>
      </w:pPr>
      <w:r w:rsidRPr="000F00C8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0F00C8">
      <w:pPr>
        <w:spacing w:line="360" w:lineRule="auto"/>
        <w:rPr>
          <w:color w:val="000000"/>
          <w:sz w:val="24"/>
        </w:rPr>
      </w:pPr>
      <w:r w:rsidRPr="000F00C8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0F00C8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0F00C8">
      <w:pPr>
        <w:spacing w:line="360" w:lineRule="auto"/>
        <w:rPr>
          <w:color w:val="000000"/>
          <w:sz w:val="24"/>
        </w:rPr>
      </w:pPr>
      <w:r w:rsidRPr="000F00C8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0F00C8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0F00C8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F00C8" w:rsidRPr="000F00C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F00C8" w:rsidRPr="000F00C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F00C8" w:rsidRPr="000F00C8">
        <w:rPr>
          <w:b/>
          <w:color w:val="000000"/>
          <w:sz w:val="24"/>
        </w:rPr>
        <w:t>Sukcesywna dostawa papieru offsetowego i do druku cyfrowego dla jednostek organizacyjnych  Politechniki Częstochowskiej</w:t>
      </w:r>
      <w:r w:rsidR="00070B0E">
        <w:rPr>
          <w:b/>
          <w:color w:val="000000"/>
          <w:sz w:val="24"/>
        </w:rPr>
        <w:t xml:space="preserve">, </w:t>
      </w:r>
      <w:proofErr w:type="spellStart"/>
      <w:r w:rsidR="00070B0E">
        <w:rPr>
          <w:b/>
          <w:color w:val="000000"/>
          <w:sz w:val="24"/>
        </w:rPr>
        <w:t>spr</w:t>
      </w:r>
      <w:proofErr w:type="spellEnd"/>
      <w:r w:rsidR="00070B0E">
        <w:rPr>
          <w:b/>
          <w:color w:val="000000"/>
          <w:sz w:val="24"/>
        </w:rPr>
        <w:t>. nr rej. ZP/D-23/18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F00C8" w:rsidTr="00832B0C">
        <w:trPr>
          <w:cantSplit/>
          <w:trHeight w:val="2561"/>
        </w:trPr>
        <w:tc>
          <w:tcPr>
            <w:tcW w:w="9526" w:type="dxa"/>
          </w:tcPr>
          <w:p w:rsidR="000F00C8" w:rsidRDefault="000F00C8" w:rsidP="00832B0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F00C8">
              <w:rPr>
                <w:b/>
                <w:color w:val="000000"/>
                <w:sz w:val="24"/>
              </w:rPr>
              <w:t>1</w:t>
            </w:r>
          </w:p>
          <w:p w:rsidR="000F00C8" w:rsidRDefault="000F00C8" w:rsidP="00832B0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F00C8" w:rsidRDefault="000F00C8" w:rsidP="00832B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00C8">
              <w:rPr>
                <w:b/>
                <w:sz w:val="24"/>
              </w:rPr>
              <w:t>Przedsiębiorstwo Wielobranżowe SOLO-KOLOS Sp. z o.o.</w:t>
            </w:r>
          </w:p>
          <w:p w:rsidR="000F00C8" w:rsidRDefault="000F00C8" w:rsidP="00832B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00C8">
              <w:rPr>
                <w:b/>
                <w:sz w:val="24"/>
              </w:rPr>
              <w:t>42-209</w:t>
            </w:r>
            <w:r>
              <w:rPr>
                <w:b/>
                <w:sz w:val="24"/>
              </w:rPr>
              <w:t xml:space="preserve"> </w:t>
            </w:r>
            <w:r w:rsidRPr="000F00C8">
              <w:rPr>
                <w:b/>
                <w:sz w:val="24"/>
              </w:rPr>
              <w:t>Częstochowa</w:t>
            </w:r>
          </w:p>
          <w:p w:rsidR="000F00C8" w:rsidRDefault="000F00C8" w:rsidP="00832B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00C8">
              <w:rPr>
                <w:b/>
                <w:sz w:val="24"/>
              </w:rPr>
              <w:t>Warszawska</w:t>
            </w:r>
            <w:r>
              <w:rPr>
                <w:b/>
                <w:sz w:val="24"/>
              </w:rPr>
              <w:t xml:space="preserve">    </w:t>
            </w:r>
            <w:r w:rsidRPr="000F00C8">
              <w:rPr>
                <w:b/>
                <w:sz w:val="24"/>
              </w:rPr>
              <w:t>363/365</w:t>
            </w:r>
          </w:p>
          <w:p w:rsidR="000F00C8" w:rsidRDefault="000F00C8" w:rsidP="00832B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070B0E">
              <w:rPr>
                <w:b/>
                <w:sz w:val="24"/>
              </w:rPr>
              <w:t>22 255,</w:t>
            </w:r>
            <w:r w:rsidRPr="000F00C8">
              <w:rPr>
                <w:b/>
                <w:sz w:val="24"/>
              </w:rPr>
              <w:t>20 zł</w:t>
            </w:r>
            <w:r w:rsidR="005C6B18">
              <w:rPr>
                <w:b/>
                <w:sz w:val="24"/>
              </w:rPr>
              <w:t xml:space="preserve"> brutto</w:t>
            </w:r>
          </w:p>
          <w:p w:rsidR="00070B0E" w:rsidRPr="008463A1" w:rsidRDefault="00070B0E" w:rsidP="00070B0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70B0E" w:rsidRDefault="00070B0E" w:rsidP="00070B0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0F00C8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 Wybrana oferta jest jedyną ofertą jaka wpłynęła w przedmiotowym postępowaniu.</w:t>
            </w:r>
          </w:p>
        </w:tc>
      </w:tr>
      <w:tr w:rsidR="000F00C8" w:rsidTr="00832B0C">
        <w:trPr>
          <w:cantSplit/>
          <w:trHeight w:val="2561"/>
        </w:trPr>
        <w:tc>
          <w:tcPr>
            <w:tcW w:w="9526" w:type="dxa"/>
          </w:tcPr>
          <w:p w:rsidR="000F00C8" w:rsidRDefault="000F00C8" w:rsidP="00832B0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0F00C8">
              <w:rPr>
                <w:b/>
                <w:color w:val="000000"/>
                <w:sz w:val="24"/>
              </w:rPr>
              <w:t>2</w:t>
            </w:r>
          </w:p>
          <w:p w:rsidR="000F00C8" w:rsidRDefault="000F00C8" w:rsidP="00832B0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F00C8" w:rsidRDefault="000F00C8" w:rsidP="00832B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00C8">
              <w:rPr>
                <w:b/>
                <w:sz w:val="24"/>
              </w:rPr>
              <w:t>Przedsiębiorstwo Wielobranżowe SOLO-KOLOS Sp. z o.o.</w:t>
            </w:r>
          </w:p>
          <w:p w:rsidR="000F00C8" w:rsidRDefault="000F00C8" w:rsidP="00832B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00C8">
              <w:rPr>
                <w:b/>
                <w:sz w:val="24"/>
              </w:rPr>
              <w:t>42-209</w:t>
            </w:r>
            <w:r>
              <w:rPr>
                <w:b/>
                <w:sz w:val="24"/>
              </w:rPr>
              <w:t xml:space="preserve"> </w:t>
            </w:r>
            <w:r w:rsidRPr="000F00C8">
              <w:rPr>
                <w:b/>
                <w:sz w:val="24"/>
              </w:rPr>
              <w:t>Częstochowa</w:t>
            </w:r>
          </w:p>
          <w:p w:rsidR="000F00C8" w:rsidRDefault="000F00C8" w:rsidP="00832B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F00C8">
              <w:rPr>
                <w:b/>
                <w:sz w:val="24"/>
              </w:rPr>
              <w:t>Warszawska</w:t>
            </w:r>
            <w:r>
              <w:rPr>
                <w:b/>
                <w:sz w:val="24"/>
              </w:rPr>
              <w:t xml:space="preserve">    </w:t>
            </w:r>
            <w:r w:rsidRPr="000F00C8">
              <w:rPr>
                <w:b/>
                <w:sz w:val="24"/>
              </w:rPr>
              <w:t>363/365</w:t>
            </w:r>
          </w:p>
          <w:p w:rsidR="000F00C8" w:rsidRDefault="000F00C8" w:rsidP="00832B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F00C8">
              <w:rPr>
                <w:b/>
                <w:sz w:val="24"/>
              </w:rPr>
              <w:t>72</w:t>
            </w:r>
            <w:r w:rsidR="00070B0E">
              <w:rPr>
                <w:b/>
                <w:sz w:val="24"/>
              </w:rPr>
              <w:t> </w:t>
            </w:r>
            <w:r w:rsidRPr="000F00C8">
              <w:rPr>
                <w:b/>
                <w:sz w:val="24"/>
              </w:rPr>
              <w:t>826</w:t>
            </w:r>
            <w:r w:rsidR="00070B0E">
              <w:rPr>
                <w:b/>
                <w:sz w:val="24"/>
              </w:rPr>
              <w:t>,</w:t>
            </w:r>
            <w:r w:rsidRPr="000F00C8">
              <w:rPr>
                <w:b/>
                <w:sz w:val="24"/>
              </w:rPr>
              <w:t>00 zł</w:t>
            </w:r>
            <w:r w:rsidR="005C6B18">
              <w:rPr>
                <w:b/>
                <w:sz w:val="24"/>
              </w:rPr>
              <w:t xml:space="preserve"> brutto</w:t>
            </w:r>
            <w:bookmarkStart w:id="0" w:name="_GoBack"/>
            <w:bookmarkEnd w:id="0"/>
          </w:p>
          <w:p w:rsidR="00070B0E" w:rsidRPr="008463A1" w:rsidRDefault="00070B0E" w:rsidP="00070B0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70B0E" w:rsidRDefault="00070B0E" w:rsidP="00070B0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0F00C8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 Wybrana oferta jest jedyną ofertą jaka wpłynęła w przedmiotowym postępowaniu.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F00C8" w:rsidRPr="008463A1" w:rsidTr="00832B0C">
        <w:tc>
          <w:tcPr>
            <w:tcW w:w="2277" w:type="dxa"/>
            <w:shd w:val="clear" w:color="auto" w:fill="auto"/>
          </w:tcPr>
          <w:p w:rsidR="000F00C8" w:rsidRPr="008463A1" w:rsidRDefault="000F00C8" w:rsidP="00832B0C">
            <w:pPr>
              <w:rPr>
                <w:color w:val="000000"/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F00C8">
              <w:rPr>
                <w:sz w:val="18"/>
                <w:szCs w:val="18"/>
              </w:rPr>
              <w:t>Sukcesywna dostawa papieru offsetowego dla Wydawnictwa  Politechniki Częstochowskiej</w:t>
            </w:r>
          </w:p>
        </w:tc>
        <w:tc>
          <w:tcPr>
            <w:tcW w:w="2651" w:type="dxa"/>
            <w:shd w:val="clear" w:color="auto" w:fill="auto"/>
          </w:tcPr>
          <w:p w:rsidR="000F00C8" w:rsidRPr="008463A1" w:rsidRDefault="000F00C8" w:rsidP="00832B0C">
            <w:pPr>
              <w:rPr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>Przedsiębiorstwo Wielobranżowe SOLO-KOLOS Sp. z o.o.</w:t>
            </w:r>
          </w:p>
          <w:p w:rsidR="000F00C8" w:rsidRPr="008463A1" w:rsidRDefault="000F00C8" w:rsidP="00832B0C">
            <w:pPr>
              <w:rPr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>Warszawska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00C8">
              <w:rPr>
                <w:sz w:val="18"/>
                <w:szCs w:val="18"/>
              </w:rPr>
              <w:t>363/365</w:t>
            </w:r>
          </w:p>
          <w:p w:rsidR="000F00C8" w:rsidRPr="008463A1" w:rsidRDefault="000F00C8" w:rsidP="00832B0C">
            <w:pPr>
              <w:rPr>
                <w:color w:val="000000"/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>42-209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00C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F00C8" w:rsidRPr="000F00C8" w:rsidRDefault="000F00C8" w:rsidP="00832B0C">
            <w:pPr>
              <w:rPr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>1 - Cena (koszt) - 90.00</w:t>
            </w:r>
          </w:p>
          <w:p w:rsidR="000F00C8" w:rsidRPr="008463A1" w:rsidRDefault="000F00C8" w:rsidP="00832B0C">
            <w:pPr>
              <w:rPr>
                <w:color w:val="000000"/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>2 - Termin dostawy zamówienia cząstkowego - 10.00</w:t>
            </w:r>
          </w:p>
        </w:tc>
        <w:tc>
          <w:tcPr>
            <w:tcW w:w="1748" w:type="dxa"/>
            <w:shd w:val="clear" w:color="auto" w:fill="auto"/>
          </w:tcPr>
          <w:p w:rsidR="000F00C8" w:rsidRPr="008463A1" w:rsidRDefault="000F00C8" w:rsidP="00832B0C">
            <w:pPr>
              <w:rPr>
                <w:color w:val="000000"/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 xml:space="preserve">  100,00</w:t>
            </w:r>
          </w:p>
        </w:tc>
      </w:tr>
      <w:tr w:rsidR="000F00C8" w:rsidRPr="008463A1" w:rsidTr="00832B0C">
        <w:tc>
          <w:tcPr>
            <w:tcW w:w="2277" w:type="dxa"/>
            <w:shd w:val="clear" w:color="auto" w:fill="auto"/>
          </w:tcPr>
          <w:p w:rsidR="000F00C8" w:rsidRPr="008463A1" w:rsidRDefault="000F00C8" w:rsidP="00832B0C">
            <w:pPr>
              <w:rPr>
                <w:color w:val="000000"/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F00C8">
              <w:rPr>
                <w:sz w:val="18"/>
                <w:szCs w:val="18"/>
              </w:rPr>
              <w:t>Sukcesywna dostawa papieru i kartonu dla Wydawnictwa Wydziału Zarządzania  Politechniki Częstochowskiej</w:t>
            </w:r>
          </w:p>
        </w:tc>
        <w:tc>
          <w:tcPr>
            <w:tcW w:w="2651" w:type="dxa"/>
            <w:shd w:val="clear" w:color="auto" w:fill="auto"/>
          </w:tcPr>
          <w:p w:rsidR="000F00C8" w:rsidRPr="008463A1" w:rsidRDefault="000F00C8" w:rsidP="00832B0C">
            <w:pPr>
              <w:rPr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>Przedsiębiorstwo Wielobranżowe SOLO-KOLOS Sp. z o.o.</w:t>
            </w:r>
          </w:p>
          <w:p w:rsidR="000F00C8" w:rsidRPr="008463A1" w:rsidRDefault="000F00C8" w:rsidP="00832B0C">
            <w:pPr>
              <w:rPr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>Warszawska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00C8">
              <w:rPr>
                <w:sz w:val="18"/>
                <w:szCs w:val="18"/>
              </w:rPr>
              <w:t>363/365</w:t>
            </w:r>
          </w:p>
          <w:p w:rsidR="000F00C8" w:rsidRPr="008463A1" w:rsidRDefault="000F00C8" w:rsidP="00832B0C">
            <w:pPr>
              <w:rPr>
                <w:color w:val="000000"/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>42-209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00C8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F00C8" w:rsidRPr="000F00C8" w:rsidRDefault="000F00C8" w:rsidP="00832B0C">
            <w:pPr>
              <w:rPr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>1 - Cena (koszt) - 90.00</w:t>
            </w:r>
          </w:p>
          <w:p w:rsidR="000F00C8" w:rsidRPr="008463A1" w:rsidRDefault="000F00C8" w:rsidP="00832B0C">
            <w:pPr>
              <w:rPr>
                <w:color w:val="000000"/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>2 - Termin dostawy zamówienia cząstkowego - 10.00</w:t>
            </w:r>
          </w:p>
        </w:tc>
        <w:tc>
          <w:tcPr>
            <w:tcW w:w="1748" w:type="dxa"/>
            <w:shd w:val="clear" w:color="auto" w:fill="auto"/>
          </w:tcPr>
          <w:p w:rsidR="000F00C8" w:rsidRPr="008463A1" w:rsidRDefault="000F00C8" w:rsidP="00832B0C">
            <w:pPr>
              <w:rPr>
                <w:color w:val="000000"/>
                <w:sz w:val="18"/>
                <w:szCs w:val="18"/>
              </w:rPr>
            </w:pPr>
            <w:r w:rsidRPr="000F00C8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F00C8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3A503C">
        <w:rPr>
          <w:sz w:val="24"/>
          <w:szCs w:val="24"/>
        </w:rPr>
        <w:t>Częstochowa</w:t>
      </w:r>
      <w:r w:rsidR="000034E3" w:rsidRPr="003A503C">
        <w:rPr>
          <w:sz w:val="24"/>
          <w:szCs w:val="24"/>
        </w:rPr>
        <w:t xml:space="preserve"> dnia: </w:t>
      </w:r>
      <w:r w:rsidR="008E2771" w:rsidRPr="003A503C">
        <w:rPr>
          <w:sz w:val="24"/>
          <w:szCs w:val="24"/>
        </w:rPr>
        <w:t>2018-09-25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35A" w:rsidRDefault="0017735A">
      <w:r>
        <w:separator/>
      </w:r>
    </w:p>
  </w:endnote>
  <w:endnote w:type="continuationSeparator" w:id="0">
    <w:p w:rsidR="0017735A" w:rsidRDefault="0017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C8" w:rsidRDefault="000F00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5C6B1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C6B1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C6B1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C8" w:rsidRDefault="000F00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35A" w:rsidRDefault="0017735A">
      <w:r>
        <w:separator/>
      </w:r>
    </w:p>
  </w:footnote>
  <w:footnote w:type="continuationSeparator" w:id="0">
    <w:p w:rsidR="0017735A" w:rsidRDefault="00177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C8" w:rsidRDefault="000F00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C8" w:rsidRDefault="000F00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C8" w:rsidRDefault="000F00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735A"/>
    <w:rsid w:val="000034E3"/>
    <w:rsid w:val="00070B0E"/>
    <w:rsid w:val="000F00C8"/>
    <w:rsid w:val="0017735A"/>
    <w:rsid w:val="0029663E"/>
    <w:rsid w:val="003A503C"/>
    <w:rsid w:val="00440209"/>
    <w:rsid w:val="004E4C84"/>
    <w:rsid w:val="00564B92"/>
    <w:rsid w:val="005C6B18"/>
    <w:rsid w:val="00667F91"/>
    <w:rsid w:val="006D0934"/>
    <w:rsid w:val="008463A1"/>
    <w:rsid w:val="008B2DA8"/>
    <w:rsid w:val="008B74C9"/>
    <w:rsid w:val="008E2771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D42D53"/>
  <w15:chartTrackingRefBased/>
  <w15:docId w15:val="{0259ECCC-41DD-4396-A033-4E35DFAC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2018-09-26T07:14:00Z</dcterms:created>
  <dcterms:modified xsi:type="dcterms:W3CDTF">2018-09-26T07:14:00Z</dcterms:modified>
</cp:coreProperties>
</file>