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18" w:rsidRPr="003E08AC" w:rsidRDefault="00295018" w:rsidP="0029501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295018" w:rsidRPr="003E08AC" w:rsidRDefault="00295018" w:rsidP="00295018">
      <w:pPr>
        <w:spacing w:after="0" w:line="480" w:lineRule="auto"/>
        <w:rPr>
          <w:b/>
        </w:rPr>
      </w:pP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ZP/US-11</w:t>
      </w:r>
      <w:r w:rsidRPr="003E08AC">
        <w:rPr>
          <w:rFonts w:ascii="Times New Roman" w:hAnsi="Times New Roman"/>
          <w:b/>
        </w:rPr>
        <w:t>/18</w:t>
      </w:r>
    </w:p>
    <w:p w:rsidR="00295018" w:rsidRPr="003E08AC" w:rsidRDefault="00295018" w:rsidP="00295018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295018" w:rsidRPr="003E08AC" w:rsidRDefault="00295018" w:rsidP="00295018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295018" w:rsidRPr="003E08AC" w:rsidRDefault="00295018" w:rsidP="00295018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295018" w:rsidRPr="003E08AC" w:rsidRDefault="00295018" w:rsidP="0029501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295018" w:rsidRPr="003E08AC" w:rsidRDefault="00295018" w:rsidP="00295018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95018" w:rsidRPr="003E08AC" w:rsidRDefault="00295018" w:rsidP="00295018">
      <w:pPr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POSTĘPOWANIU </w:t>
      </w:r>
      <w:r w:rsidRPr="003E08AC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95018" w:rsidRPr="003E08AC" w:rsidRDefault="00295018" w:rsidP="002950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Pr="003E08AC">
        <w:rPr>
          <w:rFonts w:ascii="Times New Roman" w:hAnsi="Times New Roman"/>
          <w:b/>
        </w:rPr>
        <w:t>Organizacja Międzynarodowej Konferencji Naukowo-Technicznej "Materiały i Technologie Energooszczędne - Budownictwo o Zoptymalizowanym Potencjale Energetycznym"</w:t>
      </w:r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95018" w:rsidRPr="003E08AC" w:rsidRDefault="00295018" w:rsidP="00295018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295018" w:rsidRPr="003E08AC" w:rsidRDefault="00295018" w:rsidP="00295018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295018" w:rsidRPr="003E08AC" w:rsidTr="00E10F8E">
        <w:tc>
          <w:tcPr>
            <w:tcW w:w="709" w:type="dxa"/>
          </w:tcPr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b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5018" w:rsidRPr="003E08AC" w:rsidRDefault="00295018" w:rsidP="0029501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/>
    <w:p w:rsidR="00484F88" w:rsidRPr="00295018" w:rsidRDefault="00484F88" w:rsidP="00295018"/>
    <w:sectPr w:rsidR="00484F88" w:rsidRPr="0029501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821" w:rsidRDefault="00FF0821" w:rsidP="0038231F">
      <w:pPr>
        <w:spacing w:after="0" w:line="240" w:lineRule="auto"/>
      </w:pPr>
      <w:r>
        <w:separator/>
      </w:r>
    </w:p>
  </w:endnote>
  <w:endnote w:type="continuationSeparator" w:id="0">
    <w:p w:rsidR="00FF0821" w:rsidRDefault="00FF08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950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950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821" w:rsidRDefault="00FF0821" w:rsidP="0038231F">
      <w:pPr>
        <w:spacing w:after="0" w:line="240" w:lineRule="auto"/>
      </w:pPr>
      <w:r>
        <w:separator/>
      </w:r>
    </w:p>
  </w:footnote>
  <w:footnote w:type="continuationSeparator" w:id="0">
    <w:p w:rsidR="00FF0821" w:rsidRDefault="00FF082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082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01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5C6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576910"/>
  <w15:docId w15:val="{187ACC4E-EB73-4348-83B4-02F5E0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19C81-D1D5-4C69-B170-D8209A55E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2018-09-12T12:10:00Z</dcterms:created>
  <dcterms:modified xsi:type="dcterms:W3CDTF">2018-09-12T12:10:00Z</dcterms:modified>
</cp:coreProperties>
</file>