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B7A10" w:rsidRPr="004B7A10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B7A10" w:rsidRPr="004B7A10">
        <w:rPr>
          <w:rFonts w:ascii="Times New Roman" w:hAnsi="Times New Roman"/>
          <w:b/>
        </w:rPr>
        <w:t>ZP/RB-05/18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7A10" w:rsidRPr="004B7A1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7A10" w:rsidRPr="004B7A1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B7A10" w:rsidRPr="004B7A1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7A10" w:rsidRPr="004B7A1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B7A10" w:rsidRPr="004B7A1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B7A10" w:rsidRPr="004B7A10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B7A10" w:rsidRPr="004B7A10">
        <w:rPr>
          <w:rFonts w:ascii="Times New Roman" w:hAnsi="Times New Roman"/>
          <w:b/>
        </w:rPr>
        <w:t>Budowa linii optotelekomunikacyjnej relacji: Politechnika Częstochowska – TZN I. Jasnogórska 84/90 - UJD ul. Dąbrowskiego 14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B7A10" w:rsidRPr="004B7A1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4B7A1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4B7A10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238" w:rsidRDefault="00215238" w:rsidP="0038231F">
      <w:pPr>
        <w:spacing w:after="0" w:line="240" w:lineRule="auto"/>
      </w:pPr>
      <w:r>
        <w:separator/>
      </w:r>
    </w:p>
  </w:endnote>
  <w:endnote w:type="continuationSeparator" w:id="0">
    <w:p w:rsidR="00215238" w:rsidRDefault="002152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10" w:rsidRDefault="004B7A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951E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951E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10" w:rsidRDefault="004B7A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238" w:rsidRDefault="00215238" w:rsidP="0038231F">
      <w:pPr>
        <w:spacing w:after="0" w:line="240" w:lineRule="auto"/>
      </w:pPr>
      <w:r>
        <w:separator/>
      </w:r>
    </w:p>
  </w:footnote>
  <w:footnote w:type="continuationSeparator" w:id="0">
    <w:p w:rsidR="00215238" w:rsidRDefault="002152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10" w:rsidRDefault="004B7A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10" w:rsidRDefault="004B7A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A10" w:rsidRDefault="004B7A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523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5238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7A1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51E1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44B6DE-9F4C-4956-9188-50B35CC2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3823A-17D8-41C5-B35B-3C9A009C1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2018-09-12T07:57:00Z</dcterms:created>
  <dcterms:modified xsi:type="dcterms:W3CDTF">2018-09-12T07:57:00Z</dcterms:modified>
</cp:coreProperties>
</file>