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84BCF">
      <w:pPr>
        <w:spacing w:line="360" w:lineRule="auto"/>
        <w:rPr>
          <w:b/>
          <w:bCs/>
          <w:color w:val="000000"/>
          <w:sz w:val="24"/>
        </w:rPr>
      </w:pPr>
      <w:r w:rsidRPr="00484BC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84BCF">
      <w:pPr>
        <w:spacing w:line="360" w:lineRule="auto"/>
        <w:rPr>
          <w:color w:val="000000"/>
          <w:sz w:val="24"/>
        </w:rPr>
      </w:pPr>
      <w:r w:rsidRPr="00484BC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84BC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484BCF">
      <w:pPr>
        <w:spacing w:line="360" w:lineRule="auto"/>
        <w:rPr>
          <w:color w:val="000000"/>
          <w:sz w:val="24"/>
        </w:rPr>
      </w:pPr>
      <w:r w:rsidRPr="00484BC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84BC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484BCF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84BCF" w:rsidRPr="00484BC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84BCF" w:rsidRPr="00484BC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84BCF" w:rsidRPr="00484BCF">
        <w:rPr>
          <w:b/>
          <w:color w:val="000000"/>
          <w:sz w:val="24"/>
        </w:rPr>
        <w:t>Naprawa dachu na budynku głównym Wydziału Zarządzania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84BCF" w:rsidTr="00533AB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484BCF" w:rsidRDefault="00484BCF" w:rsidP="00533AB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484BCF">
              <w:rPr>
                <w:b/>
                <w:sz w:val="24"/>
              </w:rPr>
              <w:t>F.U.H. Dziedzicki Marcin Dziedzicki</w:t>
            </w:r>
          </w:p>
          <w:p w:rsidR="00484BCF" w:rsidRDefault="00484BCF" w:rsidP="00533AB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84BCF">
              <w:rPr>
                <w:b/>
                <w:sz w:val="24"/>
              </w:rPr>
              <w:t>42-274</w:t>
            </w:r>
            <w:r>
              <w:rPr>
                <w:b/>
                <w:sz w:val="24"/>
              </w:rPr>
              <w:t xml:space="preserve"> </w:t>
            </w:r>
            <w:r w:rsidRPr="00484BCF">
              <w:rPr>
                <w:b/>
                <w:sz w:val="24"/>
              </w:rPr>
              <w:t>Konopiska</w:t>
            </w:r>
          </w:p>
          <w:p w:rsidR="00484BCF" w:rsidRDefault="00484BCF" w:rsidP="00533AB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84BCF">
              <w:rPr>
                <w:b/>
                <w:sz w:val="24"/>
              </w:rPr>
              <w:t>Stawowa</w:t>
            </w:r>
            <w:r>
              <w:rPr>
                <w:b/>
                <w:sz w:val="24"/>
              </w:rPr>
              <w:t xml:space="preserve"> </w:t>
            </w:r>
            <w:r w:rsidRPr="00484BCF">
              <w:rPr>
                <w:b/>
                <w:sz w:val="24"/>
              </w:rPr>
              <w:t>8</w:t>
            </w:r>
          </w:p>
          <w:p w:rsidR="00484BCF" w:rsidRDefault="00484BCF" w:rsidP="00533AB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84BCF">
              <w:rPr>
                <w:b/>
                <w:sz w:val="24"/>
              </w:rPr>
              <w:t>172 079.35 zł</w:t>
            </w:r>
          </w:p>
          <w:p w:rsidR="00484BCF" w:rsidRPr="00253031" w:rsidRDefault="00484BCF" w:rsidP="00533AB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84BCF" w:rsidRDefault="00484BCF" w:rsidP="00533AB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84BCF">
              <w:rPr>
                <w:sz w:val="24"/>
              </w:rPr>
              <w:t>Oferta ta spełnia wymagania określone w SIWZ i nie podlega odrzuceniu, a w wyniku przeprowadzonej oceny oferta przedmiotowego wykonawcy otrzymała 80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484BC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4BC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484BC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4BCF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84BCF" w:rsidRPr="00C63DA0" w:rsidTr="00533ABD">
        <w:tc>
          <w:tcPr>
            <w:tcW w:w="540" w:type="dxa"/>
            <w:shd w:val="clear" w:color="auto" w:fill="auto"/>
            <w:vAlign w:val="center"/>
          </w:tcPr>
          <w:p w:rsidR="00484BCF" w:rsidRPr="00C63DA0" w:rsidRDefault="00484BCF" w:rsidP="00533A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4BC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84BCF" w:rsidRPr="00C63DA0" w:rsidRDefault="00484BCF" w:rsidP="00533A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4BCF">
              <w:rPr>
                <w:rFonts w:ascii="Times New Roman" w:hAnsi="Times New Roman" w:cs="Times New Roman"/>
                <w:bCs/>
                <w:sz w:val="18"/>
                <w:szCs w:val="18"/>
              </w:rPr>
              <w:t>F.U.H. Dziedzicki Marcin Dziedzicki</w:t>
            </w:r>
          </w:p>
          <w:p w:rsidR="00484BCF" w:rsidRPr="00C63DA0" w:rsidRDefault="00484BCF" w:rsidP="00533A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4BCF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4BCF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84BCF" w:rsidRPr="00C63DA0" w:rsidRDefault="00484BCF" w:rsidP="00533AB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4BCF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4BCF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484BCF" w:rsidRPr="00C63DA0" w:rsidRDefault="00484BCF" w:rsidP="00533A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84BC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84BCF" w:rsidRPr="00C63DA0" w:rsidRDefault="00484BCF" w:rsidP="00533A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4BCF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484BCF" w:rsidRPr="00C63DA0" w:rsidRDefault="00484BCF" w:rsidP="00533A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4BC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484BCF" w:rsidRPr="00C63DA0" w:rsidRDefault="00484BCF" w:rsidP="00533A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84BCF" w:rsidRPr="00C63DA0" w:rsidRDefault="00484BCF" w:rsidP="00533A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84BCF" w:rsidRPr="00C63DA0" w:rsidRDefault="00484BCF" w:rsidP="00533A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484BCF" w:rsidRPr="00C63DA0" w:rsidRDefault="00484BCF" w:rsidP="00533A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484BCF" w:rsidRPr="00C63DA0" w:rsidRDefault="00484BCF" w:rsidP="00533A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484BCF" w:rsidRPr="00C63DA0" w:rsidRDefault="00484BCF" w:rsidP="00533AB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4BCF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84BCF">
      <w:pPr>
        <w:pStyle w:val="Nagwek"/>
        <w:tabs>
          <w:tab w:val="clear" w:pos="4536"/>
        </w:tabs>
        <w:jc w:val="both"/>
        <w:rPr>
          <w:sz w:val="24"/>
        </w:rPr>
      </w:pPr>
      <w:r w:rsidRPr="00484BC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484BCF">
        <w:rPr>
          <w:sz w:val="24"/>
        </w:rPr>
        <w:t>2018-09-13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B4B" w:rsidRDefault="00B45B4B">
      <w:r>
        <w:separator/>
      </w:r>
    </w:p>
  </w:endnote>
  <w:endnote w:type="continuationSeparator" w:id="0">
    <w:p w:rsidR="00B45B4B" w:rsidRDefault="00B45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BCF" w:rsidRDefault="00484B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F0DE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F0DE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BCF" w:rsidRDefault="00484B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B4B" w:rsidRDefault="00B45B4B">
      <w:r>
        <w:separator/>
      </w:r>
    </w:p>
  </w:footnote>
  <w:footnote w:type="continuationSeparator" w:id="0">
    <w:p w:rsidR="00B45B4B" w:rsidRDefault="00B45B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BCF" w:rsidRDefault="00484B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BCF" w:rsidRDefault="00484B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BCF" w:rsidRDefault="00484B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5B4B"/>
    <w:rsid w:val="00140696"/>
    <w:rsid w:val="00253031"/>
    <w:rsid w:val="00377700"/>
    <w:rsid w:val="00484BCF"/>
    <w:rsid w:val="005C147E"/>
    <w:rsid w:val="007118AF"/>
    <w:rsid w:val="007124E4"/>
    <w:rsid w:val="00745012"/>
    <w:rsid w:val="0087722C"/>
    <w:rsid w:val="00987E41"/>
    <w:rsid w:val="00B45B4B"/>
    <w:rsid w:val="00C63DA0"/>
    <w:rsid w:val="00C85A89"/>
    <w:rsid w:val="00D5444F"/>
    <w:rsid w:val="00EF0DE2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91EA95-7256-4950-844B-646206D28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2018-09-13T12:01:00Z</dcterms:created>
  <dcterms:modified xsi:type="dcterms:W3CDTF">2018-09-13T12:01:00Z</dcterms:modified>
</cp:coreProperties>
</file>