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8AC" w:rsidRPr="003E08AC" w:rsidRDefault="003E08AC" w:rsidP="003E08A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3E08AC" w:rsidRPr="003E08AC" w:rsidRDefault="003E08AC" w:rsidP="003E08AC">
      <w:pPr>
        <w:spacing w:after="0" w:line="480" w:lineRule="auto"/>
        <w:rPr>
          <w:b/>
        </w:rPr>
      </w:pPr>
    </w:p>
    <w:p w:rsidR="003E08AC" w:rsidRPr="003E08AC" w:rsidRDefault="003E08AC" w:rsidP="003E08AC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ZP/US-10</w:t>
      </w:r>
      <w:r w:rsidRPr="003E08AC">
        <w:rPr>
          <w:rFonts w:ascii="Times New Roman" w:hAnsi="Times New Roman"/>
          <w:b/>
        </w:rPr>
        <w:t>/18</w:t>
      </w:r>
    </w:p>
    <w:p w:rsidR="003E08AC" w:rsidRPr="003E08AC" w:rsidRDefault="003E08AC" w:rsidP="003E08AC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3E08AC" w:rsidRPr="003E08AC" w:rsidRDefault="003E08AC" w:rsidP="003E08AC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3E08AC" w:rsidRPr="003E08AC" w:rsidRDefault="003E08AC" w:rsidP="003E08AC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3E08AC" w:rsidRPr="003E08AC" w:rsidRDefault="003E08AC" w:rsidP="003E08AC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3E08AC" w:rsidRPr="003E08AC" w:rsidRDefault="003E08AC" w:rsidP="003E08AC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3E08AC" w:rsidRPr="003E08AC" w:rsidRDefault="003E08AC" w:rsidP="003E08AC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3E08AC" w:rsidRPr="003E08AC" w:rsidRDefault="003E08AC" w:rsidP="003E08AC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3E08AC" w:rsidRPr="003E08AC" w:rsidRDefault="003E08AC" w:rsidP="003E08AC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3E08AC" w:rsidRPr="003E08AC" w:rsidRDefault="003E08AC" w:rsidP="003E08AC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3E08AC" w:rsidRPr="003E08AC" w:rsidRDefault="003E08AC" w:rsidP="003E08AC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3E08AC" w:rsidRPr="003E08AC" w:rsidRDefault="003E08AC" w:rsidP="003E08AC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3E08AC" w:rsidRPr="003E08AC" w:rsidRDefault="003E08AC" w:rsidP="003E08AC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3E08AC" w:rsidRPr="003E08AC" w:rsidRDefault="003E08AC" w:rsidP="003E08A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3E08AC" w:rsidRPr="003E08AC" w:rsidRDefault="003E08AC" w:rsidP="003E08AC">
      <w:pPr>
        <w:rPr>
          <w:rFonts w:ascii="Times New Roman" w:hAnsi="Times New Roman"/>
          <w:sz w:val="21"/>
          <w:szCs w:val="21"/>
        </w:rPr>
      </w:pPr>
    </w:p>
    <w:p w:rsidR="003E08AC" w:rsidRPr="003E08AC" w:rsidRDefault="003E08AC" w:rsidP="003E08AC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08AC" w:rsidRPr="003E08AC" w:rsidRDefault="003E08AC" w:rsidP="003E08AC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3E08AC" w:rsidRPr="003E08AC" w:rsidRDefault="003E08AC" w:rsidP="003E08AC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3E08AC" w:rsidRPr="003E08AC" w:rsidRDefault="003E08AC" w:rsidP="003E08A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3E08AC" w:rsidRPr="003E08AC" w:rsidRDefault="003E08AC" w:rsidP="003E08A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3E08AC" w:rsidRPr="003E08AC" w:rsidRDefault="003E08AC" w:rsidP="003E08A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3E08AC">
        <w:rPr>
          <w:rFonts w:ascii="Times New Roman" w:hAnsi="Times New Roman"/>
          <w:b/>
          <w:sz w:val="21"/>
          <w:szCs w:val="21"/>
          <w:u w:val="single"/>
        </w:rPr>
        <w:br/>
      </w:r>
    </w:p>
    <w:p w:rsidR="003E08AC" w:rsidRPr="003E08AC" w:rsidRDefault="003E08AC" w:rsidP="003E08AC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3E08AC" w:rsidRPr="003E08AC" w:rsidRDefault="003E08AC" w:rsidP="003E08AC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Pr="003E08AC">
        <w:rPr>
          <w:rFonts w:ascii="Times New Roman" w:hAnsi="Times New Roman"/>
          <w:b/>
        </w:rPr>
        <w:t>Organizacja Międzynarodowej Konferencji Naukowo-Technicznej "Materiały i Technologie Energooszczędne - Budownictwo o Zoptymalizowanym Potencjale Energetycznym"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3E08AC" w:rsidRPr="003E08AC" w:rsidRDefault="003E08AC" w:rsidP="003E08AC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3E08AC" w:rsidRPr="003E08AC" w:rsidRDefault="003E08AC" w:rsidP="003E08A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E08AC" w:rsidRPr="003E08AC" w:rsidRDefault="003E08AC" w:rsidP="003E08AC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3E08AC" w:rsidRPr="003E08AC" w:rsidRDefault="003E08AC" w:rsidP="003E08A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E08AC" w:rsidRPr="003E08AC" w:rsidRDefault="003E08AC" w:rsidP="003E08A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E08AC" w:rsidRPr="003E08AC" w:rsidRDefault="003E08AC" w:rsidP="003E08AC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E08AC" w:rsidRPr="003E08AC" w:rsidRDefault="003E08AC" w:rsidP="003E08AC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3E08AC" w:rsidRPr="003E08AC" w:rsidRDefault="003E08AC" w:rsidP="003E08A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E08AC" w:rsidRPr="003E08AC" w:rsidRDefault="003E08AC" w:rsidP="003E08AC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8AC" w:rsidRPr="003E08AC" w:rsidRDefault="003E08AC" w:rsidP="003E08AC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E08AC" w:rsidRPr="003E08AC" w:rsidRDefault="003E08AC" w:rsidP="003E08AC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3E08AC" w:rsidRPr="003E08AC" w:rsidRDefault="003E08AC" w:rsidP="003E08AC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3E08AC" w:rsidRPr="003E08AC" w:rsidRDefault="003E08AC" w:rsidP="003E08AC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3E08AC" w:rsidRPr="003E08AC" w:rsidRDefault="003E08AC" w:rsidP="003E08AC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8AC" w:rsidRPr="003E08AC" w:rsidRDefault="003E08AC" w:rsidP="003E08AC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8AC" w:rsidRPr="003E08AC" w:rsidRDefault="003E08AC" w:rsidP="003E08AC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3E08AC" w:rsidRPr="003E08AC" w:rsidRDefault="003E08AC" w:rsidP="003E08AC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3E08AC" w:rsidRPr="003E08AC" w:rsidTr="00925A4B">
        <w:tc>
          <w:tcPr>
            <w:tcW w:w="709" w:type="dxa"/>
          </w:tcPr>
          <w:p w:rsidR="003E08AC" w:rsidRPr="003E08AC" w:rsidRDefault="003E08AC" w:rsidP="003E08AC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3E08AC" w:rsidRPr="003E08AC" w:rsidRDefault="003E08AC" w:rsidP="003E08AC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3E08AC" w:rsidRPr="003E08AC" w:rsidRDefault="003E08AC" w:rsidP="003E08AC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8AC" w:rsidRPr="003E08AC" w:rsidRDefault="003E08AC" w:rsidP="003E08AC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8AC" w:rsidRPr="003E08AC" w:rsidRDefault="003E08AC" w:rsidP="003E08AC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3E08AC" w:rsidRPr="003E08AC" w:rsidRDefault="003E08AC" w:rsidP="003E08AC">
      <w:pPr>
        <w:spacing w:after="0" w:line="360" w:lineRule="auto"/>
        <w:jc w:val="both"/>
        <w:rPr>
          <w:rFonts w:ascii="Arial" w:hAnsi="Arial" w:cs="Arial"/>
          <w:b/>
        </w:rPr>
      </w:pPr>
    </w:p>
    <w:p w:rsidR="003E08AC" w:rsidRPr="003E08AC" w:rsidRDefault="003E08AC" w:rsidP="003E08A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E08AC" w:rsidRPr="003E08AC" w:rsidRDefault="003E08AC" w:rsidP="003E08A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E08AC" w:rsidRPr="003E08AC" w:rsidRDefault="003E08AC" w:rsidP="003E08AC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E08AC" w:rsidRPr="003E08AC" w:rsidRDefault="003E08AC" w:rsidP="003E08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E08AC" w:rsidRPr="003E08AC" w:rsidRDefault="003E08AC" w:rsidP="003E08A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3E08AC" w:rsidRPr="003E08AC" w:rsidRDefault="003E08AC" w:rsidP="003E08AC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3E08AC" w:rsidRPr="003E08AC" w:rsidRDefault="003E08AC" w:rsidP="003E08AC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3E08AC" w:rsidRDefault="00484F88" w:rsidP="003E08AC"/>
    <w:sectPr w:rsidR="00484F88" w:rsidRPr="003E08A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208" w:rsidRDefault="00471208" w:rsidP="0038231F">
      <w:pPr>
        <w:spacing w:after="0" w:line="240" w:lineRule="auto"/>
      </w:pPr>
      <w:r>
        <w:separator/>
      </w:r>
    </w:p>
  </w:endnote>
  <w:endnote w:type="continuationSeparator" w:id="0">
    <w:p w:rsidR="00471208" w:rsidRDefault="004712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CD" w:rsidRDefault="003D4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40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40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CD" w:rsidRDefault="003D4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208" w:rsidRDefault="00471208" w:rsidP="0038231F">
      <w:pPr>
        <w:spacing w:after="0" w:line="240" w:lineRule="auto"/>
      </w:pPr>
      <w:r>
        <w:separator/>
      </w:r>
    </w:p>
  </w:footnote>
  <w:footnote w:type="continuationSeparator" w:id="0">
    <w:p w:rsidR="00471208" w:rsidRDefault="004712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CD" w:rsidRDefault="003D4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CD" w:rsidRDefault="003D4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CD" w:rsidRDefault="003D4B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120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BCD"/>
    <w:rsid w:val="003E08AC"/>
    <w:rsid w:val="003F024C"/>
    <w:rsid w:val="00434CC2"/>
    <w:rsid w:val="004541F9"/>
    <w:rsid w:val="004609F1"/>
    <w:rsid w:val="004651B5"/>
    <w:rsid w:val="00471208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40D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71DA0E5-4F19-4478-A077-56789720F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01EAD-1E8A-4E9A-9FDF-44C90E4B6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2018-08-28T09:51:00Z</dcterms:created>
  <dcterms:modified xsi:type="dcterms:W3CDTF">2018-08-28T09:51:00Z</dcterms:modified>
</cp:coreProperties>
</file>