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6E6B11" w:rsidRPr="006E6B11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E6B11" w:rsidRPr="006E6B11">
        <w:rPr>
          <w:rFonts w:ascii="Times New Roman" w:hAnsi="Times New Roman"/>
          <w:b/>
        </w:rPr>
        <w:t>ZP/D-23/18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E6B11" w:rsidRPr="006E6B11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E6B11" w:rsidRPr="006E6B11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6E6B11" w:rsidRPr="006E6B11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E6B11" w:rsidRPr="006E6B11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6E6B11" w:rsidRPr="006E6B11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6E6B11" w:rsidRPr="006E6B11">
        <w:rPr>
          <w:rFonts w:ascii="Times New Roman" w:hAnsi="Times New Roman"/>
        </w:rPr>
        <w:t>(t.j. Dz. U. z 2017 r. poz. 1579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804F07" w:rsidRPr="006676AE" w:rsidRDefault="00804F0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6E6B11" w:rsidRPr="006E6B11">
        <w:rPr>
          <w:rFonts w:ascii="Times New Roman" w:hAnsi="Times New Roman"/>
          <w:b/>
        </w:rPr>
        <w:t>Sukcesywna dostawa papieru offsetowego i do druku cyfrowego dla jednostek organizacyjnych 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6E6B11" w:rsidRPr="006E6B11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6E6B11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6E6B11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60A6" w:rsidRDefault="005260A6" w:rsidP="0038231F">
      <w:pPr>
        <w:spacing w:after="0" w:line="240" w:lineRule="auto"/>
      </w:pPr>
      <w:r>
        <w:separator/>
      </w:r>
    </w:p>
  </w:endnote>
  <w:endnote w:type="continuationSeparator" w:id="0">
    <w:p w:rsidR="005260A6" w:rsidRDefault="005260A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6B11" w:rsidRDefault="006E6B1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823E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823E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6B11" w:rsidRDefault="006E6B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60A6" w:rsidRDefault="005260A6" w:rsidP="0038231F">
      <w:pPr>
        <w:spacing w:after="0" w:line="240" w:lineRule="auto"/>
      </w:pPr>
      <w:r>
        <w:separator/>
      </w:r>
    </w:p>
  </w:footnote>
  <w:footnote w:type="continuationSeparator" w:id="0">
    <w:p w:rsidR="005260A6" w:rsidRDefault="005260A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6B11" w:rsidRDefault="006E6B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6B11" w:rsidRDefault="006E6B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6B11" w:rsidRDefault="006E6B1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60A6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260A6"/>
    <w:rsid w:val="005641F0"/>
    <w:rsid w:val="005C39CA"/>
    <w:rsid w:val="005E176A"/>
    <w:rsid w:val="00634311"/>
    <w:rsid w:val="00641874"/>
    <w:rsid w:val="006676AE"/>
    <w:rsid w:val="006A3A1F"/>
    <w:rsid w:val="006A52B6"/>
    <w:rsid w:val="006E6B11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823EF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D847EB9-536B-4CC0-AB33-19ECCC2AA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104D17-C52F-4238-91AC-176BDA25F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360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2018-08-27T09:51:00Z</dcterms:created>
  <dcterms:modified xsi:type="dcterms:W3CDTF">2018-08-27T09:51:00Z</dcterms:modified>
</cp:coreProperties>
</file>