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7C705B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C705B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7C705B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7C705B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7C705B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7C705B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C705B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7C705B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7C705B" w:rsidRPr="007C705B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7C705B" w:rsidRPr="007C705B">
        <w:rPr>
          <w:rFonts w:ascii="Tahoma" w:hAnsi="Tahoma" w:cs="Tahoma"/>
          <w:b/>
          <w:sz w:val="16"/>
          <w:szCs w:val="16"/>
        </w:rPr>
        <w:t>Dostawa urządzeń sieciowych 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7C705B" w:rsidRPr="007C705B">
        <w:rPr>
          <w:rFonts w:ascii="Tahoma" w:hAnsi="Tahoma" w:cs="Tahoma"/>
          <w:b/>
          <w:sz w:val="16"/>
          <w:szCs w:val="16"/>
        </w:rPr>
        <w:t>ZP/DK-14/18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7C705B" w:rsidRPr="00AF2CA7" w:rsidTr="005D5288">
        <w:tc>
          <w:tcPr>
            <w:tcW w:w="1134" w:type="dxa"/>
          </w:tcPr>
          <w:p w:rsidR="007C705B" w:rsidRPr="00AF2CA7" w:rsidRDefault="007C705B" w:rsidP="005D528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C705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C705B">
              <w:rPr>
                <w:rFonts w:ascii="Tahoma" w:hAnsi="Tahoma" w:cs="Tahoma"/>
                <w:sz w:val="16"/>
                <w:szCs w:val="16"/>
              </w:rPr>
              <w:t>Przełącznik sieciowy do wewnętrznej sieci komputerowej Domu Studenta nr-7 "Herkules".</w:t>
            </w:r>
          </w:p>
          <w:p w:rsidR="007C705B" w:rsidRPr="00AF2CA7" w:rsidRDefault="007C705B" w:rsidP="005D5288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C705B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C705B" w:rsidRPr="00AF2CA7" w:rsidRDefault="007C705B" w:rsidP="005D528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C705B" w:rsidRPr="00AF2CA7" w:rsidTr="005D5288">
        <w:tc>
          <w:tcPr>
            <w:tcW w:w="1134" w:type="dxa"/>
          </w:tcPr>
          <w:p w:rsidR="007C705B" w:rsidRPr="00AF2CA7" w:rsidRDefault="007C705B" w:rsidP="005D528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C705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C705B">
              <w:rPr>
                <w:rFonts w:ascii="Tahoma" w:hAnsi="Tahoma" w:cs="Tahoma"/>
                <w:sz w:val="16"/>
                <w:szCs w:val="16"/>
              </w:rPr>
              <w:t>Karta sieciowa 2x10GE/SFP+ oraz kompatybilny z kartą moduł 1Gb Ethernet dla Instytutu Inteligennych Systemów Informatycznych.</w:t>
            </w:r>
          </w:p>
          <w:p w:rsidR="007C705B" w:rsidRPr="00AF2CA7" w:rsidRDefault="007C705B" w:rsidP="005D5288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C705B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C705B" w:rsidRPr="00AF2CA7" w:rsidRDefault="007C705B" w:rsidP="005D528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C705B" w:rsidRPr="00AF2CA7" w:rsidTr="005D5288">
        <w:tc>
          <w:tcPr>
            <w:tcW w:w="1134" w:type="dxa"/>
          </w:tcPr>
          <w:p w:rsidR="007C705B" w:rsidRPr="00AF2CA7" w:rsidRDefault="007C705B" w:rsidP="005D528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C705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C705B">
              <w:rPr>
                <w:rFonts w:ascii="Tahoma" w:hAnsi="Tahoma" w:cs="Tahoma"/>
                <w:sz w:val="16"/>
                <w:szCs w:val="16"/>
              </w:rPr>
              <w:t>Przełącznik zarządzalny (switch) dla Instytutu Inteligennych Systemów Informatycznych.</w:t>
            </w:r>
          </w:p>
          <w:p w:rsidR="007C705B" w:rsidRPr="00AF2CA7" w:rsidRDefault="007C705B" w:rsidP="005D5288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C705B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C705B" w:rsidRPr="00AF2CA7" w:rsidRDefault="007C705B" w:rsidP="005D528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C705B" w:rsidRPr="00AF2CA7" w:rsidRDefault="007C705B" w:rsidP="005D528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C705B" w:rsidRPr="00AF2CA7" w:rsidRDefault="007C705B" w:rsidP="005D528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BC5125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lastRenderedPageBreak/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014" w:rsidRDefault="00071014">
      <w:r>
        <w:separator/>
      </w:r>
    </w:p>
  </w:endnote>
  <w:endnote w:type="continuationSeparator" w:id="0">
    <w:p w:rsidR="00071014" w:rsidRDefault="00071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05B" w:rsidRDefault="007C70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C5125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05B" w:rsidRDefault="007C70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014" w:rsidRDefault="00071014">
      <w:r>
        <w:separator/>
      </w:r>
    </w:p>
  </w:footnote>
  <w:footnote w:type="continuationSeparator" w:id="0">
    <w:p w:rsidR="00071014" w:rsidRDefault="00071014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05B" w:rsidRDefault="007C70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05B" w:rsidRDefault="007C70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05B" w:rsidRDefault="007C70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1014"/>
    <w:rsid w:val="00036A09"/>
    <w:rsid w:val="00071014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7C705B"/>
    <w:rsid w:val="00834F16"/>
    <w:rsid w:val="009739A3"/>
    <w:rsid w:val="00974624"/>
    <w:rsid w:val="00AB288E"/>
    <w:rsid w:val="00AF2CA7"/>
    <w:rsid w:val="00B21345"/>
    <w:rsid w:val="00B80988"/>
    <w:rsid w:val="00B87BB6"/>
    <w:rsid w:val="00BC5125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BC51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C51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2269638-795B-4575-8ECD-296544E6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513</Words>
  <Characters>4273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2018-08-28T11:28:00Z</cp:lastPrinted>
  <dcterms:created xsi:type="dcterms:W3CDTF">2018-08-28T11:28:00Z</dcterms:created>
  <dcterms:modified xsi:type="dcterms:W3CDTF">2018-08-28T11:28:00Z</dcterms:modified>
</cp:coreProperties>
</file>