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2E323D" w:rsidRPr="002E323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323D" w:rsidRPr="002E323D">
        <w:rPr>
          <w:rFonts w:ascii="Times New Roman" w:hAnsi="Times New Roman"/>
          <w:b/>
        </w:rPr>
        <w:t>ZP/DK-14/18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323D" w:rsidRPr="002E323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323D" w:rsidRPr="002E323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E323D" w:rsidRPr="002E323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323D" w:rsidRPr="002E323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E323D" w:rsidRPr="002E323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E323D" w:rsidRPr="002E323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E323D" w:rsidRPr="002E323D">
        <w:rPr>
          <w:rFonts w:ascii="Times New Roman" w:hAnsi="Times New Roman"/>
          <w:b/>
        </w:rPr>
        <w:t>Dostawa urządzeń sieciowych 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E323D" w:rsidRPr="002E323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CCD" w:rsidRDefault="006E3CCD" w:rsidP="0038231F">
      <w:pPr>
        <w:spacing w:after="0" w:line="240" w:lineRule="auto"/>
      </w:pPr>
      <w:r>
        <w:separator/>
      </w:r>
    </w:p>
  </w:endnote>
  <w:endnote w:type="continuationSeparator" w:id="0">
    <w:p w:rsidR="006E3CCD" w:rsidRDefault="006E3C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3D" w:rsidRDefault="002E32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2D8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2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3D" w:rsidRDefault="002E32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CCD" w:rsidRDefault="006E3CCD" w:rsidP="0038231F">
      <w:pPr>
        <w:spacing w:after="0" w:line="240" w:lineRule="auto"/>
      </w:pPr>
      <w:r>
        <w:separator/>
      </w:r>
    </w:p>
  </w:footnote>
  <w:footnote w:type="continuationSeparator" w:id="0">
    <w:p w:rsidR="006E3CCD" w:rsidRDefault="006E3C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3D" w:rsidRDefault="002E32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3D" w:rsidRDefault="002E32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23D" w:rsidRDefault="002E32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CC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323D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3CC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2D8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2CC95-3493-4A2D-9ACF-03A85E92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2018-08-27T09:42:00Z</cp:lastPrinted>
  <dcterms:created xsi:type="dcterms:W3CDTF">2018-08-27T09:42:00Z</dcterms:created>
  <dcterms:modified xsi:type="dcterms:W3CDTF">2018-08-27T09:42:00Z</dcterms:modified>
</cp:coreProperties>
</file>