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E7E06" w:rsidRPr="00CE7E0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E7E06" w:rsidRPr="00CE7E06">
        <w:rPr>
          <w:rFonts w:ascii="Times New Roman" w:hAnsi="Times New Roman"/>
          <w:b/>
        </w:rPr>
        <w:t>ZP/DK-13/18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7E06" w:rsidRPr="00CE7E0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7E06" w:rsidRPr="00CE7E0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E7E06" w:rsidRPr="00CE7E0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7E06" w:rsidRPr="00CE7E0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E7E06" w:rsidRPr="00CE7E0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E7E06" w:rsidRPr="00CE7E06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E7E06" w:rsidRPr="00CE7E06">
        <w:rPr>
          <w:rFonts w:ascii="Times New Roman" w:hAnsi="Times New Roman"/>
          <w:b/>
        </w:rPr>
        <w:t>Dostawa stacji roboczej z akceleratorem obliczeniowym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E7E06" w:rsidRPr="00CE7E0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3AA" w:rsidRDefault="00A363AA" w:rsidP="0038231F">
      <w:pPr>
        <w:spacing w:after="0" w:line="240" w:lineRule="auto"/>
      </w:pPr>
      <w:r>
        <w:separator/>
      </w:r>
    </w:p>
  </w:endnote>
  <w:endnote w:type="continuationSeparator" w:id="0">
    <w:p w:rsidR="00A363AA" w:rsidRDefault="00A363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06" w:rsidRDefault="00CE7E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70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70F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06" w:rsidRDefault="00CE7E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3AA" w:rsidRDefault="00A363AA" w:rsidP="0038231F">
      <w:pPr>
        <w:spacing w:after="0" w:line="240" w:lineRule="auto"/>
      </w:pPr>
      <w:r>
        <w:separator/>
      </w:r>
    </w:p>
  </w:footnote>
  <w:footnote w:type="continuationSeparator" w:id="0">
    <w:p w:rsidR="00A363AA" w:rsidRDefault="00A363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06" w:rsidRDefault="00CE7E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06" w:rsidRDefault="00CE7E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E06" w:rsidRDefault="00CE7E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3A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0F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63A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7E0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F3B8A-6177-47B4-A22B-A85ABE028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2018-08-27T08:25:00Z</cp:lastPrinted>
  <dcterms:created xsi:type="dcterms:W3CDTF">2018-08-27T08:25:00Z</dcterms:created>
  <dcterms:modified xsi:type="dcterms:W3CDTF">2018-08-27T08:25:00Z</dcterms:modified>
</cp:coreProperties>
</file>