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667BD" w:rsidRPr="00A667B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667BD" w:rsidRPr="00A667BD">
        <w:rPr>
          <w:b/>
          <w:sz w:val="24"/>
        </w:rPr>
        <w:t>ZP/DK-13/18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667BD" w:rsidRPr="00A667BD">
        <w:rPr>
          <w:b/>
        </w:rPr>
        <w:t>przetarg nieograniczony</w:t>
      </w:r>
      <w:r w:rsidR="00753DC1">
        <w:t xml:space="preserve"> na:</w:t>
      </w:r>
    </w:p>
    <w:p w:rsidR="0000184A" w:rsidRDefault="00A667B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667BD">
        <w:rPr>
          <w:b/>
          <w:sz w:val="24"/>
          <w:szCs w:val="24"/>
        </w:rPr>
        <w:t>Dostawa stacji roboczej z akceleratorem obliczeniowym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667BD" w:rsidRPr="00A667BD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667BD" w:rsidRPr="00A667BD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667BD" w:rsidRPr="00A667BD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EFE" w:rsidRDefault="00003EFE">
      <w:r>
        <w:separator/>
      </w:r>
    </w:p>
  </w:endnote>
  <w:endnote w:type="continuationSeparator" w:id="0">
    <w:p w:rsidR="00003EFE" w:rsidRDefault="00003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48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48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7BD" w:rsidRDefault="00A667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EFE" w:rsidRDefault="00003EFE">
      <w:r>
        <w:separator/>
      </w:r>
    </w:p>
  </w:footnote>
  <w:footnote w:type="continuationSeparator" w:id="0">
    <w:p w:rsidR="00003EFE" w:rsidRDefault="00003EF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7BD" w:rsidRDefault="00A667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7BD" w:rsidRDefault="00A667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7BD" w:rsidRDefault="00A667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3EFE"/>
    <w:rsid w:val="0000184A"/>
    <w:rsid w:val="00003EFE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948A3"/>
    <w:rsid w:val="009A21D7"/>
    <w:rsid w:val="009A4A2C"/>
    <w:rsid w:val="00A24942"/>
    <w:rsid w:val="00A311C9"/>
    <w:rsid w:val="00A46EFE"/>
    <w:rsid w:val="00A667BD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948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948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B8AE8-B1BE-41AB-ABC5-584BF08C2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2018-08-27T08:25:00Z</cp:lastPrinted>
  <dcterms:created xsi:type="dcterms:W3CDTF">2018-08-27T08:25:00Z</dcterms:created>
  <dcterms:modified xsi:type="dcterms:W3CDTF">2018-08-27T08:25:00Z</dcterms:modified>
</cp:coreProperties>
</file>