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C08EB" w:rsidRPr="003C08E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08EB" w:rsidRPr="003C08EB">
        <w:rPr>
          <w:b/>
          <w:sz w:val="24"/>
        </w:rPr>
        <w:t>ZP/DK-12/18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C08EB" w:rsidRPr="003C08EB">
        <w:rPr>
          <w:b/>
        </w:rPr>
        <w:t>przetarg nieograniczony</w:t>
      </w:r>
      <w:r w:rsidR="00753DC1">
        <w:t xml:space="preserve"> na:</w:t>
      </w:r>
    </w:p>
    <w:p w:rsidR="0000184A" w:rsidRDefault="003C08E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C08EB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C08EB" w:rsidRPr="003C08E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C08EB" w:rsidRPr="003C08E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C08EB" w:rsidRPr="003C08E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0D7" w:rsidRDefault="00D620D7">
      <w:r>
        <w:separator/>
      </w:r>
    </w:p>
  </w:endnote>
  <w:endnote w:type="continuationSeparator" w:id="0">
    <w:p w:rsidR="00D620D7" w:rsidRDefault="00D62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2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2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EB" w:rsidRDefault="003C08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0D7" w:rsidRDefault="00D620D7">
      <w:r>
        <w:separator/>
      </w:r>
    </w:p>
  </w:footnote>
  <w:footnote w:type="continuationSeparator" w:id="0">
    <w:p w:rsidR="00D620D7" w:rsidRDefault="00D620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EB" w:rsidRDefault="003C08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EB" w:rsidRDefault="003C08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8EB" w:rsidRDefault="003C08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20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08EB"/>
    <w:rsid w:val="003E5D20"/>
    <w:rsid w:val="003F6927"/>
    <w:rsid w:val="0040227A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20D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022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02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599DB-08D2-4CCF-90A9-E7FB233A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2018-08-22T11:06:00Z</cp:lastPrinted>
  <dcterms:created xsi:type="dcterms:W3CDTF">2018-08-22T11:06:00Z</dcterms:created>
  <dcterms:modified xsi:type="dcterms:W3CDTF">2018-08-22T11:06:00Z</dcterms:modified>
</cp:coreProperties>
</file>