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D84D22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27503C" w:rsidRPr="0027503C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27503C" w:rsidRPr="0027503C">
        <w:rPr>
          <w:sz w:val="24"/>
          <w:szCs w:val="24"/>
        </w:rPr>
        <w:t>ZP/RB-04/18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27503C" w:rsidRPr="0027503C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27503C" w:rsidP="00C82240">
      <w:pPr>
        <w:jc w:val="center"/>
        <w:rPr>
          <w:sz w:val="24"/>
          <w:szCs w:val="24"/>
        </w:rPr>
      </w:pPr>
      <w:r w:rsidRPr="0027503C">
        <w:rPr>
          <w:b/>
          <w:sz w:val="24"/>
          <w:szCs w:val="24"/>
        </w:rPr>
        <w:t>Naprawa dachu na budynku głównym Wydziału Zarząd</w:t>
      </w:r>
      <w:r w:rsidR="00D84D22">
        <w:rPr>
          <w:b/>
          <w:sz w:val="24"/>
          <w:szCs w:val="24"/>
        </w:rPr>
        <w:t>z</w:t>
      </w:r>
      <w:bookmarkStart w:id="0" w:name="_GoBack"/>
      <w:bookmarkEnd w:id="0"/>
      <w:r w:rsidRPr="0027503C">
        <w:rPr>
          <w:b/>
          <w:sz w:val="24"/>
          <w:szCs w:val="24"/>
        </w:rPr>
        <w:t>ania Politechniki Częstochowskiej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513" w:rsidRDefault="00D02513">
      <w:r>
        <w:separator/>
      </w:r>
    </w:p>
  </w:endnote>
  <w:endnote w:type="continuationSeparator" w:id="0">
    <w:p w:rsidR="00D02513" w:rsidRDefault="00D02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84D2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84D2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0251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513" w:rsidRDefault="00D02513">
      <w:r>
        <w:separator/>
      </w:r>
    </w:p>
  </w:footnote>
  <w:footnote w:type="continuationSeparator" w:id="0">
    <w:p w:rsidR="00D02513" w:rsidRDefault="00D025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03C" w:rsidRDefault="002750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03C" w:rsidRDefault="002750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2513"/>
    <w:rsid w:val="00013C96"/>
    <w:rsid w:val="00035F1B"/>
    <w:rsid w:val="00065ADD"/>
    <w:rsid w:val="000D6FE5"/>
    <w:rsid w:val="001F059E"/>
    <w:rsid w:val="00260E96"/>
    <w:rsid w:val="0027503C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02513"/>
    <w:rsid w:val="00D84D22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46488D0"/>
  <w15:chartTrackingRefBased/>
  <w15:docId w15:val="{C22766FB-557C-4821-A5DF-A96D9EE56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90B9C-D4FF-4B45-9416-C0933B705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2018-08-10T07:00:00Z</dcterms:created>
  <dcterms:modified xsi:type="dcterms:W3CDTF">2018-08-10T07:00:00Z</dcterms:modified>
</cp:coreProperties>
</file>