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2DA1" w:rsidRPr="007F2DA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F2DA1" w:rsidRPr="007F2DA1">
        <w:rPr>
          <w:rFonts w:ascii="Times New Roman" w:hAnsi="Times New Roman"/>
          <w:b/>
        </w:rPr>
        <w:t>ZP/RB-04/18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2DA1" w:rsidRPr="007F2DA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2DA1" w:rsidRPr="007F2DA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F2DA1" w:rsidRPr="007F2DA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2DA1" w:rsidRPr="007F2DA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F2DA1" w:rsidRPr="007F2DA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F2DA1" w:rsidRPr="007F2DA1">
        <w:rPr>
          <w:rFonts w:ascii="Times New Roman" w:hAnsi="Times New Roman"/>
        </w:rPr>
        <w:t>(</w:t>
      </w:r>
      <w:proofErr w:type="spellStart"/>
      <w:r w:rsidR="007F2DA1" w:rsidRPr="007F2DA1">
        <w:rPr>
          <w:rFonts w:ascii="Times New Roman" w:hAnsi="Times New Roman"/>
        </w:rPr>
        <w:t>t.j</w:t>
      </w:r>
      <w:proofErr w:type="spellEnd"/>
      <w:r w:rsidR="007F2DA1" w:rsidRPr="007F2DA1">
        <w:rPr>
          <w:rFonts w:ascii="Times New Roman" w:hAnsi="Times New Roman"/>
        </w:rPr>
        <w:t xml:space="preserve">. Dz. U. z 2017 r. poz. 1579 z </w:t>
      </w:r>
      <w:proofErr w:type="spellStart"/>
      <w:r w:rsidR="007F2DA1" w:rsidRPr="007F2DA1">
        <w:rPr>
          <w:rFonts w:ascii="Times New Roman" w:hAnsi="Times New Roman"/>
        </w:rPr>
        <w:t>późn</w:t>
      </w:r>
      <w:proofErr w:type="spellEnd"/>
      <w:r w:rsidR="007F2DA1" w:rsidRPr="007F2DA1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F2DA1" w:rsidRPr="007F2DA1">
        <w:rPr>
          <w:rFonts w:ascii="Times New Roman" w:hAnsi="Times New Roman"/>
          <w:b/>
        </w:rPr>
        <w:t>Naprawa dachu na budynku głównym Wydziału Zarząd</w:t>
      </w:r>
      <w:r w:rsidR="00D7746A">
        <w:rPr>
          <w:rFonts w:ascii="Times New Roman" w:hAnsi="Times New Roman"/>
          <w:b/>
        </w:rPr>
        <w:t>z</w:t>
      </w:r>
      <w:bookmarkStart w:id="0" w:name="_GoBack"/>
      <w:bookmarkEnd w:id="0"/>
      <w:r w:rsidR="007F2DA1" w:rsidRPr="007F2DA1">
        <w:rPr>
          <w:rFonts w:ascii="Times New Roman" w:hAnsi="Times New Roman"/>
          <w:b/>
        </w:rPr>
        <w:t>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F2DA1" w:rsidRPr="007F2DA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C84" w:rsidRDefault="004C2C84" w:rsidP="0038231F">
      <w:pPr>
        <w:spacing w:after="0" w:line="240" w:lineRule="auto"/>
      </w:pPr>
      <w:r>
        <w:separator/>
      </w:r>
    </w:p>
  </w:endnote>
  <w:endnote w:type="continuationSeparator" w:id="0">
    <w:p w:rsidR="004C2C84" w:rsidRDefault="004C2C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DA1" w:rsidRDefault="007F2D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7746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7746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DA1" w:rsidRDefault="007F2D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C84" w:rsidRDefault="004C2C84" w:rsidP="0038231F">
      <w:pPr>
        <w:spacing w:after="0" w:line="240" w:lineRule="auto"/>
      </w:pPr>
      <w:r>
        <w:separator/>
      </w:r>
    </w:p>
  </w:footnote>
  <w:footnote w:type="continuationSeparator" w:id="0">
    <w:p w:rsidR="004C2C84" w:rsidRDefault="004C2C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DA1" w:rsidRDefault="007F2D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DA1" w:rsidRDefault="007F2D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DA1" w:rsidRDefault="007F2D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2C8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269B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2C84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2DA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7746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1A8158"/>
  <w15:docId w15:val="{4354D37D-43AA-42A2-B62D-620AA3B4B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7790D-9816-47A0-82C5-4A6544090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2018-08-10T06:59:00Z</dcterms:created>
  <dcterms:modified xsi:type="dcterms:W3CDTF">2018-08-10T06:59:00Z</dcterms:modified>
</cp:coreProperties>
</file>