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1A6216">
      <w:pPr>
        <w:spacing w:line="360" w:lineRule="auto"/>
        <w:rPr>
          <w:b/>
          <w:bCs/>
          <w:color w:val="000000"/>
          <w:sz w:val="24"/>
        </w:rPr>
      </w:pPr>
      <w:r w:rsidRPr="001A6216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1A6216">
      <w:pPr>
        <w:spacing w:line="360" w:lineRule="auto"/>
        <w:rPr>
          <w:color w:val="000000"/>
          <w:sz w:val="24"/>
        </w:rPr>
      </w:pPr>
      <w:r w:rsidRPr="001A6216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1A6216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1A6216">
      <w:pPr>
        <w:spacing w:line="360" w:lineRule="auto"/>
        <w:rPr>
          <w:color w:val="000000"/>
          <w:sz w:val="24"/>
        </w:rPr>
      </w:pPr>
      <w:r w:rsidRPr="001A6216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1A6216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1A6216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1A6216" w:rsidRPr="001A6216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1A6216" w:rsidRPr="001A6216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1A6216" w:rsidRPr="001A6216">
        <w:rPr>
          <w:b/>
          <w:color w:val="000000"/>
          <w:sz w:val="24"/>
        </w:rPr>
        <w:t>Druk i oprawa introligatorska albumu: Politechnika Częstochowska 1949-2019</w:t>
      </w:r>
      <w:r w:rsidR="0027428E">
        <w:rPr>
          <w:b/>
          <w:color w:val="000000"/>
          <w:sz w:val="24"/>
        </w:rPr>
        <w:t xml:space="preserve">, </w:t>
      </w:r>
      <w:proofErr w:type="spellStart"/>
      <w:r w:rsidR="0027428E">
        <w:rPr>
          <w:b/>
          <w:color w:val="000000"/>
          <w:sz w:val="24"/>
        </w:rPr>
        <w:t>spr</w:t>
      </w:r>
      <w:proofErr w:type="spellEnd"/>
      <w:r w:rsidR="0027428E">
        <w:rPr>
          <w:b/>
          <w:color w:val="000000"/>
          <w:sz w:val="24"/>
        </w:rPr>
        <w:t>. nr rej</w:t>
      </w:r>
      <w:r>
        <w:rPr>
          <w:color w:val="000000"/>
          <w:sz w:val="24"/>
        </w:rPr>
        <w:t>.</w:t>
      </w:r>
      <w:r w:rsidR="0027428E">
        <w:rPr>
          <w:color w:val="000000"/>
          <w:sz w:val="24"/>
        </w:rPr>
        <w:t xml:space="preserve"> </w:t>
      </w:r>
      <w:r w:rsidR="0027428E" w:rsidRPr="0027428E">
        <w:rPr>
          <w:b/>
          <w:color w:val="000000"/>
          <w:sz w:val="24"/>
        </w:rPr>
        <w:t>ZP/U-14/18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1A6216" w:rsidTr="005B4DE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1A6216" w:rsidRDefault="001A6216" w:rsidP="005B4DE9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bookmarkStart w:id="0" w:name="_GoBack"/>
            <w:bookmarkEnd w:id="0"/>
            <w:r w:rsidRPr="001A6216">
              <w:rPr>
                <w:b/>
                <w:sz w:val="24"/>
              </w:rPr>
              <w:t>MULTIGRAF DRUKARNIA  Sp. z o.o.</w:t>
            </w:r>
          </w:p>
          <w:p w:rsidR="001A6216" w:rsidRDefault="001A6216" w:rsidP="005B4DE9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1A6216">
              <w:rPr>
                <w:b/>
                <w:sz w:val="24"/>
              </w:rPr>
              <w:t>85-135</w:t>
            </w:r>
            <w:r>
              <w:rPr>
                <w:b/>
                <w:sz w:val="24"/>
              </w:rPr>
              <w:t xml:space="preserve"> </w:t>
            </w:r>
            <w:r w:rsidRPr="001A6216">
              <w:rPr>
                <w:b/>
                <w:sz w:val="24"/>
              </w:rPr>
              <w:t>Bydgoszcz</w:t>
            </w:r>
          </w:p>
          <w:p w:rsidR="001A6216" w:rsidRDefault="001A6216" w:rsidP="005B4DE9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1A6216">
              <w:rPr>
                <w:b/>
                <w:sz w:val="24"/>
              </w:rPr>
              <w:t>Bielicka</w:t>
            </w:r>
            <w:r>
              <w:rPr>
                <w:b/>
                <w:sz w:val="24"/>
              </w:rPr>
              <w:t xml:space="preserve"> </w:t>
            </w:r>
            <w:r w:rsidRPr="001A6216">
              <w:rPr>
                <w:b/>
                <w:sz w:val="24"/>
              </w:rPr>
              <w:t>76C</w:t>
            </w:r>
          </w:p>
          <w:p w:rsidR="001A6216" w:rsidRDefault="001A6216" w:rsidP="005B4DE9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="0027428E">
              <w:rPr>
                <w:b/>
                <w:sz w:val="24"/>
              </w:rPr>
              <w:t>9 698,</w:t>
            </w:r>
            <w:r w:rsidRPr="001A6216">
              <w:rPr>
                <w:b/>
                <w:sz w:val="24"/>
              </w:rPr>
              <w:t>55 zł</w:t>
            </w:r>
            <w:r w:rsidR="0027428E">
              <w:rPr>
                <w:b/>
                <w:sz w:val="24"/>
              </w:rPr>
              <w:t xml:space="preserve"> brutto</w:t>
            </w:r>
          </w:p>
          <w:p w:rsidR="001A6216" w:rsidRPr="00253031" w:rsidRDefault="001A6216" w:rsidP="005B4DE9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1A6216" w:rsidRDefault="001A6216" w:rsidP="005B4DE9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1A6216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największą liczbę punktów - 95 pkt. Cena oferty mieści się w możliwościach finansowych Zamawiającego.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7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2223"/>
        <w:gridCol w:w="2127"/>
        <w:gridCol w:w="2268"/>
      </w:tblGrid>
      <w:tr w:rsidR="0027428E" w:rsidRPr="00C63DA0" w:rsidTr="0027428E">
        <w:tc>
          <w:tcPr>
            <w:tcW w:w="540" w:type="dxa"/>
            <w:shd w:val="clear" w:color="auto" w:fill="auto"/>
            <w:vAlign w:val="center"/>
          </w:tcPr>
          <w:p w:rsidR="0027428E" w:rsidRPr="00C63DA0" w:rsidRDefault="0027428E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27428E" w:rsidRPr="00C63DA0" w:rsidRDefault="0027428E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27428E" w:rsidRPr="00C63DA0" w:rsidRDefault="0027428E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2223" w:type="dxa"/>
            <w:shd w:val="clear" w:color="auto" w:fill="auto"/>
            <w:vAlign w:val="center"/>
          </w:tcPr>
          <w:p w:rsidR="0027428E" w:rsidRPr="00C63DA0" w:rsidRDefault="0027428E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6216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7428E" w:rsidRPr="00C63DA0" w:rsidRDefault="0027428E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6216">
              <w:rPr>
                <w:rFonts w:ascii="Times New Roman" w:hAnsi="Times New Roman" w:cs="Times New Roman"/>
                <w:sz w:val="18"/>
                <w:szCs w:val="18"/>
              </w:rPr>
              <w:t>Termin wykonania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7428E" w:rsidRPr="00C63DA0" w:rsidRDefault="0027428E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27428E" w:rsidRPr="00C63DA0" w:rsidTr="0027428E">
        <w:tc>
          <w:tcPr>
            <w:tcW w:w="540" w:type="dxa"/>
            <w:shd w:val="clear" w:color="auto" w:fill="auto"/>
            <w:vAlign w:val="center"/>
          </w:tcPr>
          <w:p w:rsidR="0027428E" w:rsidRPr="00C63DA0" w:rsidRDefault="0027428E" w:rsidP="005B4DE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621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27428E" w:rsidRPr="00C63DA0" w:rsidRDefault="0027428E" w:rsidP="005B4DE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A6216">
              <w:rPr>
                <w:rFonts w:ascii="Times New Roman" w:hAnsi="Times New Roman" w:cs="Times New Roman"/>
                <w:bCs/>
                <w:sz w:val="18"/>
                <w:szCs w:val="18"/>
              </w:rPr>
              <w:t>MULTIGRAF DRUKARNIA  Sp. z o.o.</w:t>
            </w:r>
          </w:p>
          <w:p w:rsidR="0027428E" w:rsidRPr="00C63DA0" w:rsidRDefault="0027428E" w:rsidP="005B4DE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A6216">
              <w:rPr>
                <w:rFonts w:ascii="Times New Roman" w:hAnsi="Times New Roman" w:cs="Times New Roman"/>
                <w:bCs/>
                <w:sz w:val="18"/>
                <w:szCs w:val="18"/>
              </w:rPr>
              <w:t>Bielicka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A6216">
              <w:rPr>
                <w:rFonts w:ascii="Times New Roman" w:hAnsi="Times New Roman" w:cs="Times New Roman"/>
                <w:bCs/>
                <w:sz w:val="18"/>
                <w:szCs w:val="18"/>
              </w:rPr>
              <w:t>76C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27428E" w:rsidRPr="00C63DA0" w:rsidRDefault="0027428E" w:rsidP="005B4DE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A6216">
              <w:rPr>
                <w:rFonts w:ascii="Times New Roman" w:hAnsi="Times New Roman" w:cs="Times New Roman"/>
                <w:bCs/>
                <w:sz w:val="18"/>
                <w:szCs w:val="18"/>
              </w:rPr>
              <w:t>85-135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A6216">
              <w:rPr>
                <w:rFonts w:ascii="Times New Roman" w:hAnsi="Times New Roman" w:cs="Times New Roman"/>
                <w:bCs/>
                <w:sz w:val="18"/>
                <w:szCs w:val="18"/>
              </w:rPr>
              <w:t>Bydgoszcz</w:t>
            </w:r>
          </w:p>
          <w:p w:rsidR="0027428E" w:rsidRPr="00C63DA0" w:rsidRDefault="0027428E" w:rsidP="005B4DE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1A6216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2223" w:type="dxa"/>
            <w:shd w:val="clear" w:color="auto" w:fill="auto"/>
            <w:vAlign w:val="center"/>
          </w:tcPr>
          <w:p w:rsidR="0027428E" w:rsidRPr="00C63DA0" w:rsidRDefault="0027428E" w:rsidP="005B4DE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6216">
              <w:rPr>
                <w:rFonts w:ascii="Times New Roman" w:hAnsi="Times New Roman" w:cs="Times New Roman"/>
                <w:sz w:val="18"/>
                <w:szCs w:val="18"/>
              </w:rPr>
              <w:t xml:space="preserve">  90,00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7428E" w:rsidRPr="00C63DA0" w:rsidRDefault="0027428E" w:rsidP="005B4DE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6216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7428E" w:rsidRPr="00C63DA0" w:rsidRDefault="0027428E" w:rsidP="005B4DE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6216">
              <w:rPr>
                <w:rFonts w:ascii="Times New Roman" w:hAnsi="Times New Roman" w:cs="Times New Roman"/>
                <w:sz w:val="18"/>
                <w:szCs w:val="18"/>
              </w:rPr>
              <w:t xml:space="preserve">  95,00</w:t>
            </w:r>
          </w:p>
        </w:tc>
      </w:tr>
      <w:tr w:rsidR="0027428E" w:rsidRPr="00C63DA0" w:rsidTr="0027428E">
        <w:tc>
          <w:tcPr>
            <w:tcW w:w="540" w:type="dxa"/>
            <w:shd w:val="clear" w:color="auto" w:fill="auto"/>
            <w:vAlign w:val="center"/>
          </w:tcPr>
          <w:p w:rsidR="0027428E" w:rsidRPr="00C63DA0" w:rsidRDefault="0027428E" w:rsidP="005B4DE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621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27428E" w:rsidRPr="00C63DA0" w:rsidRDefault="0027428E" w:rsidP="005B4DE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A6216">
              <w:rPr>
                <w:rFonts w:ascii="Times New Roman" w:hAnsi="Times New Roman" w:cs="Times New Roman"/>
                <w:bCs/>
                <w:sz w:val="18"/>
                <w:szCs w:val="18"/>
              </w:rPr>
              <w:t>Oficyna Drukarska Jacek Chmielewski</w:t>
            </w:r>
          </w:p>
          <w:p w:rsidR="0027428E" w:rsidRPr="00C63DA0" w:rsidRDefault="0027428E" w:rsidP="005B4DE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A6216">
              <w:rPr>
                <w:rFonts w:ascii="Times New Roman" w:hAnsi="Times New Roman" w:cs="Times New Roman"/>
                <w:bCs/>
                <w:sz w:val="18"/>
                <w:szCs w:val="18"/>
              </w:rPr>
              <w:t>Sokołowska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A6216">
              <w:rPr>
                <w:rFonts w:ascii="Times New Roman" w:hAnsi="Times New Roman" w:cs="Times New Roman"/>
                <w:bCs/>
                <w:sz w:val="18"/>
                <w:szCs w:val="18"/>
              </w:rPr>
              <w:t>12a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27428E" w:rsidRPr="00C63DA0" w:rsidRDefault="0027428E" w:rsidP="005B4DE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A6216">
              <w:rPr>
                <w:rFonts w:ascii="Times New Roman" w:hAnsi="Times New Roman" w:cs="Times New Roman"/>
                <w:bCs/>
                <w:sz w:val="18"/>
                <w:szCs w:val="18"/>
              </w:rPr>
              <w:t>01-142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A6216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  <w:p w:rsidR="0027428E" w:rsidRPr="00C63DA0" w:rsidRDefault="0027428E" w:rsidP="005B4DE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1A6216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2223" w:type="dxa"/>
            <w:shd w:val="clear" w:color="auto" w:fill="auto"/>
            <w:vAlign w:val="center"/>
          </w:tcPr>
          <w:p w:rsidR="0027428E" w:rsidRPr="00C63DA0" w:rsidRDefault="0027428E" w:rsidP="005B4DE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6216">
              <w:rPr>
                <w:rFonts w:ascii="Times New Roman" w:hAnsi="Times New Roman" w:cs="Times New Roman"/>
                <w:sz w:val="18"/>
                <w:szCs w:val="18"/>
              </w:rPr>
              <w:t xml:space="preserve">  82,92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7428E" w:rsidRPr="00C63DA0" w:rsidRDefault="0027428E" w:rsidP="005B4DE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621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7428E" w:rsidRPr="00C63DA0" w:rsidRDefault="0027428E" w:rsidP="005B4DE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6216">
              <w:rPr>
                <w:rFonts w:ascii="Times New Roman" w:hAnsi="Times New Roman" w:cs="Times New Roman"/>
                <w:sz w:val="18"/>
                <w:szCs w:val="18"/>
              </w:rPr>
              <w:t xml:space="preserve">  82,92</w:t>
            </w:r>
          </w:p>
        </w:tc>
      </w:tr>
      <w:tr w:rsidR="0027428E" w:rsidRPr="00C63DA0" w:rsidTr="0027428E">
        <w:tc>
          <w:tcPr>
            <w:tcW w:w="540" w:type="dxa"/>
            <w:shd w:val="clear" w:color="auto" w:fill="auto"/>
            <w:vAlign w:val="center"/>
          </w:tcPr>
          <w:p w:rsidR="0027428E" w:rsidRPr="00C63DA0" w:rsidRDefault="0027428E" w:rsidP="005B4DE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621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27428E" w:rsidRPr="00C63DA0" w:rsidRDefault="0027428E" w:rsidP="005B4DE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A6216">
              <w:rPr>
                <w:rFonts w:ascii="Times New Roman" w:hAnsi="Times New Roman" w:cs="Times New Roman"/>
                <w:bCs/>
                <w:sz w:val="18"/>
                <w:szCs w:val="18"/>
              </w:rPr>
              <w:t>Zakład Poligraficzny SINDRUK</w:t>
            </w:r>
          </w:p>
          <w:p w:rsidR="0027428E" w:rsidRPr="00C63DA0" w:rsidRDefault="0027428E" w:rsidP="005B4DE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A6216">
              <w:rPr>
                <w:rFonts w:ascii="Times New Roman" w:hAnsi="Times New Roman" w:cs="Times New Roman"/>
                <w:bCs/>
                <w:sz w:val="18"/>
                <w:szCs w:val="18"/>
              </w:rPr>
              <w:t>Firmowa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A6216">
              <w:rPr>
                <w:rFonts w:ascii="Times New Roman" w:hAnsi="Times New Roman" w:cs="Times New Roman"/>
                <w:bCs/>
                <w:sz w:val="18"/>
                <w:szCs w:val="18"/>
              </w:rPr>
              <w:t>12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27428E" w:rsidRPr="00C63DA0" w:rsidRDefault="0027428E" w:rsidP="005B4DE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A6216">
              <w:rPr>
                <w:rFonts w:ascii="Times New Roman" w:hAnsi="Times New Roman" w:cs="Times New Roman"/>
                <w:bCs/>
                <w:sz w:val="18"/>
                <w:szCs w:val="18"/>
              </w:rPr>
              <w:t>45-594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A6216">
              <w:rPr>
                <w:rFonts w:ascii="Times New Roman" w:hAnsi="Times New Roman" w:cs="Times New Roman"/>
                <w:bCs/>
                <w:sz w:val="18"/>
                <w:szCs w:val="18"/>
              </w:rPr>
              <w:t>Opole</w:t>
            </w:r>
          </w:p>
          <w:p w:rsidR="0027428E" w:rsidRPr="00C63DA0" w:rsidRDefault="0027428E" w:rsidP="005B4DE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1A6216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2223" w:type="dxa"/>
            <w:shd w:val="clear" w:color="auto" w:fill="auto"/>
            <w:vAlign w:val="center"/>
          </w:tcPr>
          <w:p w:rsidR="0027428E" w:rsidRPr="00C63DA0" w:rsidRDefault="0027428E" w:rsidP="005B4DE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6216">
              <w:rPr>
                <w:rFonts w:ascii="Times New Roman" w:hAnsi="Times New Roman" w:cs="Times New Roman"/>
                <w:sz w:val="18"/>
                <w:szCs w:val="18"/>
              </w:rPr>
              <w:t xml:space="preserve">  70,45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7428E" w:rsidRPr="00C63DA0" w:rsidRDefault="0027428E" w:rsidP="005B4DE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6216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7428E" w:rsidRPr="00C63DA0" w:rsidRDefault="0027428E" w:rsidP="005B4DE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6216">
              <w:rPr>
                <w:rFonts w:ascii="Times New Roman" w:hAnsi="Times New Roman" w:cs="Times New Roman"/>
                <w:sz w:val="18"/>
                <w:szCs w:val="18"/>
              </w:rPr>
              <w:t xml:space="preserve">  80,45</w:t>
            </w:r>
          </w:p>
        </w:tc>
      </w:tr>
      <w:tr w:rsidR="0027428E" w:rsidRPr="00C63DA0" w:rsidTr="0027428E">
        <w:tc>
          <w:tcPr>
            <w:tcW w:w="540" w:type="dxa"/>
            <w:shd w:val="clear" w:color="auto" w:fill="auto"/>
            <w:vAlign w:val="center"/>
          </w:tcPr>
          <w:p w:rsidR="0027428E" w:rsidRPr="00C63DA0" w:rsidRDefault="0027428E" w:rsidP="005B4DE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621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27428E" w:rsidRPr="00C63DA0" w:rsidRDefault="0027428E" w:rsidP="005B4DE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A6216">
              <w:rPr>
                <w:rFonts w:ascii="Times New Roman" w:hAnsi="Times New Roman" w:cs="Times New Roman"/>
                <w:bCs/>
                <w:sz w:val="18"/>
                <w:szCs w:val="18"/>
              </w:rPr>
              <w:t>Firma Poligraficzno-Introligatorska 'Udziałowiec" Sp. z o.o.</w:t>
            </w:r>
          </w:p>
          <w:p w:rsidR="0027428E" w:rsidRPr="00C63DA0" w:rsidRDefault="0027428E" w:rsidP="005B4DE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A6216">
              <w:rPr>
                <w:rFonts w:ascii="Times New Roman" w:hAnsi="Times New Roman" w:cs="Times New Roman"/>
                <w:bCs/>
                <w:sz w:val="18"/>
                <w:szCs w:val="18"/>
              </w:rPr>
              <w:t>Narcyzowa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A6216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27428E" w:rsidRPr="00C63DA0" w:rsidRDefault="0027428E" w:rsidP="005B4DE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A6216">
              <w:rPr>
                <w:rFonts w:ascii="Times New Roman" w:hAnsi="Times New Roman" w:cs="Times New Roman"/>
                <w:bCs/>
                <w:sz w:val="18"/>
                <w:szCs w:val="18"/>
              </w:rPr>
              <w:t>42-256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A6216">
              <w:rPr>
                <w:rFonts w:ascii="Times New Roman" w:hAnsi="Times New Roman" w:cs="Times New Roman"/>
                <w:bCs/>
                <w:sz w:val="18"/>
                <w:szCs w:val="18"/>
              </w:rPr>
              <w:t>Olsztyn</w:t>
            </w:r>
          </w:p>
          <w:p w:rsidR="0027428E" w:rsidRPr="00C63DA0" w:rsidRDefault="0027428E" w:rsidP="005B4DE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(</w:t>
            </w:r>
            <w:r w:rsidRPr="001A6216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2223" w:type="dxa"/>
            <w:shd w:val="clear" w:color="auto" w:fill="auto"/>
            <w:vAlign w:val="center"/>
          </w:tcPr>
          <w:p w:rsidR="0027428E" w:rsidRPr="00C63DA0" w:rsidRDefault="0027428E" w:rsidP="005B4DE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621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62,57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7428E" w:rsidRPr="00C63DA0" w:rsidRDefault="0027428E" w:rsidP="005B4DE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6216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7428E" w:rsidRPr="00C63DA0" w:rsidRDefault="0027428E" w:rsidP="005B4DE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6216">
              <w:rPr>
                <w:rFonts w:ascii="Times New Roman" w:hAnsi="Times New Roman" w:cs="Times New Roman"/>
                <w:sz w:val="18"/>
                <w:szCs w:val="18"/>
              </w:rPr>
              <w:t xml:space="preserve">  72,57</w:t>
            </w:r>
          </w:p>
        </w:tc>
      </w:tr>
      <w:tr w:rsidR="0027428E" w:rsidRPr="00C63DA0" w:rsidTr="0027428E">
        <w:tc>
          <w:tcPr>
            <w:tcW w:w="540" w:type="dxa"/>
            <w:shd w:val="clear" w:color="auto" w:fill="auto"/>
            <w:vAlign w:val="center"/>
          </w:tcPr>
          <w:p w:rsidR="0027428E" w:rsidRPr="00C63DA0" w:rsidRDefault="0027428E" w:rsidP="005B4DE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621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27428E" w:rsidRPr="00C63DA0" w:rsidRDefault="0027428E" w:rsidP="005B4DE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A6216">
              <w:rPr>
                <w:rFonts w:ascii="Times New Roman" w:hAnsi="Times New Roman" w:cs="Times New Roman"/>
                <w:bCs/>
                <w:sz w:val="18"/>
                <w:szCs w:val="18"/>
              </w:rPr>
              <w:t>ZAPOL Sobczyk Sp. j.</w:t>
            </w:r>
          </w:p>
          <w:p w:rsidR="0027428E" w:rsidRPr="00C63DA0" w:rsidRDefault="0027428E" w:rsidP="005B4DE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A6216">
              <w:rPr>
                <w:rFonts w:ascii="Times New Roman" w:hAnsi="Times New Roman" w:cs="Times New Roman"/>
                <w:bCs/>
                <w:sz w:val="18"/>
                <w:szCs w:val="18"/>
              </w:rPr>
              <w:t>Piastów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A6216">
              <w:rPr>
                <w:rFonts w:ascii="Times New Roman" w:hAnsi="Times New Roman" w:cs="Times New Roman"/>
                <w:bCs/>
                <w:sz w:val="18"/>
                <w:szCs w:val="18"/>
              </w:rPr>
              <w:t>42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27428E" w:rsidRPr="00C63DA0" w:rsidRDefault="0027428E" w:rsidP="005B4DE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A6216">
              <w:rPr>
                <w:rFonts w:ascii="Times New Roman" w:hAnsi="Times New Roman" w:cs="Times New Roman"/>
                <w:bCs/>
                <w:sz w:val="18"/>
                <w:szCs w:val="18"/>
              </w:rPr>
              <w:t>71-062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A6216">
              <w:rPr>
                <w:rFonts w:ascii="Times New Roman" w:hAnsi="Times New Roman" w:cs="Times New Roman"/>
                <w:bCs/>
                <w:sz w:val="18"/>
                <w:szCs w:val="18"/>
              </w:rPr>
              <w:t>Szczecin</w:t>
            </w:r>
          </w:p>
          <w:p w:rsidR="0027428E" w:rsidRPr="00C63DA0" w:rsidRDefault="0027428E" w:rsidP="005B4DE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1A6216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2223" w:type="dxa"/>
            <w:shd w:val="clear" w:color="auto" w:fill="auto"/>
            <w:vAlign w:val="center"/>
          </w:tcPr>
          <w:p w:rsidR="0027428E" w:rsidRPr="00C63DA0" w:rsidRDefault="0027428E" w:rsidP="005B4DE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621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7428E" w:rsidRPr="00C63DA0" w:rsidRDefault="0027428E" w:rsidP="005B4DE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621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7428E" w:rsidRPr="00C63DA0" w:rsidRDefault="0027428E" w:rsidP="005B4DE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621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1A6216">
      <w:pPr>
        <w:pStyle w:val="Nagwek"/>
        <w:tabs>
          <w:tab w:val="clear" w:pos="4536"/>
        </w:tabs>
        <w:jc w:val="both"/>
        <w:rPr>
          <w:sz w:val="24"/>
        </w:rPr>
      </w:pPr>
      <w:r w:rsidRPr="001A6216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1A6216">
        <w:rPr>
          <w:sz w:val="24"/>
        </w:rPr>
        <w:t>2018-07-31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4002" w:rsidRDefault="001A4002">
      <w:r>
        <w:separator/>
      </w:r>
    </w:p>
  </w:endnote>
  <w:endnote w:type="continuationSeparator" w:id="0">
    <w:p w:rsidR="001A4002" w:rsidRDefault="001A40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6216" w:rsidRDefault="001A621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27428E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27428E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6216" w:rsidRDefault="001A621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4002" w:rsidRDefault="001A4002">
      <w:r>
        <w:separator/>
      </w:r>
    </w:p>
  </w:footnote>
  <w:footnote w:type="continuationSeparator" w:id="0">
    <w:p w:rsidR="001A4002" w:rsidRDefault="001A40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6216" w:rsidRDefault="001A62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6216" w:rsidRDefault="001A621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6216" w:rsidRDefault="001A621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A4002"/>
    <w:rsid w:val="00140696"/>
    <w:rsid w:val="001A4002"/>
    <w:rsid w:val="001A6216"/>
    <w:rsid w:val="00253031"/>
    <w:rsid w:val="0027428E"/>
    <w:rsid w:val="00377700"/>
    <w:rsid w:val="005C147E"/>
    <w:rsid w:val="007118AF"/>
    <w:rsid w:val="007124E4"/>
    <w:rsid w:val="00745012"/>
    <w:rsid w:val="0087722C"/>
    <w:rsid w:val="00987E41"/>
    <w:rsid w:val="00C63DA0"/>
    <w:rsid w:val="00C85A89"/>
    <w:rsid w:val="00D5444F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F18A2C0"/>
  <w15:chartTrackingRefBased/>
  <w15:docId w15:val="{FFDB7D03-AA0D-4031-BBAC-457223D03C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183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Maria Taranek-Totoś</dc:creator>
  <cp:keywords/>
  <cp:lastModifiedBy>Maria Taranek-Totoś</cp:lastModifiedBy>
  <cp:revision>2</cp:revision>
  <cp:lastPrinted>1601-01-01T00:00:00Z</cp:lastPrinted>
  <dcterms:created xsi:type="dcterms:W3CDTF">2018-07-31T08:40:00Z</dcterms:created>
  <dcterms:modified xsi:type="dcterms:W3CDTF">2018-07-31T08:40:00Z</dcterms:modified>
</cp:coreProperties>
</file>