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.............................................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Nazwa i adres Wykonawcy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5B1E8F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B1E8F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54E5A" w:rsidRPr="005B1E8F" w:rsidRDefault="00C916FC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FORMULARZ</w:t>
      </w:r>
      <w:r w:rsidR="00E54E5A" w:rsidRPr="005B1E8F">
        <w:rPr>
          <w:rFonts w:ascii="Tahoma" w:hAnsi="Tahoma" w:cs="Tahoma"/>
          <w:sz w:val="16"/>
          <w:szCs w:val="16"/>
        </w:rPr>
        <w:t xml:space="preserve"> OFERTY</w:t>
      </w:r>
    </w:p>
    <w:p w:rsidR="005B1E8F" w:rsidRDefault="005B1E8F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5B1E8F" w:rsidRDefault="002E0E9F" w:rsidP="005B1E8F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Dąbrowskiego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69</w:t>
      </w: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42-201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Nawiązując do </w:t>
      </w:r>
      <w:r w:rsidR="000F18FA" w:rsidRPr="005B1E8F">
        <w:rPr>
          <w:rFonts w:ascii="Tahoma" w:hAnsi="Tahoma" w:cs="Tahoma"/>
          <w:sz w:val="16"/>
          <w:szCs w:val="16"/>
        </w:rPr>
        <w:t>ogłoszonego zamówienia</w:t>
      </w:r>
      <w:r w:rsidRPr="005B1E8F">
        <w:rPr>
          <w:rFonts w:ascii="Tahoma" w:hAnsi="Tahoma" w:cs="Tahoma"/>
          <w:sz w:val="16"/>
          <w:szCs w:val="16"/>
        </w:rPr>
        <w:t xml:space="preserve"> w trybie „</w:t>
      </w:r>
      <w:r w:rsidR="002E0E9F" w:rsidRPr="005B1E8F">
        <w:rPr>
          <w:rFonts w:ascii="Tahoma" w:hAnsi="Tahoma" w:cs="Tahoma"/>
          <w:b/>
          <w:sz w:val="16"/>
          <w:szCs w:val="16"/>
        </w:rPr>
        <w:t>przetarg nieograniczony</w:t>
      </w:r>
      <w:r w:rsidRPr="005B1E8F">
        <w:rPr>
          <w:rFonts w:ascii="Tahoma" w:hAnsi="Tahoma" w:cs="Tahoma"/>
          <w:sz w:val="16"/>
          <w:szCs w:val="16"/>
        </w:rPr>
        <w:t>” na: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„</w:t>
      </w:r>
      <w:r w:rsidR="002E0E9F" w:rsidRPr="005B1E8F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036A09" w:rsidRPr="005B1E8F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5B1E8F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5B1E8F">
        <w:rPr>
          <w:rFonts w:ascii="Tahoma" w:hAnsi="Tahoma" w:cs="Tahoma"/>
          <w:sz w:val="16"/>
          <w:szCs w:val="16"/>
        </w:rPr>
        <w:t xml:space="preserve">. nr rej. </w:t>
      </w:r>
      <w:r w:rsidR="00C916FC" w:rsidRPr="005B1E8F">
        <w:rPr>
          <w:rFonts w:ascii="Tahoma" w:hAnsi="Tahoma" w:cs="Tahoma"/>
          <w:sz w:val="16"/>
          <w:szCs w:val="16"/>
        </w:rPr>
        <w:t xml:space="preserve"> </w:t>
      </w:r>
      <w:r w:rsidR="00EF7962">
        <w:rPr>
          <w:rFonts w:ascii="Tahoma" w:hAnsi="Tahoma" w:cs="Tahoma"/>
          <w:b/>
          <w:sz w:val="16"/>
          <w:szCs w:val="16"/>
        </w:rPr>
        <w:t>ZP/DK-10</w:t>
      </w:r>
      <w:r w:rsidR="002E0E9F" w:rsidRPr="005B1E8F">
        <w:rPr>
          <w:rFonts w:ascii="Tahoma" w:hAnsi="Tahoma" w:cs="Tahoma"/>
          <w:b/>
          <w:sz w:val="16"/>
          <w:szCs w:val="16"/>
        </w:rPr>
        <w:t>/1</w:t>
      </w:r>
      <w:r w:rsidR="00EF7962">
        <w:rPr>
          <w:rFonts w:ascii="Tahoma" w:hAnsi="Tahoma" w:cs="Tahoma"/>
          <w:b/>
          <w:sz w:val="16"/>
          <w:szCs w:val="16"/>
        </w:rPr>
        <w:t>8</w:t>
      </w:r>
    </w:p>
    <w:p w:rsidR="005B1E8F" w:rsidRPr="005B1E8F" w:rsidRDefault="005B1E8F" w:rsidP="005B1E8F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b/>
          <w:bCs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1.</w:t>
      </w:r>
    </w:p>
    <w:p w:rsidR="00F35F50" w:rsidRPr="00D751CA" w:rsidRDefault="00F35F50" w:rsidP="005B1E8F">
      <w:pPr>
        <w:pStyle w:val="Akapitzlist"/>
        <w:numPr>
          <w:ilvl w:val="0"/>
          <w:numId w:val="38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Oferujemy wykonanie przedmiotu zamówienia na zadanie 1</w:t>
      </w:r>
      <w:r w:rsidR="005B1E8F" w:rsidRPr="005B1E8F">
        <w:rPr>
          <w:rFonts w:ascii="Tahoma" w:hAnsi="Tahoma" w:cs="Tahoma"/>
          <w:sz w:val="16"/>
          <w:szCs w:val="16"/>
        </w:rPr>
        <w:t xml:space="preserve">, </w:t>
      </w:r>
      <w:r w:rsidRPr="005B1E8F">
        <w:rPr>
          <w:rFonts w:ascii="Tahoma" w:hAnsi="Tahoma" w:cs="Tahoma"/>
          <w:sz w:val="16"/>
          <w:szCs w:val="16"/>
        </w:rPr>
        <w:t xml:space="preserve">tj. </w:t>
      </w:r>
      <w:r w:rsidR="005B1E8F" w:rsidRPr="005B1E8F">
        <w:rPr>
          <w:rFonts w:ascii="Tahoma" w:hAnsi="Tahoma" w:cs="Tahoma"/>
          <w:sz w:val="16"/>
          <w:szCs w:val="16"/>
        </w:rPr>
        <w:t xml:space="preserve">sprzęt komputerowy z urządzeniami peryferyjnymi i oprogramowanie </w:t>
      </w:r>
      <w:r w:rsidRPr="005B1E8F">
        <w:rPr>
          <w:rFonts w:ascii="Tahoma" w:hAnsi="Tahoma" w:cs="Tahoma"/>
          <w:sz w:val="16"/>
          <w:szCs w:val="16"/>
        </w:rPr>
        <w:t xml:space="preserve">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B33456">
        <w:rPr>
          <w:rFonts w:ascii="Tahoma" w:hAnsi="Tahoma" w:cs="Tahoma"/>
          <w:b/>
          <w:sz w:val="16"/>
          <w:szCs w:val="16"/>
        </w:rPr>
        <w:t>formularzem cenowym</w:t>
      </w:r>
      <w:r w:rsidRPr="005B1E8F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5957"/>
        <w:gridCol w:w="646"/>
        <w:gridCol w:w="1262"/>
        <w:gridCol w:w="881"/>
        <w:gridCol w:w="1223"/>
        <w:gridCol w:w="1661"/>
        <w:gridCol w:w="1816"/>
        <w:gridCol w:w="1048"/>
      </w:tblGrid>
      <w:tr w:rsidR="00572252" w:rsidRPr="007006A0" w:rsidTr="007006A0">
        <w:trPr>
          <w:trHeight w:val="63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572252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</w:t>
            </w:r>
            <w:r w:rsidR="004951B9"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</w:t>
            </w: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C8117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78072D"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72252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1B9" w:rsidRPr="007006A0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7006A0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Komputer biurowy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Komputer biurowy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Komputer biurowy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Komputer biurowy– Typ 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Monitor 22”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Monitor 23”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Monitor 24”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mono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mono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mono A4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kolorowej A4.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wielofunkcyjnej kolor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wielofunkcyjnej kolor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Drukarka laserowa wielofunkcyjnej mono A4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 xml:space="preserve">Komputer </w:t>
            </w:r>
            <w:proofErr w:type="spellStart"/>
            <w:r w:rsidRPr="007006A0">
              <w:rPr>
                <w:rFonts w:ascii="Tahoma" w:hAnsi="Tahoma" w:cs="Tahoma"/>
                <w:sz w:val="16"/>
                <w:szCs w:val="16"/>
              </w:rPr>
              <w:t>All</w:t>
            </w:r>
            <w:proofErr w:type="spellEnd"/>
            <w:r w:rsidRPr="007006A0">
              <w:rPr>
                <w:rFonts w:ascii="Tahoma" w:hAnsi="Tahoma" w:cs="Tahoma"/>
                <w:sz w:val="16"/>
                <w:szCs w:val="16"/>
              </w:rPr>
              <w:t>-in-One PC 22”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Notebook 15”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Notebook 15”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Notebook 17”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Notebook 17”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7006A0" w:rsidRPr="007006A0" w:rsidTr="007006A0">
        <w:trPr>
          <w:trHeight w:val="225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Oprogramowanie biurowe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006A0" w:rsidRPr="007006A0" w:rsidRDefault="007006A0" w:rsidP="00A91660">
            <w:pPr>
              <w:rPr>
                <w:rFonts w:ascii="Tahoma" w:hAnsi="Tahoma" w:cs="Tahoma"/>
                <w:sz w:val="16"/>
                <w:szCs w:val="16"/>
              </w:rPr>
            </w:pPr>
            <w:r w:rsidRPr="007006A0">
              <w:rPr>
                <w:rFonts w:ascii="Tahoma" w:hAnsi="Tahoma" w:cs="Tahoma"/>
                <w:sz w:val="16"/>
                <w:szCs w:val="16"/>
              </w:rPr>
              <w:t>60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06A0" w:rsidRPr="007006A0" w:rsidRDefault="007006A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4951B9" w:rsidRPr="007006A0" w:rsidTr="007006A0">
        <w:trPr>
          <w:trHeight w:val="225"/>
        </w:trPr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7006A0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34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7006A0" w:rsidRDefault="004951B9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5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51B9" w:rsidRPr="007006A0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7006A0" w:rsidRDefault="004951B9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006A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951B9" w:rsidRPr="007006A0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B33456" w:rsidRDefault="00B33456" w:rsidP="00B33456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*dotyczy pozycji od 16 do 19 powyższej tabeli – w przypadku, gdy zaoferowana cena netto pomnożona przez </w:t>
      </w:r>
      <w:r w:rsidR="00C81176">
        <w:rPr>
          <w:rFonts w:ascii="Tahoma" w:hAnsi="Tahoma" w:cs="Tahoma"/>
          <w:sz w:val="16"/>
          <w:szCs w:val="16"/>
        </w:rPr>
        <w:t>liczbę (szt.) i</w:t>
      </w:r>
      <w:r>
        <w:rPr>
          <w:rFonts w:ascii="Tahoma" w:hAnsi="Tahoma" w:cs="Tahoma"/>
          <w:sz w:val="16"/>
          <w:szCs w:val="16"/>
        </w:rPr>
        <w:t xml:space="preserve"> po zsumowaniu przekroczy kwotę 20.000 zł netto, należy zastosować „0” stawkę VAT.</w:t>
      </w:r>
    </w:p>
    <w:p w:rsidR="00F35F50" w:rsidRPr="008E7BB6" w:rsidRDefault="00F35F50" w:rsidP="005B1E8F">
      <w:pPr>
        <w:numPr>
          <w:ilvl w:val="0"/>
          <w:numId w:val="38"/>
        </w:numPr>
        <w:tabs>
          <w:tab w:val="left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Wybór naszej oferty</w:t>
      </w:r>
      <w:r w:rsidR="00381B3E" w:rsidRPr="008E7BB6">
        <w:rPr>
          <w:rFonts w:ascii="Tahoma" w:hAnsi="Tahoma" w:cs="Tahoma"/>
          <w:sz w:val="16"/>
          <w:szCs w:val="16"/>
        </w:rPr>
        <w:t xml:space="preserve"> na zadanie 1</w:t>
      </w:r>
      <w:r w:rsidRPr="008E7BB6">
        <w:rPr>
          <w:rFonts w:ascii="Tahoma" w:hAnsi="Tahoma" w:cs="Tahoma"/>
          <w:sz w:val="16"/>
          <w:szCs w:val="16"/>
        </w:rPr>
        <w:t>: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od towarów i usług*</w:t>
      </w:r>
      <w:r w:rsidR="00690FD0">
        <w:rPr>
          <w:rFonts w:ascii="Tahoma" w:hAnsi="Tahoma" w:cs="Tahoma"/>
          <w:sz w:val="16"/>
          <w:szCs w:val="16"/>
        </w:rPr>
        <w:t>*</w:t>
      </w:r>
      <w:r w:rsidRPr="008E7BB6">
        <w:rPr>
          <w:rFonts w:ascii="Tahoma" w:hAnsi="Tahoma" w:cs="Tahoma"/>
          <w:sz w:val="16"/>
          <w:szCs w:val="16"/>
        </w:rPr>
        <w:t xml:space="preserve"> </w:t>
      </w:r>
    </w:p>
    <w:p w:rsidR="00F35F50" w:rsidRPr="008E7BB6" w:rsidRDefault="00F35F50" w:rsidP="005B1E8F">
      <w:pPr>
        <w:ind w:left="284" w:hanging="142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  <w:r w:rsidR="005B1E8F" w:rsidRPr="008E7BB6">
        <w:rPr>
          <w:rFonts w:ascii="Tahoma" w:hAnsi="Tahoma" w:cs="Tahoma"/>
          <w:sz w:val="16"/>
          <w:szCs w:val="16"/>
        </w:rPr>
        <w:t xml:space="preserve"> </w:t>
      </w:r>
      <w:r w:rsidRPr="008E7BB6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  <w:r w:rsidR="00C81176">
        <w:rPr>
          <w:rFonts w:ascii="Tahoma" w:hAnsi="Tahoma" w:cs="Tahoma"/>
          <w:sz w:val="16"/>
          <w:szCs w:val="16"/>
        </w:rPr>
        <w:t>*</w:t>
      </w:r>
    </w:p>
    <w:p w:rsidR="00F35F50" w:rsidRPr="008E7BB6" w:rsidRDefault="00F35F50" w:rsidP="005B1E8F">
      <w:pPr>
        <w:ind w:left="76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„*</w:t>
      </w:r>
      <w:r w:rsidR="00C81176">
        <w:rPr>
          <w:rFonts w:ascii="Tahoma" w:hAnsi="Tahoma" w:cs="Tahoma"/>
          <w:i/>
          <w:sz w:val="12"/>
          <w:szCs w:val="12"/>
        </w:rPr>
        <w:t>*</w:t>
      </w:r>
      <w:r w:rsidRPr="008E7BB6">
        <w:rPr>
          <w:rFonts w:ascii="Tahoma" w:hAnsi="Tahoma" w:cs="Tahoma"/>
          <w:i/>
          <w:sz w:val="12"/>
          <w:szCs w:val="12"/>
        </w:rPr>
        <w:t>” niepotrzebne skreślić</w:t>
      </w:r>
    </w:p>
    <w:p w:rsidR="00F35F50" w:rsidRPr="008E7BB6" w:rsidRDefault="00F35F50" w:rsidP="005B1E8F">
      <w:pPr>
        <w:ind w:left="74"/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7479FF" w:rsidRPr="005B1E8F" w:rsidRDefault="007479FF" w:rsidP="00381B3E">
      <w:pPr>
        <w:pStyle w:val="Akapitzlist"/>
        <w:numPr>
          <w:ilvl w:val="0"/>
          <w:numId w:val="38"/>
        </w:numPr>
        <w:tabs>
          <w:tab w:val="num" w:pos="426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7479FF" w:rsidRPr="005B1E8F" w:rsidRDefault="007479F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7479FF" w:rsidRPr="005B1E8F" w:rsidTr="00114DE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lastRenderedPageBreak/>
              <w:t>Lp</w:t>
            </w:r>
            <w:r w:rsidR="00114DE5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7479FF" w:rsidRPr="005B1E8F" w:rsidTr="00114DE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479FF" w:rsidRPr="008E7BB6" w:rsidTr="00114DE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7479FF" w:rsidRPr="008E7BB6" w:rsidRDefault="007479F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8E7BB6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</w:p>
    <w:p w:rsidR="00F35F50" w:rsidRPr="005B1E8F" w:rsidRDefault="00F35F50" w:rsidP="005B1E8F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E54E5A" w:rsidRPr="005B1E8F" w:rsidRDefault="00F35F50" w:rsidP="005B1E8F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381B3E">
      <w:pPr>
        <w:pStyle w:val="Akapitzlist"/>
        <w:numPr>
          <w:ilvl w:val="0"/>
          <w:numId w:val="36"/>
        </w:numPr>
        <w:ind w:left="142" w:hanging="142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2.</w:t>
      </w:r>
    </w:p>
    <w:p w:rsidR="005B1E8F" w:rsidRPr="005B1E8F" w:rsidRDefault="005B1E8F" w:rsidP="005B1E8F">
      <w:pPr>
        <w:pStyle w:val="Akapitzlist"/>
        <w:numPr>
          <w:ilvl w:val="0"/>
          <w:numId w:val="39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Oferujemy wykonanie przedmiotu zamówienia na zadanie </w:t>
      </w:r>
      <w:r>
        <w:rPr>
          <w:rFonts w:ascii="Tahoma" w:hAnsi="Tahoma" w:cs="Tahoma"/>
          <w:sz w:val="16"/>
          <w:szCs w:val="16"/>
        </w:rPr>
        <w:t>2</w:t>
      </w:r>
      <w:r w:rsidRPr="005B1E8F">
        <w:rPr>
          <w:rFonts w:ascii="Tahoma" w:hAnsi="Tahoma" w:cs="Tahoma"/>
          <w:sz w:val="16"/>
          <w:szCs w:val="16"/>
        </w:rPr>
        <w:t xml:space="preserve">, tj. drobny sprzęt komputerowy 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>, zgodnie z przedstawionym poniżej formularzem cenowym: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4539"/>
        <w:gridCol w:w="646"/>
        <w:gridCol w:w="1673"/>
        <w:gridCol w:w="1039"/>
        <w:gridCol w:w="1393"/>
        <w:gridCol w:w="2066"/>
        <w:gridCol w:w="2110"/>
        <w:gridCol w:w="1083"/>
      </w:tblGrid>
      <w:tr w:rsidR="000C6E65" w:rsidRPr="00E824A4" w:rsidTr="007006A0">
        <w:trPr>
          <w:trHeight w:val="630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BD7CA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23218E" w:rsidRPr="00E824A4">
              <w:rPr>
                <w:rStyle w:val="Odwoanieprzypisukocowego"/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endnoteReference w:id="1"/>
            </w:r>
          </w:p>
        </w:tc>
      </w:tr>
      <w:tr w:rsidR="000C6E65" w:rsidRPr="00E824A4" w:rsidTr="007006A0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6E65" w:rsidRPr="00E824A4" w:rsidRDefault="000C6E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0C6E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E65" w:rsidRPr="00E824A4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M.2 B+M 120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M.2 B+M 240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M.2 B+M 500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SSD 2,5” 120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SSD 2,5” 240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SSD 2,5” 500 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Obudowa do dysku 2,5”, interfejs USB 3.0.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zewnętrzny 1 TB 2,5”.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1 TB 2,5”.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2 TB 2,5”.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2 TB do NAS.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3TB do NAS.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Dysk 4TB do NAS.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Mysz komputerowa.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Klawiatura komputerowa.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Bezprzewodowa mysz komputerowa.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Bezprzewodowa klawiatura.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Klawiatura i mysz komputerowa (zestaw).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Pendrive 32GB.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Pendrive 64GB.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F12BCB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Pendrive 128GB.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7006A0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Zasilacz komputerowy 400W PFC.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7006A0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Zasilacz komputerowy 400W APFC 80 PLUS.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7006A0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Zewnętrzna nagrywarka DVD.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4A4" w:rsidRPr="00E824A4" w:rsidRDefault="00E824A4" w:rsidP="0055409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E824A4" w:rsidRPr="00E824A4" w:rsidTr="00E824A4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21" w:type="pct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24A4" w:rsidRPr="00E824A4" w:rsidRDefault="00E824A4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824A4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</w:tbl>
    <w:p w:rsidR="005B1E8F" w:rsidRDefault="005B1E8F" w:rsidP="00381B3E">
      <w:pPr>
        <w:jc w:val="both"/>
        <w:rPr>
          <w:rFonts w:ascii="Tahoma" w:hAnsi="Tahoma" w:cs="Tahoma"/>
          <w:bCs/>
          <w:sz w:val="16"/>
          <w:szCs w:val="16"/>
        </w:rPr>
      </w:pPr>
    </w:p>
    <w:p w:rsidR="00381B3E" w:rsidRPr="00381B3E" w:rsidRDefault="00381B3E" w:rsidP="00381B3E">
      <w:pPr>
        <w:jc w:val="both"/>
        <w:rPr>
          <w:rFonts w:ascii="Tahoma" w:hAnsi="Tahoma" w:cs="Tahoma"/>
          <w:bCs/>
          <w:sz w:val="16"/>
          <w:szCs w:val="16"/>
        </w:rPr>
      </w:pPr>
    </w:p>
    <w:p w:rsidR="005B1E8F" w:rsidRPr="005B1E8F" w:rsidRDefault="005B1E8F" w:rsidP="005B1E8F">
      <w:pPr>
        <w:pStyle w:val="Akapitzlist"/>
        <w:ind w:left="720"/>
        <w:jc w:val="both"/>
        <w:rPr>
          <w:rFonts w:ascii="Tahoma" w:hAnsi="Tahoma" w:cs="Tahoma"/>
          <w:bCs/>
          <w:sz w:val="16"/>
          <w:szCs w:val="16"/>
        </w:rPr>
      </w:pPr>
    </w:p>
    <w:p w:rsidR="005B1E8F" w:rsidRPr="005B1E8F" w:rsidRDefault="005B1E8F" w:rsidP="008E7BB6">
      <w:pPr>
        <w:pStyle w:val="Akapitzlist"/>
        <w:numPr>
          <w:ilvl w:val="0"/>
          <w:numId w:val="39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5B1E8F" w:rsidRPr="005B1E8F" w:rsidRDefault="005B1E8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951B9" w:rsidRPr="005B1E8F" w:rsidTr="00572252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51B9" w:rsidRPr="005B1E8F" w:rsidRDefault="004951B9" w:rsidP="0057225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4951B9" w:rsidRPr="005B1E8F" w:rsidTr="00572252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5B1E8F" w:rsidRDefault="004951B9" w:rsidP="00572252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4951B9" w:rsidRPr="008E7BB6" w:rsidTr="00572252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1B9" w:rsidRPr="008E7BB6" w:rsidRDefault="004951B9" w:rsidP="00572252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1E8F" w:rsidRDefault="005B1E8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4951B9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4951B9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0C6E65" w:rsidRPr="004951B9" w:rsidRDefault="000C6E65" w:rsidP="005B1E8F">
      <w:pPr>
        <w:jc w:val="both"/>
        <w:rPr>
          <w:rFonts w:ascii="Tahoma" w:hAnsi="Tahoma" w:cs="Tahoma"/>
          <w:i/>
          <w:sz w:val="12"/>
          <w:szCs w:val="12"/>
        </w:rPr>
      </w:pPr>
    </w:p>
    <w:p w:rsidR="005B1E8F" w:rsidRPr="005B1E8F" w:rsidRDefault="005B1E8F" w:rsidP="008E7BB6">
      <w:pPr>
        <w:pStyle w:val="Akapitzlist"/>
        <w:numPr>
          <w:ilvl w:val="0"/>
          <w:numId w:val="39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5B1E8F" w:rsidRPr="005B1E8F" w:rsidRDefault="005B1E8F" w:rsidP="008E7BB6">
      <w:pPr>
        <w:numPr>
          <w:ilvl w:val="0"/>
          <w:numId w:val="39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5B1E8F" w:rsidRDefault="005B1E8F" w:rsidP="005B1E8F">
      <w:pPr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5B1E8F" w:rsidRPr="005B1E8F" w:rsidRDefault="005B1E8F" w:rsidP="005B1E8F">
      <w:pPr>
        <w:tabs>
          <w:tab w:val="num" w:pos="426"/>
        </w:tabs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Pr="005B1E8F" w:rsidRDefault="008E7BB6" w:rsidP="008E7BB6">
      <w:pPr>
        <w:pStyle w:val="Akapitzlist"/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F35F50" w:rsidRPr="005B1E8F">
        <w:rPr>
          <w:rFonts w:ascii="Tahoma" w:hAnsi="Tahoma" w:cs="Tahoma"/>
          <w:sz w:val="16"/>
          <w:szCs w:val="16"/>
        </w:rPr>
        <w:t>świadczamy, że oferowan</w:t>
      </w:r>
      <w:r w:rsidR="00683C38" w:rsidRPr="005B1E8F">
        <w:rPr>
          <w:rFonts w:ascii="Tahoma" w:hAnsi="Tahoma" w:cs="Tahoma"/>
          <w:sz w:val="16"/>
          <w:szCs w:val="16"/>
        </w:rPr>
        <w:t>e produk</w:t>
      </w:r>
      <w:r w:rsidR="00F35F50" w:rsidRPr="005B1E8F">
        <w:rPr>
          <w:rFonts w:ascii="Tahoma" w:hAnsi="Tahoma" w:cs="Tahoma"/>
          <w:sz w:val="16"/>
          <w:szCs w:val="16"/>
        </w:rPr>
        <w:t>t</w:t>
      </w:r>
      <w:r w:rsidR="00683C38" w:rsidRPr="005B1E8F">
        <w:rPr>
          <w:rFonts w:ascii="Tahoma" w:hAnsi="Tahoma" w:cs="Tahoma"/>
          <w:sz w:val="16"/>
          <w:szCs w:val="16"/>
        </w:rPr>
        <w:t>y spełniają wymagania określone w specyfikacji istotnych warunków zamówienia,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ze specyfikacją istotnych warunków zamówienia i uznajemy się za związanych określonymi w niej zasadami postępowania,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uważamy się za związanych niniejszą ofertą na czas wskazany w specyfikacji istotnych warunków zamówienia,</w:t>
      </w: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683C38" w:rsidRPr="005B1E8F">
        <w:rPr>
          <w:rFonts w:ascii="Tahoma" w:hAnsi="Tahoma" w:cs="Tahoma"/>
          <w:sz w:val="16"/>
          <w:szCs w:val="16"/>
        </w:rPr>
        <w:t>rosimy o zwrot pieniędzy wniesionych tytułem wadium na konto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683C38" w:rsidRPr="005B1E8F">
        <w:rPr>
          <w:rFonts w:ascii="Tahoma" w:hAnsi="Tahoma" w:cs="Tahoma"/>
          <w:sz w:val="16"/>
          <w:szCs w:val="16"/>
        </w:rPr>
        <w:t>(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683C38" w:rsidRPr="005B1E8F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683C38" w:rsidRPr="005B1E8F">
        <w:rPr>
          <w:rFonts w:ascii="Tahoma" w:hAnsi="Tahoma" w:cs="Tahoma"/>
          <w:sz w:val="16"/>
          <w:szCs w:val="16"/>
        </w:rPr>
        <w:t>:</w:t>
      </w:r>
    </w:p>
    <w:p w:rsidR="00683C38" w:rsidRPr="005B1E8F" w:rsidRDefault="00683C38" w:rsidP="008E7BB6">
      <w:pPr>
        <w:tabs>
          <w:tab w:val="num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F316B" w:rsidRPr="00FF316B" w:rsidRDefault="00FF316B" w:rsidP="00FF316B">
      <w:pPr>
        <w:pStyle w:val="Akapitzlist"/>
        <w:numPr>
          <w:ilvl w:val="0"/>
          <w:numId w:val="36"/>
        </w:numPr>
        <w:ind w:left="284" w:hanging="284"/>
        <w:rPr>
          <w:rFonts w:ascii="Tahoma" w:hAnsi="Tahoma" w:cs="Tahoma"/>
          <w:sz w:val="16"/>
          <w:szCs w:val="16"/>
        </w:rPr>
      </w:pPr>
      <w:r w:rsidRPr="00FF316B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postępowaniu.****</w:t>
      </w:r>
      <w:bookmarkStart w:id="0" w:name="_GoBack"/>
      <w:bookmarkEnd w:id="0"/>
    </w:p>
    <w:p w:rsidR="00FF316B" w:rsidRPr="005B1E8F" w:rsidRDefault="00FF316B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</w:p>
    <w:p w:rsidR="00683C38" w:rsidRPr="005B1E8F" w:rsidRDefault="008E7BB6" w:rsidP="008E7BB6">
      <w:pPr>
        <w:numPr>
          <w:ilvl w:val="0"/>
          <w:numId w:val="36"/>
        </w:numPr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83C38" w:rsidRPr="005B1E8F">
        <w:rPr>
          <w:rFonts w:ascii="Tahoma" w:hAnsi="Tahoma" w:cs="Tahoma"/>
          <w:sz w:val="16"/>
          <w:szCs w:val="16"/>
        </w:rPr>
        <w:t>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5B1E8F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E54E5A" w:rsidRPr="005B1E8F" w:rsidRDefault="00E54E5A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  <w:u w:val="dotted"/>
        </w:rPr>
        <w:tab/>
      </w:r>
      <w:r w:rsidRPr="005B1E8F">
        <w:rPr>
          <w:rFonts w:ascii="Tahoma" w:hAnsi="Tahoma" w:cs="Tahoma"/>
          <w:sz w:val="16"/>
          <w:szCs w:val="16"/>
        </w:rPr>
        <w:t xml:space="preserve"> dnia </w:t>
      </w:r>
      <w:r w:rsidRPr="005B1E8F">
        <w:rPr>
          <w:rFonts w:ascii="Tahoma" w:hAnsi="Tahoma" w:cs="Tahoma"/>
          <w:sz w:val="16"/>
          <w:szCs w:val="16"/>
          <w:u w:val="dotted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5B1E8F" w:rsidRDefault="00E54E5A" w:rsidP="005B1E8F">
      <w:pPr>
        <w:ind w:left="5529"/>
        <w:jc w:val="center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5B1E8F" w:rsidRDefault="00E54E5A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5B1E8F" w:rsidRPr="005B1E8F" w:rsidRDefault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sectPr w:rsidR="005B1E8F" w:rsidRPr="005B1E8F" w:rsidSect="00B33456">
      <w:footerReference w:type="default" r:id="rId9"/>
      <w:footnotePr>
        <w:numFmt w:val="chicago"/>
      </w:footnotePr>
      <w:pgSz w:w="16838" w:h="11906" w:orient="landscape"/>
      <w:pgMar w:top="0" w:right="962" w:bottom="0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F19" w:rsidRDefault="005F2F19">
      <w:r>
        <w:separator/>
      </w:r>
    </w:p>
  </w:endnote>
  <w:endnote w:type="continuationSeparator" w:id="0">
    <w:p w:rsidR="005F2F19" w:rsidRDefault="005F2F19">
      <w:r>
        <w:continuationSeparator/>
      </w:r>
    </w:p>
  </w:endnote>
  <w:endnote w:id="1">
    <w:p w:rsidR="00EF7962" w:rsidRPr="0023218E" w:rsidRDefault="00EF7962">
      <w:pPr>
        <w:pStyle w:val="Tekstprzypisukocowego"/>
        <w:rPr>
          <w:rFonts w:ascii="Tahoma" w:hAnsi="Tahoma" w:cs="Tahoma"/>
          <w:i/>
          <w:sz w:val="16"/>
          <w:szCs w:val="16"/>
        </w:rPr>
      </w:pPr>
      <w:r w:rsidRPr="0023218E">
        <w:rPr>
          <w:rStyle w:val="Odwoanieprzypisukocowego"/>
          <w:rFonts w:ascii="Tahoma" w:hAnsi="Tahoma" w:cs="Tahoma"/>
          <w:i/>
          <w:sz w:val="16"/>
          <w:szCs w:val="16"/>
        </w:rPr>
        <w:endnoteRef/>
      </w:r>
      <w:r w:rsidRPr="0023218E">
        <w:rPr>
          <w:rFonts w:ascii="Tahoma" w:hAnsi="Tahoma" w:cs="Tahoma"/>
          <w:i/>
          <w:sz w:val="16"/>
          <w:szCs w:val="16"/>
        </w:rPr>
        <w:t xml:space="preserve"> niewypełnienie powyższego pola skutkowało będzie przyjęciem oświadczenia o udzieleniu </w:t>
      </w:r>
      <w:r>
        <w:rPr>
          <w:rFonts w:ascii="Tahoma" w:hAnsi="Tahoma" w:cs="Tahoma"/>
          <w:i/>
          <w:sz w:val="16"/>
          <w:szCs w:val="16"/>
        </w:rPr>
        <w:t xml:space="preserve">minimalnej </w:t>
      </w:r>
      <w:r w:rsidRPr="0023218E">
        <w:rPr>
          <w:rFonts w:ascii="Tahoma" w:hAnsi="Tahoma" w:cs="Tahoma"/>
          <w:i/>
          <w:sz w:val="16"/>
          <w:szCs w:val="16"/>
        </w:rPr>
        <w:t>gwarancji</w:t>
      </w:r>
      <w:r>
        <w:rPr>
          <w:rFonts w:ascii="Tahoma" w:hAnsi="Tahoma" w:cs="Tahoma"/>
          <w:i/>
          <w:sz w:val="16"/>
          <w:szCs w:val="16"/>
        </w:rPr>
        <w:t xml:space="preserve"> wskazanej w SIWZ.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962" w:rsidRPr="00301A06" w:rsidRDefault="00EF796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F316B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FF316B" w:rsidRDefault="00FF316B" w:rsidP="00FF316B">
    <w:pPr>
      <w:pStyle w:val="Stopka"/>
      <w:rPr>
        <w:sz w:val="18"/>
        <w:szCs w:val="18"/>
      </w:rPr>
    </w:pPr>
    <w:r>
      <w:rPr>
        <w:sz w:val="18"/>
        <w:szCs w:val="18"/>
      </w:rPr>
      <w:t>****</w:t>
    </w:r>
    <w:r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EF7962" w:rsidRPr="00036A09" w:rsidRDefault="00EF7962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F7962" w:rsidRDefault="00EF796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F19" w:rsidRDefault="005F2F19">
      <w:r>
        <w:separator/>
      </w:r>
    </w:p>
  </w:footnote>
  <w:footnote w:type="continuationSeparator" w:id="0">
    <w:p w:rsidR="005F2F19" w:rsidRDefault="005F2F19">
      <w:r>
        <w:continuationSeparator/>
      </w:r>
    </w:p>
  </w:footnote>
  <w:footnote w:id="1">
    <w:p w:rsidR="00EF7962" w:rsidRDefault="00EF7962" w:rsidP="00683C38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24247F6"/>
    <w:multiLevelType w:val="hybridMultilevel"/>
    <w:tmpl w:val="A754E348"/>
    <w:lvl w:ilvl="0" w:tplc="AA5044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5603726"/>
    <w:multiLevelType w:val="hybridMultilevel"/>
    <w:tmpl w:val="6B3C45D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81F6F2B"/>
    <w:multiLevelType w:val="hybridMultilevel"/>
    <w:tmpl w:val="B1FCA240"/>
    <w:lvl w:ilvl="0" w:tplc="FE6056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A0963A1"/>
    <w:multiLevelType w:val="hybridMultilevel"/>
    <w:tmpl w:val="83C0D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5"/>
  </w:num>
  <w:num w:numId="17">
    <w:abstractNumId w:val="11"/>
  </w:num>
  <w:num w:numId="18">
    <w:abstractNumId w:val="15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7"/>
  </w:num>
  <w:num w:numId="38">
    <w:abstractNumId w:val="3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099"/>
    <w:rsid w:val="00036A09"/>
    <w:rsid w:val="000C6E65"/>
    <w:rsid w:val="000F18FA"/>
    <w:rsid w:val="00114DE5"/>
    <w:rsid w:val="00172873"/>
    <w:rsid w:val="00180C76"/>
    <w:rsid w:val="001A2672"/>
    <w:rsid w:val="00205CA0"/>
    <w:rsid w:val="0023218E"/>
    <w:rsid w:val="00267AD0"/>
    <w:rsid w:val="002E0E9F"/>
    <w:rsid w:val="002F0C47"/>
    <w:rsid w:val="003016B9"/>
    <w:rsid w:val="00301A06"/>
    <w:rsid w:val="00306360"/>
    <w:rsid w:val="0035037E"/>
    <w:rsid w:val="00354AC4"/>
    <w:rsid w:val="00381B3E"/>
    <w:rsid w:val="003B417C"/>
    <w:rsid w:val="003F4800"/>
    <w:rsid w:val="004569FD"/>
    <w:rsid w:val="00475250"/>
    <w:rsid w:val="00476012"/>
    <w:rsid w:val="004951B9"/>
    <w:rsid w:val="004A5BB9"/>
    <w:rsid w:val="004E5E57"/>
    <w:rsid w:val="00545749"/>
    <w:rsid w:val="00546274"/>
    <w:rsid w:val="0055043A"/>
    <w:rsid w:val="00572252"/>
    <w:rsid w:val="00576E4F"/>
    <w:rsid w:val="005B1E8F"/>
    <w:rsid w:val="005F2F19"/>
    <w:rsid w:val="00637863"/>
    <w:rsid w:val="006703E0"/>
    <w:rsid w:val="00683C38"/>
    <w:rsid w:val="00690FD0"/>
    <w:rsid w:val="007006A0"/>
    <w:rsid w:val="00703495"/>
    <w:rsid w:val="0071174D"/>
    <w:rsid w:val="00733F44"/>
    <w:rsid w:val="007479FF"/>
    <w:rsid w:val="0078072D"/>
    <w:rsid w:val="00833D2A"/>
    <w:rsid w:val="00834F16"/>
    <w:rsid w:val="008E7BB6"/>
    <w:rsid w:val="009739A3"/>
    <w:rsid w:val="00974624"/>
    <w:rsid w:val="00A35BEB"/>
    <w:rsid w:val="00AB288E"/>
    <w:rsid w:val="00B21345"/>
    <w:rsid w:val="00B33456"/>
    <w:rsid w:val="00B77FD6"/>
    <w:rsid w:val="00B80988"/>
    <w:rsid w:val="00B87BB6"/>
    <w:rsid w:val="00B90C1D"/>
    <w:rsid w:val="00BD7CA6"/>
    <w:rsid w:val="00C32A65"/>
    <w:rsid w:val="00C33979"/>
    <w:rsid w:val="00C41EFF"/>
    <w:rsid w:val="00C57DDD"/>
    <w:rsid w:val="00C81176"/>
    <w:rsid w:val="00C916FC"/>
    <w:rsid w:val="00C92994"/>
    <w:rsid w:val="00C95F46"/>
    <w:rsid w:val="00CB1417"/>
    <w:rsid w:val="00CE5A29"/>
    <w:rsid w:val="00D751CA"/>
    <w:rsid w:val="00D860A6"/>
    <w:rsid w:val="00DD72C1"/>
    <w:rsid w:val="00DE6E0E"/>
    <w:rsid w:val="00DF1415"/>
    <w:rsid w:val="00E229C5"/>
    <w:rsid w:val="00E35A89"/>
    <w:rsid w:val="00E47945"/>
    <w:rsid w:val="00E54E5A"/>
    <w:rsid w:val="00E824A4"/>
    <w:rsid w:val="00E94099"/>
    <w:rsid w:val="00EB3C67"/>
    <w:rsid w:val="00EC7761"/>
    <w:rsid w:val="00EF7962"/>
    <w:rsid w:val="00F12BCB"/>
    <w:rsid w:val="00F35F50"/>
    <w:rsid w:val="00F46EEC"/>
    <w:rsid w:val="00F50A5F"/>
    <w:rsid w:val="00F52B87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81A1D-60BE-48B1-B03C-AC4E65E0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850</Words>
  <Characters>5671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SPECYFIKACJA ISTOTNYCH WARUNKÓW ZAMÓWIENIA</vt:lpstr>
      <vt:lpstr>    Tel/fax……………………….;  e-mail………………………..</vt:lpstr>
      <vt:lpstr>    FORMULARZ OFERTY</vt:lpstr>
    </vt:vector>
  </TitlesOfParts>
  <Company/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Joanna Podsiadlik</cp:lastModifiedBy>
  <cp:revision>2</cp:revision>
  <cp:lastPrinted>2018-07-26T07:23:00Z</cp:lastPrinted>
  <dcterms:created xsi:type="dcterms:W3CDTF">2018-07-26T07:23:00Z</dcterms:created>
  <dcterms:modified xsi:type="dcterms:W3CDTF">2018-07-26T07:23:00Z</dcterms:modified>
</cp:coreProperties>
</file>