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A65FF2" w:rsidRPr="00A65FF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65FF2" w:rsidRPr="00A65FF2">
        <w:rPr>
          <w:rFonts w:ascii="Times New Roman" w:hAnsi="Times New Roman"/>
          <w:b/>
        </w:rPr>
        <w:t>ZP/DK-09/18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65FF2" w:rsidRPr="00A65FF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65FF2" w:rsidRPr="00A65FF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65FF2" w:rsidRPr="00A65FF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65FF2" w:rsidRPr="00A65FF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65FF2" w:rsidRPr="00A65FF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65FF2" w:rsidRPr="00A65FF2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65FF2" w:rsidRPr="00A65FF2">
        <w:rPr>
          <w:rFonts w:ascii="Times New Roman" w:hAnsi="Times New Roman"/>
          <w:b/>
        </w:rPr>
        <w:t>Dostawa materiałów eksploatacyjnych do drukarek, kserokopiarek i faksów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65FF2" w:rsidRPr="00A65FF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CD4" w:rsidRDefault="002A6CD4" w:rsidP="0038231F">
      <w:pPr>
        <w:spacing w:after="0" w:line="240" w:lineRule="auto"/>
      </w:pPr>
      <w:r>
        <w:separator/>
      </w:r>
    </w:p>
  </w:endnote>
  <w:endnote w:type="continuationSeparator" w:id="0">
    <w:p w:rsidR="002A6CD4" w:rsidRDefault="002A6C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FF2" w:rsidRDefault="00A65F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B4E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B4E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FF2" w:rsidRDefault="00A65F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CD4" w:rsidRDefault="002A6CD4" w:rsidP="0038231F">
      <w:pPr>
        <w:spacing w:after="0" w:line="240" w:lineRule="auto"/>
      </w:pPr>
      <w:r>
        <w:separator/>
      </w:r>
    </w:p>
  </w:footnote>
  <w:footnote w:type="continuationSeparator" w:id="0">
    <w:p w:rsidR="002A6CD4" w:rsidRDefault="002A6C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FF2" w:rsidRDefault="00A65F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FF2" w:rsidRDefault="00A65F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FF2" w:rsidRDefault="00A65F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CD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6CD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4E51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15CC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5FF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C547A-2265-44F3-9A80-1AEC96A4F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2018-07-24T12:16:00Z</cp:lastPrinted>
  <dcterms:created xsi:type="dcterms:W3CDTF">2018-07-24T12:16:00Z</dcterms:created>
  <dcterms:modified xsi:type="dcterms:W3CDTF">2018-07-24T12:16:00Z</dcterms:modified>
</cp:coreProperties>
</file>