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B5E00">
      <w:pPr>
        <w:spacing w:line="360" w:lineRule="auto"/>
        <w:rPr>
          <w:b/>
          <w:bCs/>
          <w:color w:val="000000"/>
          <w:sz w:val="24"/>
        </w:rPr>
      </w:pPr>
      <w:r w:rsidRPr="00EB5E0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B5E00">
      <w:pPr>
        <w:spacing w:line="360" w:lineRule="auto"/>
        <w:rPr>
          <w:color w:val="000000"/>
          <w:sz w:val="24"/>
        </w:rPr>
      </w:pPr>
      <w:r w:rsidRPr="00EB5E0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B5E0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B5E00">
      <w:pPr>
        <w:spacing w:line="360" w:lineRule="auto"/>
        <w:rPr>
          <w:color w:val="000000"/>
          <w:sz w:val="24"/>
        </w:rPr>
      </w:pPr>
      <w:r w:rsidRPr="00EB5E0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B5E0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B5E0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9472F7" w:rsidRDefault="00C85A89">
      <w:pPr>
        <w:spacing w:line="360" w:lineRule="auto"/>
        <w:rPr>
          <w:color w:val="000000"/>
          <w:sz w:val="24"/>
        </w:rPr>
      </w:pPr>
      <w:r w:rsidRPr="009472F7">
        <w:rPr>
          <w:color w:val="000000"/>
          <w:sz w:val="24"/>
        </w:rPr>
        <w:t xml:space="preserve">tel. </w:t>
      </w:r>
      <w:r w:rsidR="00EB5E00" w:rsidRPr="009472F7">
        <w:rPr>
          <w:color w:val="000000"/>
          <w:sz w:val="24"/>
        </w:rPr>
        <w:t>(34)3250236</w:t>
      </w:r>
      <w:r w:rsidRPr="009472F7">
        <w:rPr>
          <w:color w:val="000000"/>
          <w:sz w:val="24"/>
        </w:rPr>
        <w:t xml:space="preserve">, fax </w:t>
      </w:r>
      <w:r w:rsidR="00EB5E00" w:rsidRPr="009472F7">
        <w:rPr>
          <w:color w:val="000000"/>
          <w:sz w:val="24"/>
        </w:rPr>
        <w:t>(34)3250415</w:t>
      </w:r>
      <w:r w:rsidRPr="009472F7">
        <w:rPr>
          <w:color w:val="000000"/>
          <w:sz w:val="24"/>
        </w:rPr>
        <w:t>,</w:t>
      </w:r>
    </w:p>
    <w:p w:rsidR="00C85A89" w:rsidRPr="009472F7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B5E00" w:rsidRPr="00EB5E00">
        <w:rPr>
          <w:b/>
          <w:color w:val="000000"/>
          <w:sz w:val="24"/>
        </w:rPr>
        <w:t>Sukcesywna dostawa szkła i materiałów laboratoryjnych dla jednostek organizacyjnych Politechniki Częstochowskiej przez okres 24 miesięcy od daty podpisania umowy</w:t>
      </w:r>
      <w:r w:rsidR="009472F7">
        <w:rPr>
          <w:color w:val="000000"/>
          <w:sz w:val="24"/>
        </w:rPr>
        <w:t xml:space="preserve">, </w:t>
      </w:r>
      <w:proofErr w:type="spellStart"/>
      <w:r w:rsidR="009472F7">
        <w:rPr>
          <w:color w:val="000000"/>
          <w:sz w:val="24"/>
        </w:rPr>
        <w:t>spr</w:t>
      </w:r>
      <w:proofErr w:type="spellEnd"/>
      <w:r w:rsidR="009472F7">
        <w:rPr>
          <w:color w:val="000000"/>
          <w:sz w:val="24"/>
        </w:rPr>
        <w:t xml:space="preserve">. nr rej. </w:t>
      </w:r>
      <w:r w:rsidR="009472F7" w:rsidRPr="009472F7">
        <w:rPr>
          <w:b/>
          <w:color w:val="000000"/>
          <w:sz w:val="24"/>
        </w:rPr>
        <w:t>ZP/D-12/A/18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B5E00" w:rsidTr="009F09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B5E00" w:rsidRDefault="00EB5E00" w:rsidP="009F091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B5E00">
              <w:rPr>
                <w:b/>
                <w:sz w:val="24"/>
              </w:rPr>
              <w:t xml:space="preserve">P.T.H. </w:t>
            </w:r>
            <w:proofErr w:type="spellStart"/>
            <w:r w:rsidRPr="00EB5E00">
              <w:rPr>
                <w:b/>
                <w:sz w:val="24"/>
              </w:rPr>
              <w:t>Chemland</w:t>
            </w:r>
            <w:proofErr w:type="spellEnd"/>
            <w:r w:rsidRPr="00EB5E00">
              <w:rPr>
                <w:b/>
                <w:sz w:val="24"/>
              </w:rPr>
              <w:t xml:space="preserve"> Zbigniew Bartczak</w:t>
            </w:r>
          </w:p>
          <w:p w:rsidR="00EB5E00" w:rsidRDefault="00EB5E00" w:rsidP="009F091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B5E00">
              <w:rPr>
                <w:b/>
                <w:sz w:val="24"/>
              </w:rPr>
              <w:t>73-110</w:t>
            </w:r>
            <w:r>
              <w:rPr>
                <w:b/>
                <w:sz w:val="24"/>
              </w:rPr>
              <w:t xml:space="preserve"> </w:t>
            </w:r>
            <w:r w:rsidRPr="00EB5E00">
              <w:rPr>
                <w:b/>
                <w:sz w:val="24"/>
              </w:rPr>
              <w:t xml:space="preserve">Stargard </w:t>
            </w:r>
          </w:p>
          <w:p w:rsidR="00EB5E00" w:rsidRDefault="00EB5E00" w:rsidP="009F091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B5E00">
              <w:rPr>
                <w:b/>
                <w:sz w:val="24"/>
              </w:rPr>
              <w:t>Usługowa</w:t>
            </w:r>
            <w:r>
              <w:rPr>
                <w:b/>
                <w:sz w:val="24"/>
              </w:rPr>
              <w:t xml:space="preserve"> </w:t>
            </w:r>
            <w:r w:rsidRPr="00EB5E00">
              <w:rPr>
                <w:b/>
                <w:sz w:val="24"/>
              </w:rPr>
              <w:t>3</w:t>
            </w:r>
          </w:p>
          <w:p w:rsidR="00EB5E00" w:rsidRDefault="00EB5E00" w:rsidP="009F091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B5E00">
              <w:rPr>
                <w:b/>
                <w:sz w:val="24"/>
              </w:rPr>
              <w:t>123 734.93 zł</w:t>
            </w:r>
          </w:p>
          <w:p w:rsidR="00EB5E00" w:rsidRPr="00253031" w:rsidRDefault="00EB5E00" w:rsidP="009F091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B5E00" w:rsidRDefault="00EB5E00" w:rsidP="009F091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B5E0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751"/>
        <w:gridCol w:w="1418"/>
        <w:gridCol w:w="2693"/>
        <w:gridCol w:w="1276"/>
      </w:tblGrid>
      <w:tr w:rsidR="009472F7" w:rsidRPr="00C63DA0" w:rsidTr="009472F7">
        <w:tc>
          <w:tcPr>
            <w:tcW w:w="540" w:type="dxa"/>
            <w:shd w:val="clear" w:color="auto" w:fill="auto"/>
            <w:vAlign w:val="center"/>
          </w:tcPr>
          <w:p w:rsidR="009472F7" w:rsidRPr="00C63DA0" w:rsidRDefault="009472F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9472F7" w:rsidRPr="00C63DA0" w:rsidRDefault="009472F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472F7" w:rsidRPr="00C63DA0" w:rsidRDefault="009472F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72F7" w:rsidRPr="00C63DA0" w:rsidRDefault="009472F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E0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72F7" w:rsidRPr="00C63DA0" w:rsidRDefault="009472F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E00">
              <w:rPr>
                <w:rFonts w:ascii="Times New Roman" w:hAnsi="Times New Roman" w:cs="Times New Roman"/>
                <w:sz w:val="18"/>
                <w:szCs w:val="18"/>
              </w:rPr>
              <w:t>Termin realizacji dostaw cząstkowych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2F7" w:rsidRPr="00C63DA0" w:rsidRDefault="009472F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472F7" w:rsidRPr="00C63DA0" w:rsidTr="009472F7">
        <w:tc>
          <w:tcPr>
            <w:tcW w:w="540" w:type="dxa"/>
            <w:shd w:val="clear" w:color="auto" w:fill="auto"/>
            <w:vAlign w:val="center"/>
          </w:tcPr>
          <w:p w:rsidR="009472F7" w:rsidRPr="00C63DA0" w:rsidRDefault="009472F7" w:rsidP="009F09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E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9472F7" w:rsidRPr="00C63DA0" w:rsidRDefault="009472F7" w:rsidP="009F091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P.T.H. </w:t>
            </w:r>
            <w:proofErr w:type="spellStart"/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>Chemland</w:t>
            </w:r>
            <w:proofErr w:type="spellEnd"/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Zbigniew Bartczak</w:t>
            </w:r>
          </w:p>
          <w:p w:rsidR="009472F7" w:rsidRPr="00C63DA0" w:rsidRDefault="009472F7" w:rsidP="009F091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>Usługowa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472F7" w:rsidRPr="00C63DA0" w:rsidRDefault="009472F7" w:rsidP="009F091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>73-110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Stargard </w:t>
            </w:r>
          </w:p>
          <w:p w:rsidR="009472F7" w:rsidRPr="00C63DA0" w:rsidRDefault="009472F7" w:rsidP="009F09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72F7" w:rsidRPr="00C63DA0" w:rsidRDefault="009472F7" w:rsidP="009F09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E0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72F7" w:rsidRPr="00C63DA0" w:rsidRDefault="009472F7" w:rsidP="009F09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</w:t>
            </w:r>
            <w:r w:rsidRPr="00EB5E00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2F7" w:rsidRPr="00C63DA0" w:rsidRDefault="009472F7" w:rsidP="009F09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94</w:t>
            </w:r>
            <w:r w:rsidRPr="00EB5E00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9472F7" w:rsidRPr="00C63DA0" w:rsidTr="009472F7">
        <w:tc>
          <w:tcPr>
            <w:tcW w:w="540" w:type="dxa"/>
            <w:shd w:val="clear" w:color="auto" w:fill="auto"/>
            <w:vAlign w:val="center"/>
          </w:tcPr>
          <w:p w:rsidR="009472F7" w:rsidRPr="00C63DA0" w:rsidRDefault="009472F7" w:rsidP="009472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E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9472F7" w:rsidRPr="00C63DA0" w:rsidRDefault="009472F7" w:rsidP="009472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Idalia Ireneusz Wolak </w:t>
            </w:r>
            <w:proofErr w:type="spellStart"/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>Sp.J</w:t>
            </w:r>
            <w:proofErr w:type="spellEnd"/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9472F7" w:rsidRPr="00C63DA0" w:rsidRDefault="009472F7" w:rsidP="009472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Marii Fołtyn 10</w:t>
            </w:r>
            <w:bookmarkStart w:id="0" w:name="_GoBack"/>
            <w:bookmarkEnd w:id="0"/>
          </w:p>
          <w:p w:rsidR="009472F7" w:rsidRPr="00C63DA0" w:rsidRDefault="009472F7" w:rsidP="009472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>26-610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  <w:p w:rsidR="009472F7" w:rsidRPr="00C63DA0" w:rsidRDefault="009472F7" w:rsidP="009472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5E0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72F7" w:rsidRPr="00C63DA0" w:rsidRDefault="009472F7" w:rsidP="009472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E00">
              <w:rPr>
                <w:rFonts w:ascii="Times New Roman" w:hAnsi="Times New Roman" w:cs="Times New Roman"/>
                <w:sz w:val="18"/>
                <w:szCs w:val="18"/>
              </w:rPr>
              <w:t xml:space="preserve">  53,11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72F7" w:rsidRPr="00C63DA0" w:rsidRDefault="009472F7" w:rsidP="009472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</w:t>
            </w:r>
            <w:r w:rsidRPr="00EB5E00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2F7" w:rsidRPr="00C63DA0" w:rsidRDefault="009472F7" w:rsidP="009472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55</w:t>
            </w:r>
            <w:r w:rsidRPr="00EB5E00">
              <w:rPr>
                <w:rFonts w:ascii="Times New Roman" w:hAnsi="Times New Roman" w:cs="Times New Roman"/>
                <w:sz w:val="18"/>
                <w:szCs w:val="18"/>
              </w:rPr>
              <w:t>,11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B5E00">
      <w:pPr>
        <w:pStyle w:val="Nagwek"/>
        <w:tabs>
          <w:tab w:val="clear" w:pos="4536"/>
        </w:tabs>
        <w:jc w:val="both"/>
        <w:rPr>
          <w:sz w:val="24"/>
        </w:rPr>
      </w:pPr>
      <w:r w:rsidRPr="00EB5E0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B5E00">
        <w:rPr>
          <w:sz w:val="24"/>
        </w:rPr>
        <w:t>2018-07-26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90F" w:rsidRDefault="004B690F">
      <w:r>
        <w:separator/>
      </w:r>
    </w:p>
  </w:endnote>
  <w:endnote w:type="continuationSeparator" w:id="0">
    <w:p w:rsidR="004B690F" w:rsidRDefault="004B6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E00" w:rsidRDefault="00EB5E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472F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472F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E00" w:rsidRDefault="00EB5E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90F" w:rsidRDefault="004B690F">
      <w:r>
        <w:separator/>
      </w:r>
    </w:p>
  </w:footnote>
  <w:footnote w:type="continuationSeparator" w:id="0">
    <w:p w:rsidR="004B690F" w:rsidRDefault="004B6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E00" w:rsidRDefault="00EB5E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E00" w:rsidRDefault="00EB5E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E00" w:rsidRDefault="00EB5E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90F"/>
    <w:rsid w:val="00140696"/>
    <w:rsid w:val="00253031"/>
    <w:rsid w:val="00377700"/>
    <w:rsid w:val="004B690F"/>
    <w:rsid w:val="005C147E"/>
    <w:rsid w:val="007118AF"/>
    <w:rsid w:val="007124E4"/>
    <w:rsid w:val="00745012"/>
    <w:rsid w:val="0087722C"/>
    <w:rsid w:val="009472F7"/>
    <w:rsid w:val="00987E41"/>
    <w:rsid w:val="00C63DA0"/>
    <w:rsid w:val="00C85A89"/>
    <w:rsid w:val="00D5444F"/>
    <w:rsid w:val="00EB5E0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36BC869-FDF1-42C2-9E65-4ADFC9F6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472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472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2018-07-26T11:48:00Z</cp:lastPrinted>
  <dcterms:created xsi:type="dcterms:W3CDTF">2018-07-26T11:48:00Z</dcterms:created>
  <dcterms:modified xsi:type="dcterms:W3CDTF">2018-07-26T11:48:00Z</dcterms:modified>
</cp:coreProperties>
</file>