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4CC" w:rsidRPr="00BD53D6" w:rsidRDefault="00C534CC">
      <w:pPr>
        <w:rPr>
          <w:sz w:val="22"/>
          <w:szCs w:val="22"/>
        </w:rPr>
      </w:pPr>
    </w:p>
    <w:p w:rsidR="00C534CC" w:rsidRPr="00BD53D6" w:rsidRDefault="00E876A3" w:rsidP="00D4749E">
      <w:pPr>
        <w:jc w:val="right"/>
        <w:rPr>
          <w:sz w:val="22"/>
          <w:szCs w:val="22"/>
        </w:rPr>
      </w:pPr>
      <w:r w:rsidRPr="00BD53D6">
        <w:rPr>
          <w:sz w:val="22"/>
          <w:szCs w:val="22"/>
        </w:rPr>
        <w:t xml:space="preserve">Zał. nr 2 do SIWZ </w:t>
      </w:r>
    </w:p>
    <w:p w:rsidR="00C534CC" w:rsidRPr="00BD53D6" w:rsidRDefault="00F73EAB" w:rsidP="00E876A3">
      <w:pPr>
        <w:pStyle w:val="Nagwek4"/>
        <w:spacing w:before="0"/>
        <w:rPr>
          <w:rFonts w:ascii="Times New Roman" w:hAnsi="Times New Roman"/>
          <w:sz w:val="22"/>
          <w:szCs w:val="22"/>
        </w:rPr>
      </w:pPr>
      <w:r w:rsidRPr="00BD53D6">
        <w:rPr>
          <w:rFonts w:ascii="Times New Roman" w:hAnsi="Times New Roman"/>
          <w:sz w:val="22"/>
          <w:szCs w:val="22"/>
        </w:rPr>
        <w:t xml:space="preserve">SZCZEGÓŁOWY OPIS TEMATU ZAMÓWIENIA </w:t>
      </w:r>
    </w:p>
    <w:p w:rsidR="00C534CC" w:rsidRPr="00BD53D6" w:rsidRDefault="00F73EAB" w:rsidP="00E876A3">
      <w:pPr>
        <w:spacing w:line="360" w:lineRule="auto"/>
        <w:jc w:val="center"/>
        <w:rPr>
          <w:b/>
          <w:sz w:val="22"/>
          <w:szCs w:val="22"/>
        </w:rPr>
      </w:pPr>
      <w:r w:rsidRPr="00BD53D6">
        <w:rPr>
          <w:b/>
          <w:sz w:val="22"/>
          <w:szCs w:val="22"/>
        </w:rPr>
        <w:t>prowadzonego w trybie „</w:t>
      </w:r>
      <w:r w:rsidR="00C2027D" w:rsidRPr="00BD53D6">
        <w:rPr>
          <w:b/>
          <w:sz w:val="22"/>
          <w:szCs w:val="22"/>
        </w:rPr>
        <w:t>przetarg nieograniczony</w:t>
      </w:r>
      <w:r w:rsidRPr="00BD53D6">
        <w:rPr>
          <w:b/>
          <w:sz w:val="22"/>
          <w:szCs w:val="22"/>
        </w:rPr>
        <w:t>” na „</w:t>
      </w:r>
      <w:r w:rsidR="003902AF" w:rsidRPr="00BD53D6">
        <w:rPr>
          <w:b/>
          <w:sz w:val="22"/>
          <w:szCs w:val="22"/>
        </w:rPr>
        <w:t>Dostawa, montaż i ustawienie mebli do budynku Arcus Politechniki Rzeszowskiej”</w:t>
      </w:r>
    </w:p>
    <w:tbl>
      <w:tblPr>
        <w:tblW w:w="15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0"/>
        <w:gridCol w:w="2375"/>
        <w:gridCol w:w="11690"/>
      </w:tblGrid>
      <w:tr w:rsidR="00C534CC" w:rsidRPr="00BD53D6" w:rsidTr="002351FF">
        <w:trPr>
          <w:jc w:val="center"/>
        </w:trPr>
        <w:tc>
          <w:tcPr>
            <w:tcW w:w="1670" w:type="dxa"/>
          </w:tcPr>
          <w:p w:rsidR="00C534CC" w:rsidRPr="00BD53D6" w:rsidRDefault="00F73EAB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D53D6">
              <w:rPr>
                <w:b/>
                <w:sz w:val="22"/>
                <w:szCs w:val="22"/>
              </w:rPr>
              <w:t>Zadanie nr</w:t>
            </w:r>
          </w:p>
        </w:tc>
        <w:tc>
          <w:tcPr>
            <w:tcW w:w="2375" w:type="dxa"/>
          </w:tcPr>
          <w:p w:rsidR="00C534CC" w:rsidRPr="00BD53D6" w:rsidRDefault="00F73EAB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BD53D6">
              <w:rPr>
                <w:b/>
                <w:sz w:val="22"/>
                <w:szCs w:val="22"/>
              </w:rPr>
              <w:t>Nazwa zadania</w:t>
            </w:r>
          </w:p>
        </w:tc>
        <w:tc>
          <w:tcPr>
            <w:tcW w:w="11690" w:type="dxa"/>
          </w:tcPr>
          <w:p w:rsidR="00C534CC" w:rsidRPr="00BD53D6" w:rsidRDefault="00C534CC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012FCC" w:rsidRPr="00BD53D6" w:rsidTr="002351FF">
        <w:trPr>
          <w:jc w:val="center"/>
        </w:trPr>
        <w:tc>
          <w:tcPr>
            <w:tcW w:w="1670" w:type="dxa"/>
          </w:tcPr>
          <w:p w:rsidR="00012FCC" w:rsidRPr="00BD53D6" w:rsidRDefault="00012FCC" w:rsidP="00012FCC">
            <w:pPr>
              <w:jc w:val="center"/>
              <w:rPr>
                <w:sz w:val="22"/>
                <w:szCs w:val="22"/>
              </w:rPr>
            </w:pPr>
          </w:p>
          <w:p w:rsidR="00012FCC" w:rsidRPr="00BD53D6" w:rsidRDefault="00205532" w:rsidP="00012FCC">
            <w:pPr>
              <w:jc w:val="center"/>
              <w:rPr>
                <w:sz w:val="22"/>
                <w:szCs w:val="22"/>
              </w:rPr>
            </w:pPr>
            <w:r w:rsidRPr="00BD53D6">
              <w:rPr>
                <w:sz w:val="22"/>
                <w:szCs w:val="22"/>
              </w:rPr>
              <w:t>1</w:t>
            </w:r>
          </w:p>
        </w:tc>
        <w:tc>
          <w:tcPr>
            <w:tcW w:w="14065" w:type="dxa"/>
            <w:gridSpan w:val="2"/>
          </w:tcPr>
          <w:p w:rsidR="00012FCC" w:rsidRPr="00BD53D6" w:rsidRDefault="002351FF" w:rsidP="00012FCC">
            <w:pPr>
              <w:rPr>
                <w:sz w:val="22"/>
                <w:szCs w:val="22"/>
              </w:rPr>
            </w:pPr>
            <w:r w:rsidRPr="00BD53D6">
              <w:rPr>
                <w:sz w:val="22"/>
                <w:szCs w:val="22"/>
              </w:rPr>
              <w:t>Dostawa, montaż i ustawienie mebli dla Zakładu Finansów Bankowości i Rachunkowości oraz Katedry Systemów Zarządzania i Logistyki.</w:t>
            </w:r>
          </w:p>
        </w:tc>
      </w:tr>
    </w:tbl>
    <w:p w:rsidR="00BF022E" w:rsidRPr="00BD53D6" w:rsidRDefault="00BF022E" w:rsidP="003902AF">
      <w:pPr>
        <w:rPr>
          <w:b/>
          <w:sz w:val="22"/>
          <w:szCs w:val="22"/>
        </w:rPr>
      </w:pPr>
    </w:p>
    <w:p w:rsidR="003902AF" w:rsidRPr="00BD53D6" w:rsidRDefault="003902AF" w:rsidP="00D4749E">
      <w:pPr>
        <w:jc w:val="center"/>
        <w:rPr>
          <w:b/>
          <w:sz w:val="22"/>
          <w:szCs w:val="22"/>
        </w:rPr>
      </w:pPr>
      <w:r w:rsidRPr="00BD53D6">
        <w:rPr>
          <w:b/>
          <w:sz w:val="22"/>
          <w:szCs w:val="22"/>
        </w:rPr>
        <w:t>Opis:</w:t>
      </w:r>
    </w:p>
    <w:p w:rsidR="00012FCC" w:rsidRPr="00BD53D6" w:rsidRDefault="00012FCC" w:rsidP="00012FCC">
      <w:pPr>
        <w:jc w:val="center"/>
        <w:rPr>
          <w:b/>
          <w:sz w:val="22"/>
          <w:szCs w:val="22"/>
        </w:rPr>
      </w:pPr>
      <w:r w:rsidRPr="00BD53D6">
        <w:rPr>
          <w:b/>
          <w:sz w:val="22"/>
          <w:szCs w:val="22"/>
        </w:rPr>
        <w:t>Zakład Finansów Bankowości i Rachunkowości</w:t>
      </w:r>
    </w:p>
    <w:p w:rsidR="00012FCC" w:rsidRPr="00BD53D6" w:rsidRDefault="00012FCC" w:rsidP="00012FCC">
      <w:pPr>
        <w:jc w:val="both"/>
        <w:rPr>
          <w:sz w:val="22"/>
          <w:szCs w:val="22"/>
        </w:rPr>
      </w:pPr>
    </w:p>
    <w:p w:rsidR="00012FCC" w:rsidRPr="00BD53D6" w:rsidRDefault="00D4749E" w:rsidP="00BF022E">
      <w:pPr>
        <w:pStyle w:val="Akapitzlist"/>
        <w:numPr>
          <w:ilvl w:val="0"/>
          <w:numId w:val="13"/>
        </w:numPr>
        <w:spacing w:after="0"/>
        <w:ind w:left="0" w:hanging="426"/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BD53D6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SEKRETARIAT </w:t>
      </w:r>
    </w:p>
    <w:p w:rsidR="00012FCC" w:rsidRPr="00BD53D6" w:rsidRDefault="00012FCC" w:rsidP="00BF022E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BF022E">
      <w:pPr>
        <w:jc w:val="both"/>
        <w:rPr>
          <w:sz w:val="22"/>
          <w:szCs w:val="22"/>
        </w:rPr>
      </w:pPr>
      <w:r w:rsidRPr="00BD53D6">
        <w:rPr>
          <w:b/>
          <w:bCs/>
          <w:sz w:val="22"/>
          <w:szCs w:val="22"/>
          <w:u w:val="single"/>
        </w:rPr>
        <w:t>1. Biurko 170x170x80 szt. 1</w:t>
      </w:r>
      <w:r w:rsidRPr="00BD53D6">
        <w:rPr>
          <w:b/>
          <w:bCs/>
          <w:sz w:val="22"/>
          <w:szCs w:val="22"/>
        </w:rPr>
        <w:t xml:space="preserve"> (  wyposażone w stolik, kontener z szafką, kontener z szufladami )</w:t>
      </w:r>
    </w:p>
    <w:p w:rsidR="00012FCC" w:rsidRPr="00BD53D6" w:rsidRDefault="00012FCC" w:rsidP="00BF022E">
      <w:pPr>
        <w:jc w:val="both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Biurko zaokrąglone- kształt,  jak na poniższym rysunku . Blat i nogi wykonane z płyty obustronnie laminowanej o klasie higieniczności E1,  grubości 25 mm, oklejonej obrzeżem pcv o  grubości 2 mm, w kolorze płyty. Blendy wykonane z  płyty obustronnie laminowanej o klasie higieniczności E1,  grubości 18 mm, oklejonej obrzeżem pcv o  grubości 1 mm, w kolorze płyty. </w:t>
      </w:r>
      <w:r w:rsidRPr="00BD53D6">
        <w:rPr>
          <w:color w:val="272727"/>
          <w:sz w:val="22"/>
          <w:szCs w:val="22"/>
        </w:rPr>
        <w:t xml:space="preserve"> Elementy biurka połączone ze sobą za pomocą wysokiej jakości złączy mimośrodowych.</w:t>
      </w:r>
      <w:r w:rsidRPr="00BD53D6">
        <w:rPr>
          <w:color w:val="00000A"/>
          <w:sz w:val="22"/>
          <w:szCs w:val="22"/>
        </w:rPr>
        <w:t xml:space="preserve"> Biurko wyposażone w półkę pod klawiaturę  - prowadnice rolkowe, umiejscowienie półki ustalić z Zamawiającym podczas montażu. Pod biurkiem- w środkowej części, należy zamontować półkę na wysokości ok. 100mm od podłogi. Półka na regulowanych nóżkach meblowych w kolorze czarnym – półka pokazana na rysunku. Biurko wyposażone w dwa kontenery – opis i rysunek poniżej. Do biurka dostawiony stolik- blat wykonany z płyty obustronnie laminowanej o klasie higieniczności E1,  grubości 25 mm, oklejonej obrzeżem pcv o  grubości 2 mm, w kolorze płyty. Stolik na dwóch nogach metalowych . Nogi  wykonane ze stalowej rury o przekroju Ø 50 mm, malowane proszkowo w kolorze RAL 9006. Nogi zakończone czarnymi plastikowymi stopkami umożliwiającymi poziomowanie w zakresie +15mm. Blat stolika docięty o kształtu biurka i zamontowany do biurka za pomocą wysokiej jakości złączy meblowych. W biurku zamontować plastikowe przelotki na kable, umiejscowienie ustalić z Zamawiającym podczas montażu.</w:t>
      </w:r>
    </w:p>
    <w:p w:rsidR="00012FCC" w:rsidRPr="00BD53D6" w:rsidRDefault="00012FCC" w:rsidP="00BF022E">
      <w:pPr>
        <w:jc w:val="both"/>
        <w:rPr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blat i korpus biurka – akacja, szczegóły do uzgodnienia z Zamawiającym.</w:t>
      </w:r>
    </w:p>
    <w:p w:rsidR="00012FCC" w:rsidRPr="00BD53D6" w:rsidRDefault="00012FCC" w:rsidP="00BF022E">
      <w:pPr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 * </w:t>
      </w:r>
      <w:r w:rsidRPr="00BD53D6">
        <w:rPr>
          <w:b/>
          <w:bCs/>
          <w:color w:val="00000A"/>
          <w:sz w:val="22"/>
          <w:szCs w:val="22"/>
          <w:u w:val="single"/>
        </w:rPr>
        <w:t>Kontener mobilny 40x50x65  szt. 1</w:t>
      </w:r>
      <w:r w:rsidRPr="00BD53D6">
        <w:rPr>
          <w:b/>
          <w:bCs/>
          <w:color w:val="00000A"/>
          <w:sz w:val="22"/>
          <w:szCs w:val="22"/>
        </w:rPr>
        <w:t>-</w:t>
      </w:r>
      <w:r w:rsidRPr="00BD53D6">
        <w:rPr>
          <w:b/>
          <w:bCs/>
          <w:color w:val="00000A"/>
          <w:sz w:val="22"/>
          <w:szCs w:val="22"/>
          <w:u w:val="single"/>
        </w:rPr>
        <w:t xml:space="preserve">  </w:t>
      </w:r>
      <w:r w:rsidRPr="00BD53D6">
        <w:rPr>
          <w:color w:val="00000A"/>
          <w:sz w:val="22"/>
          <w:szCs w:val="22"/>
        </w:rPr>
        <w:t xml:space="preserve">wykonany z płyty wiórowej obustronnie laminowanej o klasie higieniczności E1, obrzeże pcv dobrane pod kolor płyty. Top oklejony obrzeżem 2 mm, pozostałe elementy widoczne oklejone obrzeżem 1 mm.  Korpus, plecy, oraz wieniec dolny wykonane z płyty grubości 18 mm, fronty wykonane z płyty 18 mm, wieniec górny wykonany z płyty grubości 25 mm. Kontener posiada 3 szuflady z zamkiem centralnym z dwoma kluczami łamanymi.  Top górny nachodzący na szuflady, licowany z frontem szuflad. Uchwyty metalowe o rozstawie min. 128  mm, forma prosta, kolor do uzgodnienia. Szuflady kontenera wyposażone w prowadnice rolkowe. Front szuflad montowany do szuflady za pomocą złącza ułatwiającego ewentualną regulację. Kontener na 4 kółkach z hamulcem. Korpus klejony, kontener montowany w fabryce producenta. Zamek montowany w najwyższej szufladzie. </w:t>
      </w:r>
    </w:p>
    <w:p w:rsidR="00012FCC" w:rsidRPr="00BD53D6" w:rsidRDefault="00012FCC" w:rsidP="00BF022E">
      <w:pPr>
        <w:jc w:val="both"/>
        <w:rPr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012FCC" w:rsidP="00A24160">
      <w:pPr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lastRenderedPageBreak/>
        <w:t>Wygląd jak na rysunku poglądowym</w:t>
      </w:r>
      <w:r w:rsidRPr="00BD53D6">
        <w:rPr>
          <w:noProof/>
          <w:color w:val="00000A"/>
          <w:sz w:val="22"/>
          <w:szCs w:val="22"/>
        </w:rPr>
        <w:drawing>
          <wp:anchor distT="0" distB="0" distL="0" distR="0" simplePos="0" relativeHeight="251676672" behindDoc="0" locked="0" layoutInCell="1" allowOverlap="1" wp14:anchorId="700F1343" wp14:editId="0D62F2D2">
            <wp:simplePos x="0" y="0"/>
            <wp:positionH relativeFrom="column">
              <wp:posOffset>2994660</wp:posOffset>
            </wp:positionH>
            <wp:positionV relativeFrom="paragraph">
              <wp:posOffset>3810</wp:posOffset>
            </wp:positionV>
            <wp:extent cx="2324100" cy="2324100"/>
            <wp:effectExtent l="0" t="0" r="0" b="0"/>
            <wp:wrapTopAndBottom/>
            <wp:docPr id="48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34" t="-34" r="-34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 xml:space="preserve">* </w:t>
      </w:r>
      <w:r w:rsidRPr="00BD53D6">
        <w:rPr>
          <w:b/>
          <w:bCs/>
          <w:color w:val="00000A"/>
          <w:sz w:val="22"/>
          <w:szCs w:val="22"/>
          <w:u w:val="single"/>
        </w:rPr>
        <w:t>Kontener mobilny 40x50x65  szt. 1</w:t>
      </w:r>
      <w:r w:rsidRPr="00BD53D6">
        <w:rPr>
          <w:b/>
          <w:bCs/>
          <w:color w:val="00000A"/>
          <w:sz w:val="22"/>
          <w:szCs w:val="22"/>
        </w:rPr>
        <w:t xml:space="preserve"> -</w:t>
      </w:r>
      <w:r w:rsidRPr="00BD53D6">
        <w:rPr>
          <w:b/>
          <w:bCs/>
          <w:color w:val="00000A"/>
          <w:sz w:val="22"/>
          <w:szCs w:val="22"/>
          <w:u w:val="single"/>
        </w:rPr>
        <w:t xml:space="preserve"> </w:t>
      </w:r>
      <w:r w:rsidRPr="00BD53D6">
        <w:rPr>
          <w:color w:val="00000A"/>
          <w:sz w:val="22"/>
          <w:szCs w:val="22"/>
        </w:rPr>
        <w:t xml:space="preserve"> wykonany z płyty wiórowej obustronnie laminowanej o klasie higieniczności E1, obrzeże pcv dobrane pod kolor płyty. Top oklejony obrzeżem 2 mm, pozostałe elementy widoczne oklejone obrzeżem 2 mm.  Korpus, plecy, oraz wieniec dolny wykonane z płyty grubości 18 mm, fronty wykonane z płyty 18 mm, wieniec górny wykonany z płyty grubości 36 mm. Kontener posiada front uchylny. Front musi posiadać 2 zawiasy puszkowe niklowane o średnicy puszki min 35 mm z możliwością regulacji w dwóch płaszczyznach o kącie rozwarcia do 110 stopni. Uchwyt metalowy o rozstawie min. 128  mm, forma prosta, kolor do uzgodnienia.  Top górny nachodzący na szafkę, licowany z frontem. Kontener na 4 kółkach z hamulcem. Korpus klejony, kontener montowany w fabryce producenta. Szafka posiada zamek meblowy z dwoma kluczami łamanymi.</w:t>
      </w:r>
    </w:p>
    <w:p w:rsidR="00012FCC" w:rsidRPr="00BD53D6" w:rsidRDefault="00012FCC" w:rsidP="001129F9">
      <w:pPr>
        <w:jc w:val="both"/>
        <w:rPr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012FCC" w:rsidP="001129F9">
      <w:pPr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noProof/>
          <w:color w:val="00000A"/>
          <w:sz w:val="22"/>
          <w:szCs w:val="22"/>
        </w:rPr>
        <w:lastRenderedPageBreak/>
        <w:drawing>
          <wp:anchor distT="0" distB="0" distL="0" distR="0" simplePos="0" relativeHeight="251677696" behindDoc="0" locked="0" layoutInCell="1" allowOverlap="1" wp14:anchorId="280A10F9" wp14:editId="2539DA27">
            <wp:simplePos x="0" y="0"/>
            <wp:positionH relativeFrom="column">
              <wp:posOffset>1517015</wp:posOffset>
            </wp:positionH>
            <wp:positionV relativeFrom="paragraph">
              <wp:posOffset>28575</wp:posOffset>
            </wp:positionV>
            <wp:extent cx="2960370" cy="2922270"/>
            <wp:effectExtent l="0" t="0" r="0" b="0"/>
            <wp:wrapTopAndBottom/>
            <wp:docPr id="49" name="Obra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8" t="-49" r="-48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FCC" w:rsidRPr="00BD53D6" w:rsidRDefault="00012FCC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całej zabudowy- biurko z kontenerami i stolikiem:</w:t>
      </w:r>
    </w:p>
    <w:p w:rsidR="00012FCC" w:rsidRPr="00BD53D6" w:rsidRDefault="00012FCC" w:rsidP="00AD68AC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noProof/>
          <w:color w:val="00000A"/>
          <w:sz w:val="22"/>
          <w:szCs w:val="22"/>
        </w:rPr>
        <w:lastRenderedPageBreak/>
        <w:drawing>
          <wp:anchor distT="0" distB="0" distL="0" distR="0" simplePos="0" relativeHeight="251674624" behindDoc="0" locked="0" layoutInCell="1" allowOverlap="1" wp14:anchorId="3772DEC3" wp14:editId="4CD8BB73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6050280" cy="4306570"/>
            <wp:effectExtent l="0" t="0" r="7620" b="0"/>
            <wp:wrapTopAndBottom/>
            <wp:docPr id="50" name="Obr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8" t="-25" r="-18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3D6">
        <w:rPr>
          <w:b/>
          <w:bCs/>
          <w:noProof/>
          <w:sz w:val="22"/>
          <w:szCs w:val="22"/>
        </w:rPr>
        <w:drawing>
          <wp:anchor distT="0" distB="0" distL="0" distR="0" simplePos="0" relativeHeight="251675648" behindDoc="0" locked="0" layoutInCell="1" allowOverlap="1" wp14:anchorId="319C1819" wp14:editId="4C555172">
            <wp:simplePos x="0" y="0"/>
            <wp:positionH relativeFrom="column">
              <wp:posOffset>-43180</wp:posOffset>
            </wp:positionH>
            <wp:positionV relativeFrom="paragraph">
              <wp:posOffset>4362450</wp:posOffset>
            </wp:positionV>
            <wp:extent cx="5610225" cy="4302760"/>
            <wp:effectExtent l="0" t="0" r="9525" b="2540"/>
            <wp:wrapTopAndBottom/>
            <wp:docPr id="51" name="Obra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24" t="-31" r="-24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2. Komoda 90x30x100 szt. 1</w:t>
      </w: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>Komoda z drzwiami uchylnymi, wykonana z płyty wiórowej obustronnie laminowanej o klasie higieniczności E1, obrzeże pcv dobrane pod kolor płyty. Elementy widoczne oklejone obrzeżem 1 mm, fronty półek oklejone obrzeże pcv grubości 1 mm. Korpus, półki, oraz wieniec dolny wykonane z płyty grubości 18 mm, fronty wykonane z płyty 18 mm, wieniec górny wykonany z płyty grubości 25 mm oklejony obrzeżem pcv o grubości 1 mm. Plecy szafki wykonane z płyty wiórowej obustronnie laminowanej grubości min. 8  mm w kolorze mebla. Plecy muszą być wsuwane w nafrezowane rowki w bokach i wieńcu górnym szafki, dodatkowo przymocowane do ścianek bocznych kątownikami. Nie dopuszcza się pleców nakładanych. Fronty muszą posiadać po dwa zawiasy puszkowe niklowane o średnicy puszki min 35 mm z możliwością regulacji w dwóch płaszczyznach, posiadające kąt rozwarcia do 110st. Cokół o wysokości ok.50 mm.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>Wieniec górny licowany z drzwiami szafki, wieniec dolny chowany za drzwiami szafki.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>Szafka musi posiadać metalowe stopki poziomujące, z możliwością regulacji od wnętrza szafy, stopki mocowane w 2 płaszczyznach – do boku i do cokołu szafki. Uchwyty metalowe o rozstawie min. 128 mm, forma prosta, kolor do uzgodnienia.  Szafka posiada 2 półki z możliwością regulacji w 5 pozycjach, co 32 mm. Komoda wyposażona w zamek meblowy z dwoma kluczami łamanymi.</w:t>
      </w:r>
    </w:p>
    <w:p w:rsidR="00012FCC" w:rsidRPr="00BD53D6" w:rsidRDefault="00012FCC" w:rsidP="001129F9">
      <w:pPr>
        <w:jc w:val="both"/>
        <w:rPr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012FCC" w:rsidP="001129F9">
      <w:pPr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poglądowym: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  <w:r w:rsidRPr="00BD53D6">
        <w:rPr>
          <w:b/>
          <w:bCs/>
          <w:noProof/>
          <w:sz w:val="22"/>
          <w:szCs w:val="22"/>
        </w:rPr>
        <w:drawing>
          <wp:anchor distT="0" distB="0" distL="0" distR="0" simplePos="0" relativeHeight="251678720" behindDoc="0" locked="0" layoutInCell="1" allowOverlap="1" wp14:anchorId="00225E81" wp14:editId="41903768">
            <wp:simplePos x="0" y="0"/>
            <wp:positionH relativeFrom="column">
              <wp:posOffset>2762250</wp:posOffset>
            </wp:positionH>
            <wp:positionV relativeFrom="paragraph">
              <wp:posOffset>0</wp:posOffset>
            </wp:positionV>
            <wp:extent cx="2878455" cy="2878455"/>
            <wp:effectExtent l="0" t="0" r="0" b="0"/>
            <wp:wrapTopAndBottom/>
            <wp:docPr id="52" name="Obraz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7" t="-26" r="-27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FCC" w:rsidRPr="00BD53D6" w:rsidRDefault="00012FCC" w:rsidP="00012FCC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  <w:r w:rsidRPr="00BD53D6">
        <w:rPr>
          <w:b/>
          <w:color w:val="00000A"/>
          <w:sz w:val="22"/>
          <w:szCs w:val="22"/>
          <w:u w:val="single"/>
        </w:rPr>
        <w:t xml:space="preserve">3. Zabudowa kuchenna ze zlewozmywakiem i </w:t>
      </w:r>
      <w:proofErr w:type="spellStart"/>
      <w:r w:rsidRPr="00BD53D6">
        <w:rPr>
          <w:b/>
          <w:color w:val="00000A"/>
          <w:sz w:val="22"/>
          <w:szCs w:val="22"/>
          <w:u w:val="single"/>
        </w:rPr>
        <w:t>ociekaczem</w:t>
      </w:r>
      <w:proofErr w:type="spellEnd"/>
      <w:r w:rsidRPr="00BD53D6">
        <w:rPr>
          <w:b/>
          <w:color w:val="00000A"/>
          <w:sz w:val="22"/>
          <w:szCs w:val="22"/>
          <w:u w:val="single"/>
        </w:rPr>
        <w:t xml:space="preserve">  120x65x220h SZT. 1</w:t>
      </w: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lastRenderedPageBreak/>
        <w:t xml:space="preserve">Zabudowa wysoka  wykonana z płyty obustronnie laminowanej o klasie higieniczności E1. Fronty , korpusy i półki wykonane z płyty o grubości 18 mm, oklejone obrzeżem pcv o grubości 1 mm. Plecy – brak- płytki istniejące u Zamawiającego. Dolne fronty o wysokości ok. 1050 mm, górne fronty o wysokości ok. 1070 mm. Wieniec górny wykonany z płyty o grubości 25 mm. We wnętrzu szafki – w dolnej części, znajduje się zlewozmywak stalowy- 1 komora plus pół-ociekacz, należy wyciąć odpowiedni otwór w blacie, pod blatem wewnętrzna półka z otworem na syfon. Blat kuchenny laminowany o grubości min. 28 mm, fabrycznie zaoblony. We wnętrzu szafki – w górnej części, znajduje się dwupółkowy ociekacz w kolorze białym, nad nim półka z płyty o grubości 18 mm.  Każdy z frontów posiada po min. dwa zawiasy puszkowe niklowane o średnicy puszki min 35 mm z możliwością regulacji w dwóch płaszczyznach, posiadające kąt rozwarcia do 110st. Szafka  posiada uchwyty metalowe o rozstawie min. 128 mm, forma prosta, kolor do uzgodnienia. Szafka musi posiadać metalowe stopki poziomujące, z możliwością regulacji od wnętrza szafki, stopki mocowane w 2 płaszczyznach – od boki i od przodu szafki, cokół o wysokości ok. 50 mm. </w:t>
      </w:r>
    </w:p>
    <w:p w:rsidR="00012FCC" w:rsidRPr="00BD53D6" w:rsidRDefault="00012FCC" w:rsidP="001129F9">
      <w:pPr>
        <w:jc w:val="both"/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</w:t>
      </w:r>
      <w:r w:rsidR="001129F9" w:rsidRPr="00BD53D6">
        <w:rPr>
          <w:b/>
          <w:color w:val="00000A"/>
          <w:sz w:val="22"/>
          <w:szCs w:val="22"/>
        </w:rPr>
        <w:t xml:space="preserve"> do uzgodnienia z Zamawiającym.</w:t>
      </w:r>
    </w:p>
    <w:p w:rsidR="00012FCC" w:rsidRPr="00BD53D6" w:rsidRDefault="00012FCC" w:rsidP="001129F9">
      <w:pPr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poglądowym:</w:t>
      </w: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  <w:r w:rsidRPr="00BD53D6">
        <w:rPr>
          <w:noProof/>
          <w:color w:val="00000A"/>
          <w:sz w:val="22"/>
          <w:szCs w:val="22"/>
        </w:rPr>
        <w:lastRenderedPageBreak/>
        <w:drawing>
          <wp:anchor distT="0" distB="0" distL="0" distR="0" simplePos="0" relativeHeight="251699200" behindDoc="0" locked="0" layoutInCell="1" allowOverlap="1" wp14:anchorId="54AA61A1" wp14:editId="2770455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609340" cy="4866640"/>
            <wp:effectExtent l="0" t="0" r="0" b="0"/>
            <wp:wrapTopAndBottom/>
            <wp:docPr id="53" name="Obraz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FCC" w:rsidRPr="00BD53D6" w:rsidRDefault="00012FCC" w:rsidP="00012FCC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  <w:r w:rsidRPr="00BD53D6">
        <w:rPr>
          <w:b/>
          <w:color w:val="00000A"/>
          <w:sz w:val="22"/>
          <w:szCs w:val="22"/>
          <w:u w:val="single"/>
        </w:rPr>
        <w:t>4. Szafa ubraniowa 50x45x220 SZT. 1</w:t>
      </w:r>
    </w:p>
    <w:p w:rsidR="00012FCC" w:rsidRPr="00BD53D6" w:rsidRDefault="00012FCC" w:rsidP="007F1A3E">
      <w:pPr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Szafa ubraniowa z drzwiami uchylnymi, wykonana z płyty wiórowej obustronnie laminowanej o klasie higieniczności E1, obrzeże pcv dobrane pod kolor płyty. Elementy widoczne oklejone obrzeżem pcv 2 mm, fronty półek oklejone obrzeżem pcv o  grubości 1 mm. Korpus, półki, oraz wieniec dolny wykonane z płyty grubości 18 mm, fronty wykonane z płyty grubości 18 mm, wieniec górny wykonany z płyty grubości 25 mm oklejony obrzeżem pcv o grubości 1 mm i promieniu R=3. Plecy szafy wykonane z płyty wiórowej obustronnie laminowanej grubości min. 8 mm w kolorze mebla. Plecy muszą być wsuwane w nafrezowane rowki w bokach i  wieńcu </w:t>
      </w:r>
      <w:r w:rsidRPr="00BD53D6">
        <w:rPr>
          <w:color w:val="00000A"/>
          <w:sz w:val="22"/>
          <w:szCs w:val="22"/>
        </w:rPr>
        <w:lastRenderedPageBreak/>
        <w:t>górnym szafki, dodatkowo przymocowane do ścianek bocznych kątownikami. Nie dopuszcza się pleców nakładanych. Szafa musi posiadać minimum 3 zawiasy puszkowe niklowane o średnicy puszki min 35 mm z możliwością regulacji w dwóch płaszczyznach (na jedno skrzydło drzwi) o kącie rozwarcia do 110 stopni. Szafa wyposażona w wysuwny wieszak na ubrania, mocowany pod półką konstrukcyjną.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>Wieniec górny licowany z drzwiami szafy, wieniec dolny chowany za drzwiami szafy.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 xml:space="preserve">Szafa musi posiadać metalowe stopki poziomujące, z możliwością regulacji od wnętrza szafy, stopki mocowane w dwóch płaszczyznach – do boku i do przodu szafy, cokół o wysokości ok. 50 mm. Uchwyty metalowe o rozstawie min. 128  mm, forma prosta, kolor do uzgodnienia. Szafa wyposażona w zamek meblowy z dwoma kluczami łamanymi.  Korpus klejony, szafka montowana w fabryce producenta. </w:t>
      </w:r>
    </w:p>
    <w:p w:rsidR="00012FCC" w:rsidRPr="00BD53D6" w:rsidRDefault="00012FCC" w:rsidP="007F1A3E">
      <w:pPr>
        <w:jc w:val="both"/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012FCC" w:rsidP="007F1A3E">
      <w:pPr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poglądowym:</w:t>
      </w: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  <w:r w:rsidRPr="00BD53D6">
        <w:rPr>
          <w:noProof/>
          <w:color w:val="00000A"/>
          <w:sz w:val="22"/>
          <w:szCs w:val="22"/>
        </w:rPr>
        <w:drawing>
          <wp:anchor distT="0" distB="0" distL="0" distR="0" simplePos="0" relativeHeight="251700224" behindDoc="0" locked="0" layoutInCell="1" allowOverlap="1" wp14:anchorId="1920EB02" wp14:editId="1EE45B6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390650" cy="2694940"/>
            <wp:effectExtent l="0" t="0" r="0" b="0"/>
            <wp:wrapTopAndBottom/>
            <wp:docPr id="54" name="Obraz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BD53D6" w:rsidRDefault="00012FCC" w:rsidP="00A24160">
      <w:pPr>
        <w:spacing w:line="276" w:lineRule="exact"/>
        <w:jc w:val="both"/>
        <w:rPr>
          <w:b/>
          <w:color w:val="00000A"/>
          <w:sz w:val="22"/>
          <w:szCs w:val="22"/>
          <w:u w:val="single"/>
        </w:rPr>
      </w:pPr>
      <w:r w:rsidRPr="00BD53D6">
        <w:rPr>
          <w:b/>
          <w:color w:val="00000A"/>
          <w:sz w:val="22"/>
          <w:szCs w:val="22"/>
          <w:u w:val="single"/>
        </w:rPr>
        <w:t>5. Regał zamykany 80x45x220 SZT. 2</w:t>
      </w:r>
    </w:p>
    <w:p w:rsidR="00012FCC" w:rsidRPr="00BD53D6" w:rsidRDefault="00012FCC" w:rsidP="00A24160">
      <w:pPr>
        <w:spacing w:line="276" w:lineRule="exact"/>
        <w:jc w:val="both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Regał z drzwiami uchylnymi w dolnej części o wysokości ok. 710 mm, w środkowej części z drzwiami uchylnymi o wysokości ok. 710 mm, z drzwiami uchylnymi w górnej części o wysokości ok. 710 mm, wykonany z płyty wiórowej obustronnie laminowanej o klasie higieniczności E1, obrzeże pcv dobrane pod kolor płyty. Elementy widoczne oklejone obrzeżem pcv 2 mm, fronty półek oklejone obrzeżem pcv o grubości 1 mm. Korpus, fronty , półki oraz wieniec dolny wykonane z płyty grubości 18 mm, wieniec górny wykonany z płyty grubości 25 mm. Plecy regału wykonane z płyty wiórowej obustronnie laminowanej grubości min. 8 mm w kolorze mebla. Plecy muszą być wsuwane w nafrezowane rowki w bokach i </w:t>
      </w:r>
      <w:proofErr w:type="spellStart"/>
      <w:r w:rsidRPr="00BD53D6">
        <w:rPr>
          <w:color w:val="00000A"/>
          <w:sz w:val="22"/>
          <w:szCs w:val="22"/>
        </w:rPr>
        <w:t>i</w:t>
      </w:r>
      <w:proofErr w:type="spellEnd"/>
      <w:r w:rsidRPr="00BD53D6">
        <w:rPr>
          <w:color w:val="00000A"/>
          <w:sz w:val="22"/>
          <w:szCs w:val="22"/>
        </w:rPr>
        <w:t xml:space="preserve"> wieńcu górnym szafki, dodatkowo przymocowane do ścianek bocznych kątownikami. Nie dopuszcza się pleców nakładanych. Fronty regału muszą posiadać minimum 2 zawiasy puszkowe niklowane o średnicy puszki min 35 mm z możliwością regulacji w dwóch płaszczyznach (na jedno skrzydło drzwi) o kącie rozwarcia do 110 stopni. Regał musi posiadać metalowe stopki poziomujące, z możliwością regulacji od wnętrza , stopki mocowane w dwóch płaszczyznach – do boku  i do cokołu , cokół o wysokości ok. 50 mm.  W regale zamontowane 3 szt zamki meblowe z dwoma </w:t>
      </w:r>
      <w:r w:rsidRPr="00BD53D6">
        <w:rPr>
          <w:color w:val="00000A"/>
          <w:sz w:val="22"/>
          <w:szCs w:val="22"/>
        </w:rPr>
        <w:lastRenderedPageBreak/>
        <w:t>kluczami łamanymi. Uchwyty metalowe o rozstawie min. 128 mm, forma prosta, kolor do uzgodnienia. Regał posiada wewnątrz przestrzenie na segregatory o wysokości min. 320 mm.</w:t>
      </w:r>
    </w:p>
    <w:p w:rsidR="00012FCC" w:rsidRPr="00BD53D6" w:rsidRDefault="00012FCC" w:rsidP="00A24160">
      <w:pPr>
        <w:spacing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A24160">
      <w:pPr>
        <w:spacing w:line="276" w:lineRule="exact"/>
        <w:jc w:val="both"/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012FCC" w:rsidP="00A24160">
      <w:pPr>
        <w:spacing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012FCC" w:rsidRPr="00BD53D6" w:rsidRDefault="00012FCC" w:rsidP="007F1A3E">
      <w:pPr>
        <w:spacing w:after="200" w:line="276" w:lineRule="exact"/>
        <w:jc w:val="both"/>
        <w:rPr>
          <w:b/>
          <w:bCs/>
          <w:color w:val="00000A"/>
          <w:sz w:val="22"/>
          <w:szCs w:val="22"/>
          <w:u w:val="single"/>
        </w:rPr>
      </w:pPr>
      <w:r w:rsidRPr="00BD53D6">
        <w:rPr>
          <w:b/>
          <w:bCs/>
          <w:noProof/>
          <w:color w:val="00000A"/>
          <w:sz w:val="22"/>
          <w:szCs w:val="22"/>
          <w:u w:val="single"/>
        </w:rPr>
        <w:drawing>
          <wp:anchor distT="0" distB="0" distL="0" distR="0" simplePos="0" relativeHeight="251701248" behindDoc="0" locked="0" layoutInCell="1" allowOverlap="1" wp14:anchorId="39928629" wp14:editId="4531984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905000" cy="3190240"/>
            <wp:effectExtent l="0" t="0" r="0" b="0"/>
            <wp:wrapTopAndBottom/>
            <wp:docPr id="55" name="Obraz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BD53D6" w:rsidRDefault="00012FCC" w:rsidP="00012FCC">
      <w:pPr>
        <w:jc w:val="both"/>
        <w:rPr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6. Szafka wisząca 60x40x30 szt. 2</w:t>
      </w:r>
    </w:p>
    <w:p w:rsidR="00012FCC" w:rsidRPr="00BD53D6" w:rsidRDefault="00012FCC" w:rsidP="007F1A3E">
      <w:pPr>
        <w:jc w:val="both"/>
        <w:rPr>
          <w:sz w:val="22"/>
          <w:szCs w:val="22"/>
        </w:rPr>
      </w:pPr>
      <w:r w:rsidRPr="00BD53D6">
        <w:rPr>
          <w:sz w:val="22"/>
          <w:szCs w:val="22"/>
        </w:rPr>
        <w:t>Szafka wisząca z frontami otwieranymi do góry,  wykonana</w:t>
      </w:r>
      <w:r w:rsidRPr="00BD53D6">
        <w:rPr>
          <w:color w:val="00000A"/>
          <w:sz w:val="22"/>
          <w:szCs w:val="22"/>
        </w:rPr>
        <w:t xml:space="preserve"> z płyty wiórowej obustronnie laminowanej o klasie higieniczności E1, obrzeże pcv dobrane pod kolor płyty. Elementy widoczne oklejone obrzeżem pcv 2 mm.  Korpus, fronty oraz wieniec dolny wykonane z płyty grubości 18 mm, wieniec górny wykonany z płyty grubości 25 mm. Plecy szafki wykonane z płyty wiórowej obustronnie laminowanej grubości min. 8 mm w kolorze mebla. Plecy muszą być wsuwane w nafrezowane rowki w bokach i </w:t>
      </w:r>
      <w:proofErr w:type="spellStart"/>
      <w:r w:rsidRPr="00BD53D6">
        <w:rPr>
          <w:color w:val="00000A"/>
          <w:sz w:val="22"/>
          <w:szCs w:val="22"/>
        </w:rPr>
        <w:t>i</w:t>
      </w:r>
      <w:proofErr w:type="spellEnd"/>
      <w:r w:rsidRPr="00BD53D6">
        <w:rPr>
          <w:color w:val="00000A"/>
          <w:sz w:val="22"/>
          <w:szCs w:val="22"/>
        </w:rPr>
        <w:t xml:space="preserve"> wieńcu górnym szafki, dodatkowo przymocowane do ścianek bocznych kątownikami. Nie dopuszcza się pleców nakładanych. Fronty muszą posiadać minimum 2 zawiasy puszkowe niklowane o średnicy puszki min 35 mm z możliwością regulacji w dwóch płaszczyznach (na jedno skrzydło drzwi) o kącie rozwarcia do 110 stopni. Fronty otwierane </w:t>
      </w:r>
      <w:proofErr w:type="spellStart"/>
      <w:r w:rsidRPr="00BD53D6">
        <w:rPr>
          <w:color w:val="00000A"/>
          <w:sz w:val="22"/>
          <w:szCs w:val="22"/>
        </w:rPr>
        <w:t>bezuchwytowo</w:t>
      </w:r>
      <w:proofErr w:type="spellEnd"/>
      <w:r w:rsidRPr="00BD53D6">
        <w:rPr>
          <w:color w:val="00000A"/>
          <w:sz w:val="22"/>
          <w:szCs w:val="22"/>
        </w:rPr>
        <w:t xml:space="preserve">- na dotyk - </w:t>
      </w:r>
      <w:proofErr w:type="spellStart"/>
      <w:r w:rsidRPr="00BD53D6">
        <w:rPr>
          <w:color w:val="00000A"/>
          <w:sz w:val="22"/>
          <w:szCs w:val="22"/>
        </w:rPr>
        <w:t>tip</w:t>
      </w:r>
      <w:proofErr w:type="spellEnd"/>
      <w:r w:rsidRPr="00BD53D6">
        <w:rPr>
          <w:color w:val="00000A"/>
          <w:sz w:val="22"/>
          <w:szCs w:val="22"/>
        </w:rPr>
        <w:t xml:space="preserve">-on. </w:t>
      </w:r>
      <w:r w:rsidRPr="00BD53D6">
        <w:rPr>
          <w:sz w:val="22"/>
          <w:szCs w:val="22"/>
        </w:rPr>
        <w:t xml:space="preserve"> Szafka montowana do ściany za pomocą wysokiej jakości </w:t>
      </w:r>
      <w:r w:rsidR="00D63998" w:rsidRPr="00BD53D6">
        <w:rPr>
          <w:sz w:val="22"/>
          <w:szCs w:val="22"/>
        </w:rPr>
        <w:t>metalowych zawieszek meblowych.</w:t>
      </w:r>
    </w:p>
    <w:p w:rsidR="00012FCC" w:rsidRPr="00BD53D6" w:rsidRDefault="00012FCC" w:rsidP="007F1A3E">
      <w:pPr>
        <w:spacing w:line="276" w:lineRule="exact"/>
        <w:jc w:val="both"/>
        <w:rPr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012FCC" w:rsidP="007F1A3E">
      <w:pPr>
        <w:spacing w:line="276" w:lineRule="auto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poglądowym:</w:t>
      </w:r>
    </w:p>
    <w:p w:rsidR="00012FCC" w:rsidRPr="00BD53D6" w:rsidRDefault="00012FCC" w:rsidP="00D63998">
      <w:pPr>
        <w:spacing w:after="200" w:line="276" w:lineRule="auto"/>
        <w:jc w:val="center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noProof/>
          <w:color w:val="00000A"/>
          <w:sz w:val="22"/>
          <w:szCs w:val="22"/>
        </w:rPr>
        <w:lastRenderedPageBreak/>
        <w:drawing>
          <wp:inline distT="0" distB="0" distL="0" distR="0">
            <wp:extent cx="1952625" cy="1400175"/>
            <wp:effectExtent l="0" t="0" r="9525" b="9525"/>
            <wp:docPr id="56" name="Obraz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FCC" w:rsidRPr="00BD53D6" w:rsidRDefault="00012FCC" w:rsidP="007F1A3E">
      <w:pPr>
        <w:jc w:val="both"/>
        <w:rPr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7. Zabudowa kaloryfera 255x30x74 szt. 1</w:t>
      </w:r>
    </w:p>
    <w:p w:rsidR="00012FCC" w:rsidRPr="00BD53D6" w:rsidRDefault="00012FCC" w:rsidP="007F1A3E">
      <w:pPr>
        <w:spacing w:line="276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>Zabudowa wykonana z płyty wiórowej obustronnie laminowanej o klasie higieniczności E1, obrzeże pcv dobrane pod kolor płyty. Elementy widoczne oklejone obrzeżem 1 mm.  Zabudowa składa się ze ,,szczebelków” połączonych elementem z płyty przykrywającym parapet i łączącą listwą dolną. Wieniec górny licowany ze szczebelkami.</w:t>
      </w:r>
      <w:r w:rsidRPr="00BD53D6">
        <w:rPr>
          <w:color w:val="FF0000"/>
          <w:sz w:val="22"/>
          <w:szCs w:val="22"/>
        </w:rPr>
        <w:t xml:space="preserve"> </w:t>
      </w:r>
    </w:p>
    <w:p w:rsidR="00012FCC" w:rsidRPr="00BD53D6" w:rsidRDefault="00012FCC" w:rsidP="007F1A3E">
      <w:pPr>
        <w:spacing w:line="276" w:lineRule="exact"/>
        <w:jc w:val="both"/>
        <w:rPr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szczegóły do uzgodnienia z Zamawiającym.</w:t>
      </w:r>
    </w:p>
    <w:p w:rsidR="00012FCC" w:rsidRPr="00BD53D6" w:rsidRDefault="007F1A3E" w:rsidP="007F1A3E">
      <w:pPr>
        <w:spacing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noProof/>
          <w:color w:val="00000A"/>
          <w:sz w:val="22"/>
          <w:szCs w:val="22"/>
        </w:rPr>
        <w:drawing>
          <wp:anchor distT="0" distB="0" distL="0" distR="0" simplePos="0" relativeHeight="251703296" behindDoc="0" locked="0" layoutInCell="1" allowOverlap="1" wp14:anchorId="29AAF3EB" wp14:editId="1E5C4C73">
            <wp:simplePos x="0" y="0"/>
            <wp:positionH relativeFrom="column">
              <wp:posOffset>3175635</wp:posOffset>
            </wp:positionH>
            <wp:positionV relativeFrom="paragraph">
              <wp:posOffset>173355</wp:posOffset>
            </wp:positionV>
            <wp:extent cx="3647440" cy="1495425"/>
            <wp:effectExtent l="0" t="0" r="0" b="9525"/>
            <wp:wrapSquare wrapText="largest"/>
            <wp:docPr id="57" name="Obraz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FCC" w:rsidRPr="00BD53D6">
        <w:rPr>
          <w:b/>
          <w:bCs/>
          <w:color w:val="00000A"/>
          <w:sz w:val="22"/>
          <w:szCs w:val="22"/>
        </w:rPr>
        <w:t>Wygląd jak na rysunku poglądowym: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8. Wieszak 70x20x70 szt. 1</w:t>
      </w:r>
    </w:p>
    <w:p w:rsidR="00012FCC" w:rsidRPr="00BD53D6" w:rsidRDefault="00012FCC" w:rsidP="007F1A3E">
      <w:pPr>
        <w:spacing w:line="276" w:lineRule="auto"/>
        <w:jc w:val="both"/>
        <w:rPr>
          <w:sz w:val="22"/>
          <w:szCs w:val="22"/>
        </w:rPr>
      </w:pPr>
      <w:r w:rsidRPr="00BD53D6">
        <w:rPr>
          <w:sz w:val="22"/>
          <w:szCs w:val="22"/>
        </w:rPr>
        <w:t xml:space="preserve">Panel z półką , wykonany z płyty wiórowej obustronnie laminowanej o klasie higieniczności E1 o grubości 18 mm, obrzeże pcv dobrane pod kolor płyty. Wieszaki metalowe podwójne w kolorze aluminium, zamontowane do </w:t>
      </w:r>
      <w:proofErr w:type="spellStart"/>
      <w:r w:rsidRPr="00BD53D6">
        <w:rPr>
          <w:sz w:val="22"/>
          <w:szCs w:val="22"/>
        </w:rPr>
        <w:t>panela</w:t>
      </w:r>
      <w:proofErr w:type="spellEnd"/>
      <w:r w:rsidRPr="00BD53D6">
        <w:rPr>
          <w:sz w:val="22"/>
          <w:szCs w:val="22"/>
        </w:rPr>
        <w:t>. Całość montowana do ściany za pomocą wysokiej jakości zawieszek meblowych.</w:t>
      </w:r>
    </w:p>
    <w:p w:rsidR="00012FCC" w:rsidRPr="00BD53D6" w:rsidRDefault="00012FCC" w:rsidP="007F1A3E">
      <w:pPr>
        <w:spacing w:line="276" w:lineRule="exact"/>
        <w:jc w:val="both"/>
        <w:rPr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akacja, szczegóły do uzgodnienia z Zamawiającym.</w:t>
      </w:r>
    </w:p>
    <w:p w:rsidR="00012FCC" w:rsidRPr="00BD53D6" w:rsidRDefault="00012FCC" w:rsidP="007F1A3E">
      <w:pPr>
        <w:spacing w:line="276" w:lineRule="auto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012FCC" w:rsidRPr="00BD53D6" w:rsidRDefault="00012FCC" w:rsidP="007F1A3E">
      <w:pPr>
        <w:spacing w:after="200" w:line="276" w:lineRule="auto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noProof/>
          <w:color w:val="00000A"/>
          <w:sz w:val="22"/>
          <w:szCs w:val="22"/>
        </w:rPr>
        <w:lastRenderedPageBreak/>
        <w:drawing>
          <wp:anchor distT="0" distB="0" distL="0" distR="0" simplePos="0" relativeHeight="251704320" behindDoc="0" locked="0" layoutInCell="1" allowOverlap="1" wp14:anchorId="55ED9598" wp14:editId="1690BC7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419350" cy="1752600"/>
            <wp:effectExtent l="0" t="0" r="0" b="0"/>
            <wp:wrapTopAndBottom/>
            <wp:docPr id="58" name="Obraz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BD53D6" w:rsidRDefault="00012FCC" w:rsidP="00012FCC">
      <w:pPr>
        <w:jc w:val="both"/>
        <w:rPr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 xml:space="preserve">9. Listwy odbojowe 435x1,8x45 szt.1 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Listwy wykonane  z płyty dwustronnie laminowanej o grubości 18 mm, o klasie higieniczności E1 , obrzeże pcv dobrane pod kolor blatu, grubości 1 mm. Przymocowane do ściany za pomocą dybli  montażowych.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Kolor płyty–  akacja,  szczegóły do uzgodnienia z Zamawiającym.</w:t>
      </w:r>
    </w:p>
    <w:p w:rsidR="001759AF" w:rsidRPr="00BD53D6" w:rsidRDefault="001759AF" w:rsidP="00012FCC">
      <w:pPr>
        <w:spacing w:after="200" w:line="276" w:lineRule="exact"/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color w:val="00000A"/>
          <w:sz w:val="22"/>
          <w:szCs w:val="22"/>
        </w:rPr>
        <w:t xml:space="preserve">10. </w:t>
      </w:r>
      <w:r w:rsidRPr="00BD53D6">
        <w:rPr>
          <w:b/>
          <w:bCs/>
          <w:sz w:val="22"/>
          <w:szCs w:val="22"/>
          <w:u w:val="single"/>
        </w:rPr>
        <w:t>Listwy odbojowe 300x1,8x45 szt. 1</w:t>
      </w:r>
    </w:p>
    <w:p w:rsidR="001759AF" w:rsidRPr="00BD53D6" w:rsidRDefault="001759AF" w:rsidP="001759AF">
      <w:pPr>
        <w:spacing w:after="200" w:line="276" w:lineRule="exact"/>
        <w:jc w:val="both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Listwy wykonane  z płyty dwustronnie laminowanej o grubości 18 mm, o klasie higieniczności E1 , obrzeże pcv dobrane pod kolor blatu, grubości 1 mm. Przymocowane do ściany za pomocą dybli  montażowych.</w:t>
      </w:r>
    </w:p>
    <w:p w:rsidR="00012FCC" w:rsidRPr="00BD53D6" w:rsidRDefault="001759AF" w:rsidP="001759AF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Kolor płyty–  akacja,  szczegóły do uzgodnienia z Zamawiającym.</w:t>
      </w:r>
    </w:p>
    <w:p w:rsidR="00012FCC" w:rsidRPr="00BD53D6" w:rsidRDefault="001759AF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11</w:t>
      </w:r>
      <w:r w:rsidR="00012FCC" w:rsidRPr="00BD53D6">
        <w:rPr>
          <w:b/>
          <w:bCs/>
          <w:sz w:val="22"/>
          <w:szCs w:val="22"/>
          <w:u w:val="single"/>
        </w:rPr>
        <w:t>. Fotel obrotowy szt. 1</w:t>
      </w:r>
    </w:p>
    <w:p w:rsidR="00012FCC" w:rsidRPr="00BD53D6" w:rsidRDefault="00012FCC" w:rsidP="00012FCC">
      <w:pPr>
        <w:pStyle w:val="Nagwek3"/>
        <w:jc w:val="both"/>
        <w:rPr>
          <w:rFonts w:ascii="Times New Roman" w:hAnsi="Times New Roman"/>
          <w:bCs/>
          <w:szCs w:val="22"/>
        </w:rPr>
      </w:pPr>
      <w:r w:rsidRPr="00BD53D6">
        <w:rPr>
          <w:rFonts w:ascii="Times New Roman" w:hAnsi="Times New Roman"/>
          <w:szCs w:val="22"/>
        </w:rPr>
        <w:t>Cechy charakterystyczne krzesła:</w:t>
      </w:r>
    </w:p>
    <w:p w:rsidR="00012FCC" w:rsidRPr="00BD53D6" w:rsidRDefault="00012FCC" w:rsidP="00012FCC">
      <w:pPr>
        <w:pStyle w:val="Nagwek3"/>
        <w:spacing w:before="0"/>
        <w:jc w:val="both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Siedzisko - tapicerowane tkaniną</w:t>
      </w:r>
    </w:p>
    <w:p w:rsidR="00012FCC" w:rsidRPr="00BD53D6" w:rsidRDefault="00012FCC" w:rsidP="003A38CA">
      <w:pPr>
        <w:pStyle w:val="Nagwek3"/>
        <w:spacing w:before="0" w:line="240" w:lineRule="auto"/>
        <w:jc w:val="both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Dostępne regulacje:</w:t>
      </w:r>
    </w:p>
    <w:p w:rsidR="00012FCC" w:rsidRPr="00BD53D6" w:rsidRDefault="00012FCC" w:rsidP="003A38CA">
      <w:pPr>
        <w:pStyle w:val="Tekstpodstawowy"/>
        <w:spacing w:after="0"/>
        <w:jc w:val="both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1. Regulacja wysokości siedziska</w:t>
      </w:r>
    </w:p>
    <w:p w:rsidR="00012FCC" w:rsidRPr="00BD53D6" w:rsidRDefault="00012FCC" w:rsidP="00012FCC">
      <w:pPr>
        <w:pStyle w:val="Tekstpodstawowy"/>
        <w:spacing w:after="0" w:line="300" w:lineRule="atLeast"/>
        <w:jc w:val="both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2. Regulacja kąta odchylenia oparcia</w:t>
      </w:r>
    </w:p>
    <w:p w:rsidR="00012FCC" w:rsidRPr="00BD53D6" w:rsidRDefault="00012FCC" w:rsidP="00012FCC">
      <w:pPr>
        <w:pStyle w:val="Tekstpodstawowy"/>
        <w:spacing w:after="0" w:line="300" w:lineRule="atLeast"/>
        <w:jc w:val="both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3. Regulacja podparcia lędźwiowego</w:t>
      </w:r>
    </w:p>
    <w:p w:rsidR="00012FCC" w:rsidRPr="00BD53D6" w:rsidRDefault="00012FCC" w:rsidP="00012FCC">
      <w:pPr>
        <w:pStyle w:val="Tekstpodstawowy"/>
        <w:spacing w:after="0" w:line="300" w:lineRule="atLeast"/>
        <w:jc w:val="both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4. Regulacja głębokości siedziska</w:t>
      </w:r>
    </w:p>
    <w:p w:rsidR="00012FCC" w:rsidRPr="00BD53D6" w:rsidRDefault="00012FCC" w:rsidP="00012FCC">
      <w:pPr>
        <w:pStyle w:val="Tekstpodstawowy"/>
        <w:spacing w:after="0" w:line="300" w:lineRule="atLeast"/>
        <w:jc w:val="both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5. Regulacja siły odchylania oparcia</w:t>
      </w:r>
    </w:p>
    <w:p w:rsidR="00012FCC" w:rsidRPr="00BD53D6" w:rsidRDefault="00012FCC" w:rsidP="00012FCC">
      <w:pPr>
        <w:pStyle w:val="Tekstpodstawowy"/>
        <w:spacing w:line="300" w:lineRule="atLeast"/>
        <w:jc w:val="both"/>
        <w:rPr>
          <w:b/>
          <w:bCs/>
          <w:sz w:val="22"/>
          <w:szCs w:val="22"/>
        </w:rPr>
      </w:pPr>
      <w:r w:rsidRPr="00BD53D6">
        <w:rPr>
          <w:color w:val="878787"/>
          <w:sz w:val="22"/>
          <w:szCs w:val="22"/>
          <w:highlight w:val="white"/>
        </w:rPr>
        <w:lastRenderedPageBreak/>
        <w:t> </w:t>
      </w:r>
      <w:r w:rsidRPr="00BD53D6">
        <w:rPr>
          <w:b/>
          <w:bCs/>
          <w:sz w:val="22"/>
          <w:szCs w:val="22"/>
        </w:rPr>
        <w:t>Mechanizm</w:t>
      </w:r>
    </w:p>
    <w:p w:rsidR="00012FCC" w:rsidRPr="00BD53D6" w:rsidRDefault="00012FCC" w:rsidP="00012FCC">
      <w:pPr>
        <w:pStyle w:val="Tekstpodstawowy"/>
        <w:numPr>
          <w:ilvl w:val="0"/>
          <w:numId w:val="2"/>
        </w:numPr>
        <w:tabs>
          <w:tab w:val="left" w:pos="0"/>
        </w:tabs>
        <w:spacing w:after="140" w:line="300" w:lineRule="atLeast"/>
        <w:ind w:left="0"/>
        <w:jc w:val="both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 xml:space="preserve">M- synchro z blokadą oparcia w 4 położeniach (zakres regulacji odchylenia: oparcia 22°, siedziska 13°) - standard </w:t>
      </w:r>
    </w:p>
    <w:p w:rsidR="00012FCC" w:rsidRPr="00BD53D6" w:rsidRDefault="00012FCC" w:rsidP="00012FCC">
      <w:pPr>
        <w:pStyle w:val="Tekstpodstawowy"/>
        <w:spacing w:after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 xml:space="preserve">Podłokietniki regulowane góra-dół (zakres 80mm) z miękką nakładką </w:t>
      </w:r>
    </w:p>
    <w:p w:rsidR="00012FCC" w:rsidRPr="00BD53D6" w:rsidRDefault="00012FCC" w:rsidP="00012FCC">
      <w:pPr>
        <w:pStyle w:val="Nagwek3"/>
        <w:spacing w:before="0"/>
        <w:jc w:val="both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Oparcie p</w:t>
      </w:r>
      <w:r w:rsidRPr="00BD53D6">
        <w:rPr>
          <w:rFonts w:ascii="Times New Roman" w:hAnsi="Times New Roman"/>
          <w:b w:val="0"/>
          <w:color w:val="000000"/>
          <w:szCs w:val="22"/>
          <w:highlight w:val="white"/>
        </w:rPr>
        <w:t>okryte elastyczną membraną w kolorze czarnym. . Wyposażone w regulację wysokości podparcia lędźwiowego (zakres 70 mm)</w:t>
      </w:r>
    </w:p>
    <w:p w:rsidR="00012FCC" w:rsidRPr="00BD53D6" w:rsidRDefault="00012FCC" w:rsidP="00012FCC">
      <w:pPr>
        <w:pStyle w:val="Nagwek3"/>
        <w:spacing w:before="0"/>
        <w:jc w:val="both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 xml:space="preserve">Podstawa- krzyżak czarny plastikowy (nylon) Ø 700  </w:t>
      </w:r>
    </w:p>
    <w:p w:rsidR="00012FCC" w:rsidRPr="00BD53D6" w:rsidRDefault="00012FCC" w:rsidP="00012FCC">
      <w:pPr>
        <w:pStyle w:val="Tekstpodstawowy"/>
        <w:spacing w:after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 xml:space="preserve">Kółka twarde kółka na miękką powierzchnię Ø 65 </w:t>
      </w:r>
    </w:p>
    <w:p w:rsidR="00012FCC" w:rsidRPr="00BD53D6" w:rsidRDefault="00012FCC" w:rsidP="00012FCC">
      <w:pPr>
        <w:pStyle w:val="Tekstpodstawowy"/>
        <w:spacing w:after="0"/>
        <w:jc w:val="both"/>
        <w:rPr>
          <w:sz w:val="22"/>
          <w:szCs w:val="22"/>
        </w:rPr>
      </w:pPr>
    </w:p>
    <w:p w:rsidR="00012FCC" w:rsidRPr="00BD53D6" w:rsidRDefault="00012FCC" w:rsidP="00012FCC">
      <w:pPr>
        <w:jc w:val="both"/>
        <w:rPr>
          <w:sz w:val="22"/>
          <w:szCs w:val="22"/>
        </w:rPr>
      </w:pPr>
      <w:r w:rsidRPr="00BD53D6">
        <w:rPr>
          <w:b/>
          <w:bCs/>
          <w:sz w:val="22"/>
          <w:szCs w:val="22"/>
        </w:rPr>
        <w:t xml:space="preserve">Kolor tapicerki – </w:t>
      </w:r>
      <w:r w:rsidRPr="00BD53D6">
        <w:rPr>
          <w:sz w:val="22"/>
          <w:szCs w:val="22"/>
        </w:rPr>
        <w:t>do ustalenia z Zamawiającym, tapicerka z grupy 1</w:t>
      </w:r>
    </w:p>
    <w:p w:rsidR="00012FCC" w:rsidRPr="00BD53D6" w:rsidRDefault="00012FCC" w:rsidP="00012FCC">
      <w:pPr>
        <w:jc w:val="both"/>
        <w:rPr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012FCC" w:rsidRPr="00BD53D6" w:rsidRDefault="00012FCC" w:rsidP="00012FCC">
      <w:pPr>
        <w:spacing w:line="360" w:lineRule="auto"/>
        <w:jc w:val="both"/>
        <w:rPr>
          <w:sz w:val="22"/>
          <w:szCs w:val="22"/>
        </w:rPr>
      </w:pPr>
      <w:r w:rsidRPr="00BD53D6">
        <w:rPr>
          <w:b/>
          <w:bCs/>
          <w:noProof/>
          <w:sz w:val="22"/>
          <w:szCs w:val="22"/>
        </w:rPr>
        <w:drawing>
          <wp:anchor distT="0" distB="0" distL="0" distR="0" simplePos="0" relativeHeight="251679744" behindDoc="0" locked="0" layoutInCell="1" allowOverlap="1" wp14:anchorId="4999F4D2" wp14:editId="3251F7DA">
            <wp:simplePos x="0" y="0"/>
            <wp:positionH relativeFrom="margin">
              <wp:posOffset>1413510</wp:posOffset>
            </wp:positionH>
            <wp:positionV relativeFrom="paragraph">
              <wp:posOffset>273050</wp:posOffset>
            </wp:positionV>
            <wp:extent cx="2653030" cy="3556000"/>
            <wp:effectExtent l="0" t="0" r="0" b="6350"/>
            <wp:wrapTopAndBottom/>
            <wp:docPr id="59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1</w:t>
      </w:r>
      <w:r w:rsidR="001759AF" w:rsidRPr="00BD53D6">
        <w:rPr>
          <w:b/>
          <w:bCs/>
          <w:sz w:val="22"/>
          <w:szCs w:val="22"/>
          <w:u w:val="single"/>
        </w:rPr>
        <w:t>2</w:t>
      </w:r>
      <w:r w:rsidRPr="00BD53D6">
        <w:rPr>
          <w:b/>
          <w:bCs/>
          <w:sz w:val="22"/>
          <w:szCs w:val="22"/>
          <w:u w:val="single"/>
        </w:rPr>
        <w:t>. Krzesło szt. 2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  <w:r w:rsidRPr="00BD53D6">
        <w:rPr>
          <w:b/>
          <w:bCs/>
          <w:sz w:val="22"/>
          <w:szCs w:val="22"/>
        </w:rPr>
        <w:t xml:space="preserve">Cechy charakterystyczne krzesła: </w:t>
      </w:r>
    </w:p>
    <w:p w:rsidR="00012FCC" w:rsidRPr="00BD53D6" w:rsidRDefault="00012FCC" w:rsidP="00012FCC">
      <w:pPr>
        <w:pStyle w:val="Tekstpodstawowy"/>
        <w:spacing w:after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Miękkie, tapicerowane siedzisko</w:t>
      </w:r>
    </w:p>
    <w:p w:rsidR="00012FCC" w:rsidRPr="00BD53D6" w:rsidRDefault="00012FCC" w:rsidP="00012FCC">
      <w:pPr>
        <w:pStyle w:val="Tekstpodstawowy"/>
        <w:spacing w:after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Ergonomiczne,</w:t>
      </w:r>
      <w:r w:rsidR="00AD68AC" w:rsidRPr="00BD53D6">
        <w:rPr>
          <w:sz w:val="22"/>
          <w:szCs w:val="22"/>
        </w:rPr>
        <w:t xml:space="preserve"> </w:t>
      </w:r>
      <w:r w:rsidRPr="00BD53D6">
        <w:rPr>
          <w:sz w:val="22"/>
          <w:szCs w:val="22"/>
        </w:rPr>
        <w:t>wyprofilowane oparcie</w:t>
      </w:r>
    </w:p>
    <w:p w:rsidR="00012FCC" w:rsidRPr="00BD53D6" w:rsidRDefault="00012FCC" w:rsidP="00012FCC">
      <w:pPr>
        <w:jc w:val="both"/>
        <w:rPr>
          <w:sz w:val="22"/>
          <w:szCs w:val="22"/>
        </w:rPr>
        <w:sectPr w:rsidR="00012FCC" w:rsidRPr="00BD53D6" w:rsidSect="00012FCC">
          <w:pgSz w:w="16838" w:h="11906" w:orient="landscape"/>
          <w:pgMar w:top="1134" w:right="1134" w:bottom="1134" w:left="1134" w:header="0" w:footer="0" w:gutter="0"/>
          <w:cols w:space="708"/>
          <w:formProt w:val="0"/>
          <w:docGrid w:linePitch="600" w:charSpace="32768"/>
        </w:sectPr>
      </w:pPr>
    </w:p>
    <w:p w:rsidR="00012FCC" w:rsidRPr="00BD53D6" w:rsidRDefault="00012FCC" w:rsidP="00012FCC">
      <w:pPr>
        <w:pStyle w:val="Tekstpodstawowy"/>
        <w:spacing w:after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Rama – stalowa - chromowana</w:t>
      </w:r>
    </w:p>
    <w:p w:rsidR="00012FCC" w:rsidRPr="00BD53D6" w:rsidRDefault="00012FCC" w:rsidP="00012FCC">
      <w:pPr>
        <w:pStyle w:val="Tekstpodstawowy"/>
        <w:spacing w:after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Podłokietniki  stalowe z plastikowymi nakładkami</w:t>
      </w:r>
    </w:p>
    <w:p w:rsidR="00012FCC" w:rsidRPr="00BD53D6" w:rsidRDefault="00012FCC" w:rsidP="00012FCC">
      <w:pPr>
        <w:pStyle w:val="Tekstpodstawowy"/>
        <w:spacing w:after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Możliwość składowania w stosie</w:t>
      </w:r>
    </w:p>
    <w:p w:rsidR="00012FCC" w:rsidRPr="00BD53D6" w:rsidRDefault="00012FCC" w:rsidP="00012FCC">
      <w:pPr>
        <w:jc w:val="both"/>
        <w:rPr>
          <w:sz w:val="22"/>
          <w:szCs w:val="22"/>
        </w:rPr>
      </w:pPr>
      <w:r w:rsidRPr="00BD53D6">
        <w:rPr>
          <w:b/>
          <w:bCs/>
          <w:sz w:val="22"/>
          <w:szCs w:val="22"/>
        </w:rPr>
        <w:t xml:space="preserve">Kolor tapicerki – </w:t>
      </w:r>
      <w:r w:rsidRPr="00BD53D6">
        <w:rPr>
          <w:sz w:val="22"/>
          <w:szCs w:val="22"/>
        </w:rPr>
        <w:t>do ustalenia z Zamawiającym, tapicerka z grupy 1</w:t>
      </w:r>
    </w:p>
    <w:p w:rsidR="00012FCC" w:rsidRPr="00BD53D6" w:rsidRDefault="00012FCC" w:rsidP="00012FCC">
      <w:pPr>
        <w:jc w:val="both"/>
        <w:rPr>
          <w:sz w:val="22"/>
          <w:szCs w:val="22"/>
        </w:rPr>
        <w:sectPr w:rsidR="00012FCC" w:rsidRPr="00BD53D6" w:rsidSect="00012FCC">
          <w:type w:val="continuous"/>
          <w:pgSz w:w="16838" w:h="11906" w:orient="landscape"/>
          <w:pgMar w:top="1134" w:right="1134" w:bottom="1134" w:left="1134" w:header="0" w:footer="0" w:gutter="0"/>
          <w:cols w:space="708"/>
          <w:formProt w:val="0"/>
          <w:docGrid w:linePitch="600" w:charSpace="32768"/>
        </w:sectPr>
      </w:pPr>
    </w:p>
    <w:p w:rsidR="00012FCC" w:rsidRPr="003A38CA" w:rsidRDefault="00012FCC" w:rsidP="00012FCC">
      <w:pPr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noProof/>
          <w:sz w:val="22"/>
          <w:szCs w:val="22"/>
          <w:u w:val="single"/>
        </w:rPr>
        <w:drawing>
          <wp:anchor distT="0" distB="0" distL="0" distR="0" simplePos="0" relativeHeight="251680768" behindDoc="0" locked="0" layoutInCell="1" allowOverlap="1" wp14:anchorId="0D9E3EB0" wp14:editId="0AD7AD46">
            <wp:simplePos x="0" y="0"/>
            <wp:positionH relativeFrom="column">
              <wp:posOffset>2233295</wp:posOffset>
            </wp:positionH>
            <wp:positionV relativeFrom="paragraph">
              <wp:posOffset>20320</wp:posOffset>
            </wp:positionV>
            <wp:extent cx="2438400" cy="3048000"/>
            <wp:effectExtent l="0" t="0" r="0" b="0"/>
            <wp:wrapTopAndBottom/>
            <wp:docPr id="60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pStyle w:val="Akapitzlist"/>
        <w:numPr>
          <w:ilvl w:val="0"/>
          <w:numId w:val="13"/>
        </w:numPr>
        <w:spacing w:after="0"/>
        <w:ind w:left="0" w:hanging="371"/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BD53D6">
        <w:rPr>
          <w:rFonts w:ascii="Times New Roman" w:hAnsi="Times New Roman" w:cs="Times New Roman"/>
          <w:b/>
          <w:bCs/>
          <w:sz w:val="22"/>
          <w:szCs w:val="22"/>
          <w:u w:val="single"/>
        </w:rPr>
        <w:lastRenderedPageBreak/>
        <w:t>POKÓJ KIE</w:t>
      </w:r>
      <w:r w:rsidR="008871B0" w:rsidRPr="00BD53D6">
        <w:rPr>
          <w:rFonts w:ascii="Times New Roman" w:hAnsi="Times New Roman" w:cs="Times New Roman"/>
          <w:b/>
          <w:bCs/>
          <w:sz w:val="22"/>
          <w:szCs w:val="22"/>
          <w:u w:val="single"/>
        </w:rPr>
        <w:t>ROWNIKA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1759AF" w:rsidP="00012FCC">
      <w:pPr>
        <w:jc w:val="both"/>
        <w:rPr>
          <w:b/>
          <w:bCs/>
          <w:sz w:val="22"/>
          <w:szCs w:val="22"/>
        </w:rPr>
      </w:pPr>
      <w:r w:rsidRPr="00BD53D6">
        <w:rPr>
          <w:b/>
          <w:bCs/>
          <w:sz w:val="22"/>
          <w:szCs w:val="22"/>
        </w:rPr>
        <w:t xml:space="preserve">13. </w:t>
      </w:r>
      <w:r w:rsidR="00012FCC" w:rsidRPr="00BD53D6">
        <w:rPr>
          <w:b/>
          <w:bCs/>
          <w:sz w:val="22"/>
          <w:szCs w:val="22"/>
        </w:rPr>
        <w:t xml:space="preserve"> Biurko 140x60x85 szt. 1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spacing w:line="240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Blat biurka i noga wykonane z płyty obustronnie laminowanej o klasie higieniczności E1,  grubości 25 mm, oklejonej obrzeżem pcv o  grubości 2 mm, w kolorze płyty.  </w:t>
      </w:r>
      <w:r w:rsidRPr="00BD53D6">
        <w:rPr>
          <w:color w:val="272727"/>
          <w:sz w:val="22"/>
          <w:szCs w:val="22"/>
        </w:rPr>
        <w:t xml:space="preserve"> Elementy biurka połączone ze sobą za pomocą wysokiej jakości złączy mimośrodowych.</w:t>
      </w:r>
      <w:r w:rsidRPr="00BD53D6">
        <w:rPr>
          <w:color w:val="00000A"/>
          <w:sz w:val="22"/>
          <w:szCs w:val="22"/>
        </w:rPr>
        <w:t xml:space="preserve"> W biurku zamontować plastikowe przelotki na kable, umiejscowienie ustalić z Zamawiającym podczas montażu.</w:t>
      </w:r>
    </w:p>
    <w:p w:rsidR="00012FCC" w:rsidRPr="00BD53D6" w:rsidRDefault="00012FCC" w:rsidP="00012FCC">
      <w:pPr>
        <w:spacing w:line="240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F138F4">
      <w:pPr>
        <w:spacing w:line="240" w:lineRule="exact"/>
        <w:jc w:val="both"/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blat i korpus biurka – akacja, szczegóły do uzgodnienia z Zamawiającym.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2730A5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1</w:t>
      </w:r>
      <w:r w:rsidR="001759AF" w:rsidRPr="00BD53D6">
        <w:rPr>
          <w:b/>
          <w:bCs/>
          <w:sz w:val="22"/>
          <w:szCs w:val="22"/>
          <w:u w:val="single"/>
        </w:rPr>
        <w:t>4</w:t>
      </w:r>
      <w:r w:rsidR="00012FCC" w:rsidRPr="00BD53D6">
        <w:rPr>
          <w:b/>
          <w:bCs/>
          <w:sz w:val="22"/>
          <w:szCs w:val="22"/>
          <w:u w:val="single"/>
        </w:rPr>
        <w:t>. Biurko 160x50x82 SZT. 1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spacing w:line="240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Blat biurka wykonany z płyty obustronnie laminowanej o klasie higieniczności E1,  grubości 25 mm, oklejonej obrzeżem pcv o  grubości 2 mm, w kolorze płyty. Nogi , korpusy i fronty wykonane z  płyty obustronnie laminowanej o klasie higieniczności E1,  grubości 18 mm, oklejonej obrzeżem pcv o  grubości 1 mm, w kolorze płyty. </w:t>
      </w:r>
      <w:r w:rsidRPr="00BD53D6">
        <w:rPr>
          <w:color w:val="272727"/>
          <w:sz w:val="22"/>
          <w:szCs w:val="22"/>
        </w:rPr>
        <w:t xml:space="preserve"> Elementy biurka połączone ze sobą za pomocą wysokiej jakości złączy mimośrodowych.</w:t>
      </w:r>
      <w:r w:rsidRPr="00BD53D6">
        <w:rPr>
          <w:color w:val="00000A"/>
          <w:sz w:val="22"/>
          <w:szCs w:val="22"/>
        </w:rPr>
        <w:t xml:space="preserve"> Biurko wyposażone w dwie szafki z szufladami – opis poniżej</w:t>
      </w:r>
    </w:p>
    <w:p w:rsidR="00012FCC" w:rsidRPr="00BD53D6" w:rsidRDefault="00012FCC" w:rsidP="00012FCC">
      <w:pPr>
        <w:spacing w:line="240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F138F4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1</w:t>
      </w:r>
      <w:r w:rsidR="001759AF" w:rsidRPr="00BD53D6">
        <w:rPr>
          <w:b/>
          <w:bCs/>
          <w:sz w:val="22"/>
          <w:szCs w:val="22"/>
          <w:u w:val="single"/>
        </w:rPr>
        <w:t>5</w:t>
      </w:r>
      <w:r w:rsidR="00012FCC" w:rsidRPr="00BD53D6">
        <w:rPr>
          <w:b/>
          <w:bCs/>
          <w:sz w:val="22"/>
          <w:szCs w:val="22"/>
          <w:u w:val="single"/>
        </w:rPr>
        <w:t>. Kontener 40x45x79- wysokość dostosowana do wysokości biurka – szt. 2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Kontener wykonany z płyty wiórowej obustronnie laminowanej o klasie higieniczności E1, obrzeże pcv dobrane pod kolor płyty. Top oklejony obrzeżem 2 mm, pozostałe elementy widoczne oklejone obrzeżem 1 mm.  Korpus, plecy, oraz wieniec dolny wykonane z płyty grubości 18 mm, fronty wykonane z płyty 18 mm. Kontener posiada 4szuflady z zamkiem centralnym z dwoma kluczami łamanymi.  Uchwyty metalowe o rozstawie min. 128  mm, forma prosta, kolor do uzgodnienia. Szuflady kontenera wyposażone w prowadnice rolkowe. Front szuflad montowany do szuflady za pomocą złącza ułatwiającego ewentualną regulację.  Korpus klejony, kontener montowany w fabryce producenta. Zamek montowany w najwyższej szufladzie. </w:t>
      </w: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color w:val="FF0000"/>
          <w:sz w:val="24"/>
          <w:szCs w:val="24"/>
          <w:u w:val="single"/>
        </w:rPr>
      </w:pPr>
      <w:r w:rsidRPr="00BD53D6">
        <w:rPr>
          <w:b/>
          <w:color w:val="FF0000"/>
          <w:sz w:val="24"/>
          <w:szCs w:val="24"/>
          <w:u w:val="single"/>
        </w:rPr>
        <w:t xml:space="preserve">Biurko nr 1, biurko nr 2 i dwa kontenery tworzą całą zabudowę, biurko nr 1 opiera się na biurku nr 2. 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b/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  <w:r w:rsidRPr="00BD53D6">
        <w:rPr>
          <w:noProof/>
          <w:color w:val="00000A"/>
          <w:sz w:val="22"/>
          <w:szCs w:val="22"/>
        </w:rPr>
        <w:lastRenderedPageBreak/>
        <w:drawing>
          <wp:anchor distT="0" distB="0" distL="0" distR="0" simplePos="0" relativeHeight="251720704" behindDoc="0" locked="0" layoutInCell="1" allowOverlap="1" wp14:anchorId="0F1F06E9" wp14:editId="3458E02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698875"/>
            <wp:effectExtent l="0" t="0" r="0" b="0"/>
            <wp:wrapTopAndBottom/>
            <wp:docPr id="61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2A61D0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1</w:t>
      </w:r>
      <w:r w:rsidR="0093157C" w:rsidRPr="00BD53D6">
        <w:rPr>
          <w:b/>
          <w:bCs/>
          <w:sz w:val="22"/>
          <w:szCs w:val="22"/>
          <w:u w:val="single"/>
        </w:rPr>
        <w:t>6</w:t>
      </w:r>
      <w:r w:rsidR="00012FCC" w:rsidRPr="00BD53D6">
        <w:rPr>
          <w:b/>
          <w:bCs/>
          <w:sz w:val="22"/>
          <w:szCs w:val="22"/>
          <w:u w:val="single"/>
        </w:rPr>
        <w:t>. Stolik 160x70x75 szt. 1</w:t>
      </w:r>
    </w:p>
    <w:p w:rsidR="00012FCC" w:rsidRPr="003A38CA" w:rsidRDefault="00012FCC" w:rsidP="00012FCC">
      <w:pPr>
        <w:spacing w:line="240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Blat wykonany z płyty obustronnie laminowanej o klasie higieniczności E1,  grubości 25 mm, oklejonej obrzeżem pcv o  grubości 2 mm, w kolorze płyty. Nogi o wymiarach 150x80mm, wykonane z elementów płyty obustronnie laminowanej o klasie higieniczności E1,  grubości 18 mm, oklejonej obrzeżem pcv o  grubości 1 mm, w kolorze płyty, skręconych w formę prostokąta. .Listwy  łączące nogi, wykonane z  płyty obustronnie laminowanej o klasie higieniczności E1,  grubości 18 mm, oklejonej obrzeżem pcv o  grubości 1 mm, w kolorze płyty. </w:t>
      </w:r>
      <w:r w:rsidRPr="00BD53D6">
        <w:rPr>
          <w:color w:val="272727"/>
          <w:sz w:val="22"/>
          <w:szCs w:val="22"/>
        </w:rPr>
        <w:t xml:space="preserve">  Elementy stolika połączone ze sobą za pomocą wysokiej jakości złączy mimośrodowych.</w:t>
      </w:r>
      <w:r w:rsidRPr="00BD53D6">
        <w:rPr>
          <w:color w:val="00000A"/>
          <w:sz w:val="22"/>
          <w:szCs w:val="22"/>
        </w:rPr>
        <w:t xml:space="preserve"> Korpus klejony, montowany w fabryce producenta.</w:t>
      </w: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2A61D0" w:rsidP="00012FCC">
      <w:pPr>
        <w:jc w:val="both"/>
        <w:rPr>
          <w:b/>
          <w:bCs/>
          <w:sz w:val="22"/>
          <w:szCs w:val="22"/>
        </w:rPr>
      </w:pPr>
      <w:r w:rsidRPr="00BD53D6">
        <w:rPr>
          <w:b/>
          <w:bCs/>
          <w:noProof/>
          <w:sz w:val="22"/>
          <w:szCs w:val="22"/>
        </w:rPr>
        <w:drawing>
          <wp:anchor distT="0" distB="0" distL="0" distR="0" simplePos="0" relativeHeight="251681792" behindDoc="0" locked="0" layoutInCell="1" allowOverlap="1" wp14:anchorId="509B1067" wp14:editId="67D12505">
            <wp:simplePos x="0" y="0"/>
            <wp:positionH relativeFrom="column">
              <wp:posOffset>2245360</wp:posOffset>
            </wp:positionH>
            <wp:positionV relativeFrom="paragraph">
              <wp:posOffset>10160</wp:posOffset>
            </wp:positionV>
            <wp:extent cx="3693795" cy="3436620"/>
            <wp:effectExtent l="0" t="0" r="0" b="0"/>
            <wp:wrapSquare wrapText="bothSides"/>
            <wp:docPr id="62" name="Obraz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38" t="-41" r="-38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2A61D0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</w:rPr>
        <w:t>1</w:t>
      </w:r>
      <w:r w:rsidR="0093157C" w:rsidRPr="00BD53D6">
        <w:rPr>
          <w:b/>
          <w:bCs/>
          <w:sz w:val="22"/>
          <w:szCs w:val="22"/>
        </w:rPr>
        <w:t>7</w:t>
      </w:r>
      <w:r w:rsidR="00012FCC" w:rsidRPr="00BD53D6">
        <w:rPr>
          <w:b/>
          <w:bCs/>
          <w:sz w:val="22"/>
          <w:szCs w:val="22"/>
          <w:u w:val="single"/>
        </w:rPr>
        <w:t>. Komoda 80x45x100 szt. 1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>Komoda z drzwiami uchylnymi, wykonana z płyty wiórowej obustronnie laminowanej o klasie higieniczności E1, obrzeże pcv dobrane pod kolor płyty. Elementy widoczne oklejone obrzeżem 1 mm, fronty półek oklejone obrzeże pcv grubości 1 mm. Korpus, półki, oraz wieniec dolny wykonane z płyty grubości 18 mm, fronty wykonane z płyty 18 mm, wieniec górny wykonany z płyty grubości 25 mm oklejony obrzeżem pcv o grubości 1 mm. Plecy szafki wykonane z płyty wiórowej obustronnie laminowanej grubości min. 8  mm w kolorze mebla. Plecy muszą być wsuwane w nafrezowane rowki w bokach i wieńcu górnym szafki, dodatkowo przymocowane do ścianek bocznych kątownikami. Nie dopuszcza się pleców nakładanych. Fronty muszą posiadać po dwa zawiasy puszkowe niklowane o średnicy puszki min 35 mm z możliwością regulacji w dwóch płaszczyznach, posiadające kąt rozwarcia do 110st. Cokół o wysokości ok.50 mm.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>Wieniec górny licowany z drzwiami szafki, wieniec dolny chowany za drzwiami szafki.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>Szafka musi posiadać metalowe stopki poziomujące, z możliwością regulacji od wnętrza szafy, stopki mocowane w 2 płaszczyznach – do boku i do cokołu szafki. Uchwyty metalowe o rozstawie min. 128 mm, forma prosta, kolor do uzgodnienia.  Szafka posiada 2 półki z możliwością regulacji w 5 pozycjach, co 32 mm. Komoda wyposażona w zamek meblowy z dwoma kluczami łamanymi.</w:t>
      </w: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012FCC" w:rsidP="00AD68AC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</w:t>
      </w:r>
      <w:r w:rsidR="00AD68AC" w:rsidRPr="00BD53D6">
        <w:rPr>
          <w:b/>
          <w:bCs/>
          <w:color w:val="00000A"/>
          <w:sz w:val="22"/>
          <w:szCs w:val="22"/>
        </w:rPr>
        <w:t>gląd jak na rysunku poglądowym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  <w:r w:rsidRPr="00BD53D6">
        <w:rPr>
          <w:b/>
          <w:bCs/>
          <w:noProof/>
          <w:sz w:val="22"/>
          <w:szCs w:val="22"/>
        </w:rPr>
        <w:lastRenderedPageBreak/>
        <w:drawing>
          <wp:anchor distT="0" distB="0" distL="0" distR="0" simplePos="0" relativeHeight="251682816" behindDoc="0" locked="0" layoutInCell="1" allowOverlap="1" wp14:anchorId="5D861658" wp14:editId="7C140C8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878455" cy="2878455"/>
            <wp:effectExtent l="0" t="0" r="0" b="0"/>
            <wp:wrapTopAndBottom/>
            <wp:docPr id="63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7" t="-26" r="-27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BD53D6" w:rsidRDefault="002A61D0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1</w:t>
      </w:r>
      <w:r w:rsidR="0093157C" w:rsidRPr="00BD53D6">
        <w:rPr>
          <w:b/>
          <w:bCs/>
          <w:sz w:val="22"/>
          <w:szCs w:val="22"/>
          <w:u w:val="single"/>
        </w:rPr>
        <w:t>8</w:t>
      </w:r>
      <w:r w:rsidR="00012FCC" w:rsidRPr="00BD53D6">
        <w:rPr>
          <w:b/>
          <w:bCs/>
          <w:sz w:val="22"/>
          <w:szCs w:val="22"/>
          <w:u w:val="single"/>
        </w:rPr>
        <w:t>. Szafa aktowa 50x45x220 szt. 1</w:t>
      </w:r>
    </w:p>
    <w:p w:rsidR="00012FCC" w:rsidRPr="00BD53D6" w:rsidRDefault="00012FCC" w:rsidP="00012FCC">
      <w:pPr>
        <w:spacing w:after="200" w:line="276" w:lineRule="auto"/>
        <w:jc w:val="both"/>
        <w:rPr>
          <w:sz w:val="22"/>
          <w:szCs w:val="22"/>
        </w:rPr>
      </w:pPr>
      <w:r w:rsidRPr="00BD53D6">
        <w:rPr>
          <w:sz w:val="22"/>
          <w:szCs w:val="22"/>
        </w:rPr>
        <w:t xml:space="preserve">Szafa z drzwiami uchylnymi, wykonana z płyty wiórowej obustronnie laminowanej o klasie higieniczności E1, obrzeże pcv dobrane pod kolor płyty. Elementy widoczne oklejone obrzeżem pcv 1 mm, fronty półek oklejone obrzeżem pcv grubości 2 mm. Korpus, półki, oraz wieniec dolny wykonane z płyty grubości 18 mm, fronty wykonane z płyty grubości 18 mm, wieniec górny wykonany z płyty grubości 25 mm oklejony obrzeżem pcv o grubości 2 mm i promieniu R=3. Plecy szafy wykonane z płyty wiórowej obustronnie laminowanej grubości min. 8 mm w kolorze mebla. Plecy muszą być wsuwane w nafrezowane rowki w bokach i </w:t>
      </w:r>
      <w:proofErr w:type="spellStart"/>
      <w:r w:rsidRPr="00BD53D6">
        <w:rPr>
          <w:sz w:val="22"/>
          <w:szCs w:val="22"/>
        </w:rPr>
        <w:t>i</w:t>
      </w:r>
      <w:proofErr w:type="spellEnd"/>
      <w:r w:rsidRPr="00BD53D6">
        <w:rPr>
          <w:sz w:val="22"/>
          <w:szCs w:val="22"/>
        </w:rPr>
        <w:t xml:space="preserve"> wieńcu górnym szafki, dodatkowo przymocowane do ścianek bocznych kątownikami. Nie dopuszcza się pleców nakładanych. Szafa musi posiadać minimum 3 zawiasy puszkowe niklowane o średnicy puszki min 35 mm z możliwością regulacji w dwóch płaszczyznach o kącie rozwarcia do 110 stopni. Szafa wyposażona w półki na segregatory z możliwością regulacji w 5 pozycjach, co 32 mm. Wszystkie krawędzie półek oklejone obrzeżem.  Cokół wysokości 50 mm.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sz w:val="22"/>
          <w:szCs w:val="22"/>
        </w:rPr>
        <w:t>Wieniec górny licowany z drzwiami szafy, wieniec dolny chowany za drzwiami szafy.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sz w:val="22"/>
          <w:szCs w:val="22"/>
        </w:rPr>
        <w:t xml:space="preserve">Szafa musi posiadać metalowe stopki poziomujące, z możliwością regulacji od wnętrza szafy, stopki mocowane w dwóch płaszczyznach – do boku i do cokołu szafy. Uchwyty metalowe o rozstawie min. 128 mm, forma prosta, kolor do uzgodnienia. </w:t>
      </w:r>
      <w:r w:rsidRPr="00BD53D6">
        <w:rPr>
          <w:color w:val="00000A"/>
          <w:sz w:val="22"/>
          <w:szCs w:val="22"/>
        </w:rPr>
        <w:t xml:space="preserve"> Szafa wyposażona w zamek meblowy z dwoma kluczami łamanymi.</w:t>
      </w: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012FCC" w:rsidP="00012FCC">
      <w:pPr>
        <w:spacing w:after="200" w:line="276" w:lineRule="auto"/>
        <w:jc w:val="both"/>
        <w:rPr>
          <w:b/>
          <w:bCs/>
          <w:sz w:val="22"/>
          <w:szCs w:val="22"/>
        </w:rPr>
      </w:pPr>
      <w:r w:rsidRPr="00BD53D6">
        <w:rPr>
          <w:b/>
          <w:bCs/>
          <w:sz w:val="22"/>
          <w:szCs w:val="22"/>
        </w:rPr>
        <w:t>Wygląd jak na rysunku poglądowym</w:t>
      </w:r>
    </w:p>
    <w:p w:rsidR="00012FCC" w:rsidRPr="00BD53D6" w:rsidRDefault="00012FCC" w:rsidP="00012FCC">
      <w:pPr>
        <w:spacing w:after="200" w:line="276" w:lineRule="auto"/>
        <w:jc w:val="both"/>
        <w:rPr>
          <w:b/>
          <w:bCs/>
          <w:sz w:val="22"/>
          <w:szCs w:val="22"/>
        </w:rPr>
      </w:pPr>
      <w:r w:rsidRPr="00BD53D6">
        <w:rPr>
          <w:b/>
          <w:bCs/>
          <w:noProof/>
          <w:sz w:val="22"/>
          <w:szCs w:val="22"/>
        </w:rPr>
        <w:lastRenderedPageBreak/>
        <w:drawing>
          <wp:anchor distT="0" distB="0" distL="0" distR="0" simplePos="0" relativeHeight="251705344" behindDoc="0" locked="0" layoutInCell="1" allowOverlap="1" wp14:anchorId="283179BA" wp14:editId="0D17909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752600" cy="2790190"/>
            <wp:effectExtent l="0" t="0" r="0" b="0"/>
            <wp:wrapTopAndBottom/>
            <wp:docPr id="64" name="Obraz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3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BD53D6" w:rsidRDefault="002A61D0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1</w:t>
      </w:r>
      <w:r w:rsidR="0093157C" w:rsidRPr="00BD53D6">
        <w:rPr>
          <w:b/>
          <w:bCs/>
          <w:sz w:val="22"/>
          <w:szCs w:val="22"/>
          <w:u w:val="single"/>
        </w:rPr>
        <w:t>9</w:t>
      </w:r>
      <w:r w:rsidR="00012FCC" w:rsidRPr="00BD53D6">
        <w:rPr>
          <w:b/>
          <w:bCs/>
          <w:sz w:val="22"/>
          <w:szCs w:val="22"/>
          <w:u w:val="single"/>
        </w:rPr>
        <w:t>. Szafa przeszklona aktowa 80x45x220 szt. 1</w:t>
      </w: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Szafa z drzwiami uchylnymi , w dolnej części o wysokości ok. 720 mm, wykonane z płyty wiórowej obustronnie laminowanej o klasie higieniczności E1, obrzeże pcv dobrane pod kolor płyty w górnej części z czterema półkami, zamykanymi frontem przeszklonym - szkło matowe w ramce aluminiowej typu Z-1. Elementy widoczne oklejone obrzeżem pcv 2 mm, fronty półek oklejone obrzeżem pcv grubości 1 mm. Korpus, fronty , półki oraz wieniec dolny wykonane z płyty grubości 18 mm, wieniec górny wykonany z płyty grubości 25 mm. Plecy regału wykonane z płyty wiórowej obustronnie laminowanej grubości min. 8 mm w kolorze mebla. Plecy muszą być wsuwane w nafrezowane rowki w bokach i </w:t>
      </w:r>
      <w:proofErr w:type="spellStart"/>
      <w:r w:rsidRPr="00BD53D6">
        <w:rPr>
          <w:color w:val="00000A"/>
          <w:sz w:val="22"/>
          <w:szCs w:val="22"/>
        </w:rPr>
        <w:t>i</w:t>
      </w:r>
      <w:proofErr w:type="spellEnd"/>
      <w:r w:rsidRPr="00BD53D6">
        <w:rPr>
          <w:color w:val="00000A"/>
          <w:sz w:val="22"/>
          <w:szCs w:val="22"/>
        </w:rPr>
        <w:t xml:space="preserve"> wieńcu górnym szafki, dodatkowo przymocowane do ścianek bocznych kątownikami. Nie dopuszcza się pleców nakładanych. Fronty muszą posiadać minimum 2 zawiasy puszkowe niklowane o średnicy puszki min 35 mm z możliwością regulacji w dwóch płaszczyznach (na jedno skrzydło drzwi) o kącie rozwarcia do 110 stopni. Szafa musi posiadać metalowe stopki poziomujące, z możliwością regulacji od wnętrza , stopki mocowane w dwóch płaszczyznach – do boku  i do cokołu , cokół o wysokości ok. 50 mm. Uchwyty metalowe o rozstawie min. 128 mm, forma prosta, kolor do uzgodnienia. Wszystkie  półki zamontowane  z możliwością regulacji w 5 pozycjach, co 32 mm. Szafa wyposażona w zamek meblowy z dwoma kluczami łamanymi.</w:t>
      </w:r>
    </w:p>
    <w:p w:rsidR="00012FCC" w:rsidRPr="00BD53D6" w:rsidRDefault="00012FCC" w:rsidP="000A6C3F">
      <w:pPr>
        <w:jc w:val="both"/>
        <w:rPr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012FCC" w:rsidP="000A6C3F">
      <w:pPr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noProof/>
          <w:color w:val="00000A"/>
          <w:sz w:val="22"/>
          <w:szCs w:val="22"/>
        </w:rPr>
        <w:lastRenderedPageBreak/>
        <w:drawing>
          <wp:anchor distT="0" distB="0" distL="0" distR="0" simplePos="0" relativeHeight="251706368" behindDoc="0" locked="0" layoutInCell="1" allowOverlap="1" wp14:anchorId="5C12B749" wp14:editId="550E61D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257425" cy="3409315"/>
            <wp:effectExtent l="0" t="0" r="0" b="0"/>
            <wp:wrapTopAndBottom/>
            <wp:docPr id="65" name="Obraz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BD53D6" w:rsidRDefault="0093157C" w:rsidP="00012FCC">
      <w:pPr>
        <w:jc w:val="both"/>
        <w:rPr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20</w:t>
      </w:r>
      <w:r w:rsidR="00012FCC" w:rsidRPr="00BD53D6">
        <w:rPr>
          <w:b/>
          <w:bCs/>
          <w:sz w:val="22"/>
          <w:szCs w:val="22"/>
          <w:u w:val="single"/>
        </w:rPr>
        <w:t>. Zabudowa kaloryfera 255x30x74 szt. 1</w:t>
      </w:r>
    </w:p>
    <w:p w:rsidR="00012FCC" w:rsidRPr="00BD53D6" w:rsidRDefault="00012FCC" w:rsidP="003A38CA">
      <w:pPr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Zabudowa wykonana z płyty wiórowej obustronnie laminowanej o klasie higieniczności E1, obrzeże pcv dobrane pod kolor płyty. Elementy widoczne oklejone obrzeżem 1 mm, fronty półek oklejone obrzeże pcv grubości 1 mm. Zabudowa składa się z ,,szczebelków” </w:t>
      </w:r>
      <w:proofErr w:type="spellStart"/>
      <w:r w:rsidRPr="00BD53D6">
        <w:rPr>
          <w:color w:val="00000A"/>
          <w:sz w:val="22"/>
          <w:szCs w:val="22"/>
        </w:rPr>
        <w:t>połaczonych</w:t>
      </w:r>
      <w:proofErr w:type="spellEnd"/>
      <w:r w:rsidRPr="00BD53D6">
        <w:rPr>
          <w:color w:val="00000A"/>
          <w:sz w:val="22"/>
          <w:szCs w:val="22"/>
        </w:rPr>
        <w:t xml:space="preserve"> elementem z płyty przykrywającym parapet i łączącą listwą dolną. Wieniec górny licowany ze szczebelkami.</w:t>
      </w:r>
      <w:r w:rsidRPr="00BD53D6">
        <w:rPr>
          <w:color w:val="FF0000"/>
          <w:sz w:val="22"/>
          <w:szCs w:val="22"/>
        </w:rPr>
        <w:t xml:space="preserve"> </w:t>
      </w:r>
    </w:p>
    <w:p w:rsidR="00012FCC" w:rsidRPr="00BD53D6" w:rsidRDefault="00012FCC" w:rsidP="003A38CA">
      <w:pPr>
        <w:jc w:val="both"/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akacja, szczegóły</w:t>
      </w:r>
      <w:r w:rsidR="003B0B2C" w:rsidRPr="00BD53D6">
        <w:rPr>
          <w:b/>
          <w:color w:val="00000A"/>
          <w:sz w:val="22"/>
          <w:szCs w:val="22"/>
        </w:rPr>
        <w:t xml:space="preserve"> do uzgodnienia z Zamawiającym.</w:t>
      </w:r>
    </w:p>
    <w:p w:rsidR="00012FCC" w:rsidRPr="00BD53D6" w:rsidRDefault="00012FCC" w:rsidP="003A38CA">
      <w:pPr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poglądowym:</w:t>
      </w:r>
    </w:p>
    <w:p w:rsidR="00012FCC" w:rsidRPr="00BD53D6" w:rsidRDefault="00012FCC" w:rsidP="00012FCC">
      <w:pPr>
        <w:spacing w:after="200" w:line="276" w:lineRule="auto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noProof/>
          <w:color w:val="00000A"/>
          <w:sz w:val="22"/>
          <w:szCs w:val="22"/>
        </w:rPr>
        <w:lastRenderedPageBreak/>
        <w:drawing>
          <wp:anchor distT="0" distB="0" distL="0" distR="0" simplePos="0" relativeHeight="251707392" behindDoc="0" locked="0" layoutInCell="1" allowOverlap="1" wp14:anchorId="23CBFAF4" wp14:editId="63671C8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390390" cy="1800225"/>
            <wp:effectExtent l="0" t="0" r="0" b="0"/>
            <wp:wrapTopAndBottom/>
            <wp:docPr id="66" name="Obraz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BD53D6" w:rsidRDefault="000A6C3F" w:rsidP="003A38CA">
      <w:pPr>
        <w:jc w:val="both"/>
        <w:rPr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2</w:t>
      </w:r>
      <w:r w:rsidR="0093157C" w:rsidRPr="00BD53D6">
        <w:rPr>
          <w:b/>
          <w:bCs/>
          <w:sz w:val="22"/>
          <w:szCs w:val="22"/>
          <w:u w:val="single"/>
        </w:rPr>
        <w:t>1</w:t>
      </w:r>
      <w:r w:rsidR="003A38CA">
        <w:rPr>
          <w:b/>
          <w:bCs/>
          <w:sz w:val="22"/>
          <w:szCs w:val="22"/>
          <w:u w:val="single"/>
        </w:rPr>
        <w:t>-22</w:t>
      </w:r>
      <w:r w:rsidR="00012FCC" w:rsidRPr="00BD53D6">
        <w:rPr>
          <w:b/>
          <w:bCs/>
          <w:sz w:val="22"/>
          <w:szCs w:val="22"/>
          <w:u w:val="single"/>
        </w:rPr>
        <w:t>. Listwy odbojowe 225x1,8x45 szt.1 , 38x1,8x220 szt. 1</w:t>
      </w:r>
    </w:p>
    <w:p w:rsidR="00012FCC" w:rsidRPr="00BD53D6" w:rsidRDefault="00012FCC" w:rsidP="003A38CA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3A38CA">
      <w:pPr>
        <w:spacing w:line="276" w:lineRule="exact"/>
        <w:jc w:val="both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Listwy wykonane  z płyty dwustronnie laminowanej o grubości 18 mm, o klasie higieniczności E1 , obrzeże pcv dobrane pod kolor blatu, grubości 1 mm. Przymocowane do ściany za pomocą dybli  montażowych.</w:t>
      </w:r>
    </w:p>
    <w:p w:rsidR="00012FCC" w:rsidRPr="00BD53D6" w:rsidRDefault="00012FCC" w:rsidP="003A38CA">
      <w:pPr>
        <w:spacing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Kolor płyty– akacja, szczegóły</w:t>
      </w:r>
      <w:r w:rsidR="000A6C3F" w:rsidRPr="00BD53D6">
        <w:rPr>
          <w:b/>
          <w:bCs/>
          <w:color w:val="00000A"/>
          <w:sz w:val="22"/>
          <w:szCs w:val="22"/>
        </w:rPr>
        <w:t xml:space="preserve"> do uzgodnienia z Zamawiającym.</w:t>
      </w:r>
    </w:p>
    <w:p w:rsidR="00012FCC" w:rsidRPr="003A38CA" w:rsidRDefault="000A6C3F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2</w:t>
      </w:r>
      <w:r w:rsidR="003B0B2C" w:rsidRPr="00BD53D6">
        <w:rPr>
          <w:b/>
          <w:bCs/>
          <w:sz w:val="22"/>
          <w:szCs w:val="22"/>
          <w:u w:val="single"/>
        </w:rPr>
        <w:t>3</w:t>
      </w:r>
      <w:r w:rsidR="00012FCC" w:rsidRPr="00BD53D6">
        <w:rPr>
          <w:b/>
          <w:bCs/>
          <w:sz w:val="22"/>
          <w:szCs w:val="22"/>
          <w:u w:val="single"/>
        </w:rPr>
        <w:t>. Fotel obrotowy szt. 1</w:t>
      </w:r>
    </w:p>
    <w:p w:rsidR="00012FCC" w:rsidRPr="00BD53D6" w:rsidRDefault="00012FCC" w:rsidP="00012FCC">
      <w:pPr>
        <w:pStyle w:val="Tekstpodstawowy"/>
        <w:spacing w:after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 Cechy charakterystyczne fotela:</w:t>
      </w:r>
    </w:p>
    <w:p w:rsidR="00012FCC" w:rsidRPr="00BD53D6" w:rsidRDefault="00012FCC" w:rsidP="00012FCC">
      <w:pPr>
        <w:pStyle w:val="Tekstpodstawowy"/>
        <w:spacing w:after="0"/>
        <w:jc w:val="both"/>
        <w:rPr>
          <w:sz w:val="22"/>
          <w:szCs w:val="22"/>
        </w:rPr>
      </w:pPr>
      <w:r w:rsidRPr="00BD53D6">
        <w:rPr>
          <w:rStyle w:val="Mocnowyrniony"/>
          <w:sz w:val="22"/>
          <w:szCs w:val="22"/>
        </w:rPr>
        <w:t xml:space="preserve">Mechanizm </w:t>
      </w:r>
      <w:proofErr w:type="spellStart"/>
      <w:r w:rsidRPr="00BD53D6">
        <w:rPr>
          <w:rStyle w:val="Mocnowyrniony"/>
          <w:sz w:val="22"/>
          <w:szCs w:val="22"/>
        </w:rPr>
        <w:t>Epron</w:t>
      </w:r>
      <w:proofErr w:type="spellEnd"/>
      <w:r w:rsidRPr="00BD53D6">
        <w:rPr>
          <w:rStyle w:val="Mocnowyrniony"/>
          <w:sz w:val="22"/>
          <w:szCs w:val="22"/>
        </w:rPr>
        <w:t xml:space="preserve"> </w:t>
      </w:r>
      <w:proofErr w:type="spellStart"/>
      <w:r w:rsidRPr="00BD53D6">
        <w:rPr>
          <w:rStyle w:val="Mocnowyrniony"/>
          <w:sz w:val="22"/>
          <w:szCs w:val="22"/>
        </w:rPr>
        <w:t>Syncron</w:t>
      </w:r>
      <w:proofErr w:type="spellEnd"/>
      <w:r w:rsidRPr="00BD53D6">
        <w:rPr>
          <w:rStyle w:val="Mocnowyrniony"/>
          <w:sz w:val="22"/>
          <w:szCs w:val="22"/>
        </w:rPr>
        <w:t xml:space="preserve"> </w:t>
      </w:r>
      <w:r w:rsidRPr="00BD53D6">
        <w:rPr>
          <w:sz w:val="22"/>
          <w:szCs w:val="22"/>
        </w:rPr>
        <w:t xml:space="preserve">-możliwość swobodnego kołysania się, oparcie odchylające się synchronicznie z siedziskiem w stosunku 2:1, możliwość blokady siedziska i oparcia w 5 pozycjach oraz regulowana wysokość fotela za pomocą podnośnika pneumatycznego, regulowana wysokość podparcia lędźwi, a także regulacja siły oporu oparcia i system </w:t>
      </w:r>
      <w:proofErr w:type="spellStart"/>
      <w:r w:rsidRPr="00BD53D6">
        <w:rPr>
          <w:sz w:val="22"/>
          <w:szCs w:val="22"/>
        </w:rPr>
        <w:t>Anti</w:t>
      </w:r>
      <w:proofErr w:type="spellEnd"/>
      <w:r w:rsidRPr="00BD53D6">
        <w:rPr>
          <w:sz w:val="22"/>
          <w:szCs w:val="22"/>
        </w:rPr>
        <w:t xml:space="preserve">-Shock - zabezpieczenie przed uderzeniem oparcia w plecy użytkownik. Maksymalny kąt wychylenia oparcia wynosi 20˚, przy 11˚ odchylenia siedziska, </w:t>
      </w:r>
    </w:p>
    <w:p w:rsidR="00012FCC" w:rsidRPr="00BD53D6" w:rsidRDefault="00012FCC" w:rsidP="00012FCC">
      <w:pPr>
        <w:pStyle w:val="Tekstpodstawowy"/>
        <w:spacing w:after="0"/>
        <w:jc w:val="both"/>
        <w:rPr>
          <w:sz w:val="22"/>
          <w:szCs w:val="22"/>
        </w:rPr>
      </w:pPr>
      <w:r w:rsidRPr="00BD53D6">
        <w:rPr>
          <w:rStyle w:val="Mocnowyrniony"/>
          <w:sz w:val="22"/>
          <w:szCs w:val="22"/>
        </w:rPr>
        <w:t>Siedzisko i oparcie</w:t>
      </w:r>
      <w:r w:rsidRPr="00BD53D6">
        <w:rPr>
          <w:sz w:val="22"/>
          <w:szCs w:val="22"/>
        </w:rPr>
        <w:t xml:space="preserve"> – szerokie siedzisko, wyprofilowane, wysokie oparcie fotela, miękkie, tapicerowane, regulowany, tapicerowany zagłówek.  </w:t>
      </w:r>
    </w:p>
    <w:p w:rsidR="00012FCC" w:rsidRPr="00BD53D6" w:rsidRDefault="00012FCC" w:rsidP="00012FCC">
      <w:pPr>
        <w:pStyle w:val="Tekstpodstawowy"/>
        <w:spacing w:after="0"/>
        <w:jc w:val="both"/>
        <w:rPr>
          <w:sz w:val="22"/>
          <w:szCs w:val="22"/>
        </w:rPr>
      </w:pPr>
      <w:r w:rsidRPr="00BD53D6">
        <w:rPr>
          <w:rStyle w:val="Mocnowyrniony"/>
          <w:sz w:val="22"/>
          <w:szCs w:val="22"/>
        </w:rPr>
        <w:t>Podłokietniki –</w:t>
      </w:r>
      <w:r w:rsidRPr="00BD53D6">
        <w:rPr>
          <w:sz w:val="22"/>
          <w:szCs w:val="22"/>
        </w:rPr>
        <w:t xml:space="preserve"> regulowane </w:t>
      </w:r>
    </w:p>
    <w:p w:rsidR="00012FCC" w:rsidRPr="00BD53D6" w:rsidRDefault="00012FCC" w:rsidP="00012FCC">
      <w:pPr>
        <w:pStyle w:val="Tekstpodstawowy"/>
        <w:spacing w:after="0"/>
        <w:jc w:val="both"/>
        <w:rPr>
          <w:sz w:val="22"/>
          <w:szCs w:val="22"/>
        </w:rPr>
      </w:pPr>
      <w:r w:rsidRPr="00BD53D6">
        <w:rPr>
          <w:rStyle w:val="Mocnowyrniony"/>
          <w:sz w:val="22"/>
          <w:szCs w:val="22"/>
        </w:rPr>
        <w:t>Podstawa</w:t>
      </w:r>
      <w:r w:rsidRPr="00BD53D6">
        <w:rPr>
          <w:sz w:val="22"/>
          <w:szCs w:val="22"/>
        </w:rPr>
        <w:t xml:space="preserve"> – pięcioramienna aluminiowa w wykończeniu alu</w:t>
      </w:r>
    </w:p>
    <w:p w:rsidR="00012FCC" w:rsidRPr="00BD53D6" w:rsidRDefault="00012FCC" w:rsidP="00012FCC">
      <w:pPr>
        <w:pStyle w:val="Tekstpodstawowy"/>
        <w:spacing w:after="0"/>
        <w:jc w:val="both"/>
        <w:rPr>
          <w:sz w:val="22"/>
          <w:szCs w:val="22"/>
        </w:rPr>
      </w:pPr>
      <w:r w:rsidRPr="00BD53D6">
        <w:rPr>
          <w:rStyle w:val="Mocnowyrniony"/>
          <w:sz w:val="22"/>
          <w:szCs w:val="22"/>
        </w:rPr>
        <w:t>Kółka</w:t>
      </w:r>
      <w:r w:rsidRPr="00BD53D6">
        <w:rPr>
          <w:sz w:val="22"/>
          <w:szCs w:val="22"/>
        </w:rPr>
        <w:t xml:space="preserve"> - samohamowne kółka do powierzchni miękkich(śr. 50 cm) </w:t>
      </w:r>
    </w:p>
    <w:p w:rsidR="00012FCC" w:rsidRPr="00BD53D6" w:rsidRDefault="00012FCC" w:rsidP="00012FCC">
      <w:pPr>
        <w:jc w:val="both"/>
        <w:rPr>
          <w:sz w:val="22"/>
          <w:szCs w:val="22"/>
        </w:rPr>
      </w:pPr>
      <w:r w:rsidRPr="00BD53D6">
        <w:rPr>
          <w:b/>
          <w:bCs/>
          <w:sz w:val="22"/>
          <w:szCs w:val="22"/>
        </w:rPr>
        <w:t xml:space="preserve">Kolor tapicerki – </w:t>
      </w:r>
      <w:r w:rsidRPr="00BD53D6">
        <w:rPr>
          <w:sz w:val="22"/>
          <w:szCs w:val="22"/>
        </w:rPr>
        <w:t xml:space="preserve"> do ustalenia z Zamawiającym, tapicerka z grupy 1</w:t>
      </w:r>
    </w:p>
    <w:p w:rsidR="00012FCC" w:rsidRPr="00BD53D6" w:rsidRDefault="00012FCC" w:rsidP="00012FCC">
      <w:pPr>
        <w:spacing w:after="200" w:line="276" w:lineRule="auto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noProof/>
          <w:sz w:val="22"/>
          <w:szCs w:val="22"/>
        </w:rPr>
        <w:lastRenderedPageBreak/>
        <w:drawing>
          <wp:anchor distT="0" distB="0" distL="0" distR="0" simplePos="0" relativeHeight="251696128" behindDoc="0" locked="0" layoutInCell="1" allowOverlap="1" wp14:anchorId="05BF8374" wp14:editId="1F22A307">
            <wp:simplePos x="0" y="0"/>
            <wp:positionH relativeFrom="column">
              <wp:posOffset>1963420</wp:posOffset>
            </wp:positionH>
            <wp:positionV relativeFrom="paragraph">
              <wp:posOffset>343535</wp:posOffset>
            </wp:positionV>
            <wp:extent cx="1516380" cy="3038475"/>
            <wp:effectExtent l="0" t="0" r="7620" b="9525"/>
            <wp:wrapTopAndBottom/>
            <wp:docPr id="67" name="Obraz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2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3A38CA" w:rsidRDefault="000A6C3F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2</w:t>
      </w:r>
      <w:r w:rsidR="003B0B2C" w:rsidRPr="00BD53D6">
        <w:rPr>
          <w:b/>
          <w:bCs/>
          <w:sz w:val="22"/>
          <w:szCs w:val="22"/>
          <w:u w:val="single"/>
        </w:rPr>
        <w:t>4</w:t>
      </w:r>
      <w:r w:rsidR="00012FCC" w:rsidRPr="00BD53D6">
        <w:rPr>
          <w:b/>
          <w:bCs/>
          <w:sz w:val="22"/>
          <w:szCs w:val="22"/>
          <w:u w:val="single"/>
        </w:rPr>
        <w:t>. Krzesło szt. 4</w:t>
      </w:r>
    </w:p>
    <w:p w:rsidR="00012FCC" w:rsidRPr="003A38CA" w:rsidRDefault="00012FCC" w:rsidP="00012FCC">
      <w:pPr>
        <w:jc w:val="both"/>
        <w:rPr>
          <w:b/>
          <w:bCs/>
          <w:sz w:val="22"/>
          <w:szCs w:val="22"/>
        </w:rPr>
      </w:pPr>
      <w:r w:rsidRPr="00BD53D6">
        <w:rPr>
          <w:b/>
          <w:bCs/>
          <w:sz w:val="22"/>
          <w:szCs w:val="22"/>
        </w:rPr>
        <w:t xml:space="preserve">Cechy charakterystyczne krzesła: </w:t>
      </w:r>
    </w:p>
    <w:p w:rsidR="00012FCC" w:rsidRPr="00BD53D6" w:rsidRDefault="00012FCC" w:rsidP="00012FCC">
      <w:pPr>
        <w:pStyle w:val="Tekstpodstawowy"/>
        <w:numPr>
          <w:ilvl w:val="0"/>
          <w:numId w:val="3"/>
        </w:numPr>
        <w:tabs>
          <w:tab w:val="left" w:pos="0"/>
        </w:tabs>
        <w:spacing w:after="0"/>
        <w:ind w:left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miękkie, tapicerowane oparcie</w:t>
      </w:r>
    </w:p>
    <w:p w:rsidR="00012FCC" w:rsidRPr="00BD53D6" w:rsidRDefault="00012FCC" w:rsidP="00012FCC">
      <w:pPr>
        <w:pStyle w:val="Tekstpodstawowy"/>
        <w:numPr>
          <w:ilvl w:val="0"/>
          <w:numId w:val="3"/>
        </w:numPr>
        <w:tabs>
          <w:tab w:val="left" w:pos="0"/>
        </w:tabs>
        <w:spacing w:after="0"/>
        <w:ind w:left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miękkie, tapicerowane siedzisko</w:t>
      </w:r>
    </w:p>
    <w:p w:rsidR="00012FCC" w:rsidRPr="00BD53D6" w:rsidRDefault="00012FCC" w:rsidP="00012FCC">
      <w:pPr>
        <w:pStyle w:val="Tekstpodstawowy"/>
        <w:numPr>
          <w:ilvl w:val="0"/>
          <w:numId w:val="4"/>
        </w:numPr>
        <w:tabs>
          <w:tab w:val="left" w:pos="0"/>
        </w:tabs>
        <w:spacing w:after="0"/>
        <w:ind w:left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stalowa chromowana rama</w:t>
      </w:r>
    </w:p>
    <w:p w:rsidR="00012FCC" w:rsidRPr="00BD53D6" w:rsidRDefault="00012FCC" w:rsidP="00012FCC">
      <w:pPr>
        <w:pStyle w:val="Tekstpodstawowy"/>
        <w:numPr>
          <w:ilvl w:val="0"/>
          <w:numId w:val="5"/>
        </w:numPr>
        <w:tabs>
          <w:tab w:val="left" w:pos="0"/>
        </w:tabs>
        <w:spacing w:after="0"/>
        <w:ind w:left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stalowe podłokietniki z plastikowymi nakładkami</w:t>
      </w:r>
    </w:p>
    <w:p w:rsidR="00012FCC" w:rsidRPr="00BD53D6" w:rsidRDefault="00012FCC" w:rsidP="00012FCC">
      <w:pPr>
        <w:pStyle w:val="Tekstpodstawowy"/>
        <w:numPr>
          <w:ilvl w:val="0"/>
          <w:numId w:val="6"/>
        </w:numPr>
        <w:tabs>
          <w:tab w:val="left" w:pos="0"/>
        </w:tabs>
        <w:spacing w:after="0"/>
        <w:ind w:left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możliwość składowania w stosie (max. 2 szt.)</w:t>
      </w:r>
    </w:p>
    <w:p w:rsidR="00012FCC" w:rsidRPr="00BD53D6" w:rsidRDefault="00012FCC" w:rsidP="000A6C3F">
      <w:pPr>
        <w:jc w:val="both"/>
        <w:rPr>
          <w:sz w:val="22"/>
          <w:szCs w:val="22"/>
        </w:rPr>
        <w:sectPr w:rsidR="00012FCC" w:rsidRPr="00BD53D6" w:rsidSect="00012FCC">
          <w:type w:val="continuous"/>
          <w:pgSz w:w="16838" w:h="11906" w:orient="landscape"/>
          <w:pgMar w:top="1134" w:right="1134" w:bottom="1134" w:left="1134" w:header="0" w:footer="0" w:gutter="0"/>
          <w:cols w:space="708"/>
          <w:formProt w:val="0"/>
          <w:docGrid w:linePitch="600" w:charSpace="32768"/>
        </w:sectPr>
      </w:pPr>
      <w:r w:rsidRPr="00BD53D6">
        <w:rPr>
          <w:b/>
          <w:bCs/>
          <w:sz w:val="22"/>
          <w:szCs w:val="22"/>
        </w:rPr>
        <w:t xml:space="preserve">Kolor tapicerki – </w:t>
      </w:r>
      <w:r w:rsidRPr="00BD53D6">
        <w:rPr>
          <w:sz w:val="22"/>
          <w:szCs w:val="22"/>
        </w:rPr>
        <w:t xml:space="preserve"> do ustalenia z Za</w:t>
      </w:r>
      <w:r w:rsidR="000A6C3F" w:rsidRPr="00BD53D6">
        <w:rPr>
          <w:sz w:val="22"/>
          <w:szCs w:val="22"/>
        </w:rPr>
        <w:t>mawiającym, tapicerka z grupy 1</w:t>
      </w:r>
    </w:p>
    <w:p w:rsidR="00012FCC" w:rsidRPr="00BD53D6" w:rsidRDefault="00012FCC" w:rsidP="000A6C3F">
      <w:pPr>
        <w:jc w:val="both"/>
        <w:rPr>
          <w:sz w:val="22"/>
          <w:szCs w:val="22"/>
        </w:rPr>
        <w:sectPr w:rsidR="00012FCC" w:rsidRPr="00BD53D6" w:rsidSect="00012FCC">
          <w:type w:val="continuous"/>
          <w:pgSz w:w="16838" w:h="11906" w:orient="landscape"/>
          <w:pgMar w:top="1134" w:right="1134" w:bottom="1134" w:left="1134" w:header="0" w:footer="0" w:gutter="0"/>
          <w:cols w:space="708"/>
          <w:formProt w:val="0"/>
          <w:docGrid w:linePitch="600" w:charSpace="32768"/>
        </w:sectPr>
      </w:pPr>
    </w:p>
    <w:p w:rsidR="00012FCC" w:rsidRPr="00BD53D6" w:rsidRDefault="00012FCC" w:rsidP="000A6C3F">
      <w:pPr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012FCC" w:rsidRPr="00BD53D6" w:rsidRDefault="00012FCC" w:rsidP="00012FCC">
      <w:pPr>
        <w:spacing w:after="200" w:line="276" w:lineRule="auto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noProof/>
          <w:color w:val="00000A"/>
          <w:sz w:val="22"/>
          <w:szCs w:val="22"/>
        </w:rPr>
        <w:lastRenderedPageBreak/>
        <w:drawing>
          <wp:anchor distT="0" distB="0" distL="0" distR="0" simplePos="0" relativeHeight="251697152" behindDoc="0" locked="0" layoutInCell="1" allowOverlap="1" wp14:anchorId="0ED50BA1" wp14:editId="1E2BC8ED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438400" cy="3048000"/>
            <wp:effectExtent l="0" t="0" r="0" b="0"/>
            <wp:wrapTopAndBottom/>
            <wp:docPr id="68" name="Obraz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5038D5" w:rsidRDefault="00012FCC" w:rsidP="00012FCC">
      <w:pPr>
        <w:pStyle w:val="Akapitzlist"/>
        <w:numPr>
          <w:ilvl w:val="0"/>
          <w:numId w:val="13"/>
        </w:numPr>
        <w:spacing w:after="0"/>
        <w:ind w:left="0" w:hanging="513"/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BD53D6">
        <w:rPr>
          <w:rFonts w:ascii="Times New Roman" w:hAnsi="Times New Roman" w:cs="Times New Roman"/>
          <w:b/>
          <w:bCs/>
          <w:sz w:val="22"/>
          <w:szCs w:val="22"/>
          <w:u w:val="single"/>
        </w:rPr>
        <w:t>POKÓJ PRACOWNICZY JEDNOOSOBOWY</w:t>
      </w:r>
      <w:r w:rsidR="00426D92" w:rsidRPr="00BD53D6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 </w:t>
      </w:r>
    </w:p>
    <w:p w:rsidR="00012FCC" w:rsidRPr="00BD53D6" w:rsidRDefault="00BD0F14" w:rsidP="00426D92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2</w:t>
      </w:r>
      <w:r w:rsidR="00354BEA" w:rsidRPr="00BD53D6">
        <w:rPr>
          <w:b/>
          <w:bCs/>
          <w:sz w:val="22"/>
          <w:szCs w:val="22"/>
          <w:u w:val="single"/>
        </w:rPr>
        <w:t>5</w:t>
      </w:r>
      <w:r w:rsidR="00012FCC" w:rsidRPr="00BD53D6">
        <w:rPr>
          <w:b/>
          <w:bCs/>
          <w:sz w:val="22"/>
          <w:szCs w:val="22"/>
          <w:u w:val="single"/>
        </w:rPr>
        <w:t xml:space="preserve">. Biurko 130x60x75 szt. </w:t>
      </w:r>
      <w:r w:rsidR="00426D92" w:rsidRPr="00BD53D6">
        <w:rPr>
          <w:b/>
          <w:bCs/>
          <w:sz w:val="22"/>
          <w:szCs w:val="22"/>
          <w:u w:val="single"/>
        </w:rPr>
        <w:t>3</w:t>
      </w:r>
    </w:p>
    <w:p w:rsidR="00012FCC" w:rsidRPr="005038D5" w:rsidRDefault="00012FCC" w:rsidP="00426D92">
      <w:pPr>
        <w:spacing w:line="240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Blat biurka wykonany z płyty obustronnie laminowanej o klasie higieniczności E1,  grubości 25 mm, oklejonej obrzeżem pcv o  grubości 2 mm, w kolorze płyty. Nogi i blenda ,wykonane z  płyty obustronnie laminowanej o klasie higieniczności E1,  grubości 18 mm, oklejonej obrzeżem pcv o  grubości 1 mm, w kolorze płyty. </w:t>
      </w:r>
      <w:r w:rsidRPr="00BD53D6">
        <w:rPr>
          <w:color w:val="272727"/>
          <w:sz w:val="22"/>
          <w:szCs w:val="22"/>
        </w:rPr>
        <w:t xml:space="preserve"> Elementy biurka połączone ze sobą za pomocą wysokiej jakości złączy mimośrodowych.</w:t>
      </w:r>
      <w:r w:rsidRPr="00BD53D6">
        <w:rPr>
          <w:color w:val="00000A"/>
          <w:sz w:val="22"/>
          <w:szCs w:val="22"/>
        </w:rPr>
        <w:t xml:space="preserve"> Biurko wyposażone w półkę pod klawiaturę  - prowadnice rolkowe, umiejscowienie półki ustalić z Zamawiającym podczas montażu. W biurku zamontować plastikowe przelotki na kable, umiejscowienie ustalić z Zamawiającym podczas montażu.</w:t>
      </w:r>
    </w:p>
    <w:p w:rsidR="00012FCC" w:rsidRPr="00BD53D6" w:rsidRDefault="00012FCC" w:rsidP="00426D92">
      <w:pPr>
        <w:spacing w:line="276" w:lineRule="exact"/>
        <w:jc w:val="both"/>
        <w:rPr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012FCC" w:rsidP="00426D92">
      <w:pPr>
        <w:spacing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noProof/>
          <w:color w:val="00000A"/>
          <w:sz w:val="22"/>
          <w:szCs w:val="22"/>
        </w:rPr>
        <w:lastRenderedPageBreak/>
        <w:drawing>
          <wp:anchor distT="0" distB="0" distL="0" distR="0" simplePos="0" relativeHeight="251708416" behindDoc="0" locked="0" layoutInCell="1" allowOverlap="1" wp14:anchorId="10C7F0BC" wp14:editId="616B1E75">
            <wp:simplePos x="0" y="0"/>
            <wp:positionH relativeFrom="column">
              <wp:posOffset>2565400</wp:posOffset>
            </wp:positionH>
            <wp:positionV relativeFrom="paragraph">
              <wp:posOffset>3810</wp:posOffset>
            </wp:positionV>
            <wp:extent cx="5118735" cy="4044950"/>
            <wp:effectExtent l="0" t="0" r="5715" b="0"/>
            <wp:wrapTopAndBottom/>
            <wp:docPr id="69" name="Obraz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3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22" t="-27" r="-22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2</w:t>
      </w:r>
      <w:r w:rsidR="00354BEA" w:rsidRPr="00BD53D6">
        <w:rPr>
          <w:b/>
          <w:bCs/>
          <w:sz w:val="22"/>
          <w:szCs w:val="22"/>
          <w:u w:val="single"/>
        </w:rPr>
        <w:t>6</w:t>
      </w:r>
      <w:r w:rsidRPr="00BD53D6">
        <w:rPr>
          <w:b/>
          <w:bCs/>
          <w:sz w:val="22"/>
          <w:szCs w:val="22"/>
          <w:u w:val="single"/>
        </w:rPr>
        <w:t xml:space="preserve">. Biurko 100x50x75 szt. </w:t>
      </w:r>
      <w:r w:rsidR="00426D92" w:rsidRPr="00BD53D6">
        <w:rPr>
          <w:b/>
          <w:bCs/>
          <w:sz w:val="22"/>
          <w:szCs w:val="22"/>
          <w:u w:val="single"/>
        </w:rPr>
        <w:t>3</w:t>
      </w:r>
    </w:p>
    <w:p w:rsidR="00012FCC" w:rsidRPr="00BD53D6" w:rsidRDefault="00012FCC" w:rsidP="00012FCC">
      <w:pPr>
        <w:spacing w:line="240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Blat biurka wykonany z płyty obustronnie laminowanej o klasie higieniczności E1,  grubości 25 mm, oklejonej obrzeżem pcv o  grubości 2 mm, w kolorze płyty. Nogi i blenda ,wykonane z  płyty obustronnie laminowanej o klasie higieniczności E1,  grubości 18 mm, oklejonej obrzeżem pcv o  grubości 1 mm, w kolorze płyty. </w:t>
      </w:r>
      <w:r w:rsidRPr="00BD53D6">
        <w:rPr>
          <w:color w:val="272727"/>
          <w:sz w:val="22"/>
          <w:szCs w:val="22"/>
        </w:rPr>
        <w:t xml:space="preserve"> Elementy biurka połączone ze sobą za pomocą wysokiej jakości złączy mimośrodowych.</w:t>
      </w:r>
      <w:r w:rsidRPr="00BD53D6">
        <w:rPr>
          <w:color w:val="00000A"/>
          <w:sz w:val="22"/>
          <w:szCs w:val="22"/>
        </w:rPr>
        <w:t xml:space="preserve"> </w:t>
      </w: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  <w:r w:rsidRPr="00BD53D6">
        <w:rPr>
          <w:b/>
          <w:bCs/>
          <w:noProof/>
          <w:sz w:val="22"/>
          <w:szCs w:val="22"/>
        </w:rPr>
        <w:lastRenderedPageBreak/>
        <w:drawing>
          <wp:anchor distT="0" distB="0" distL="0" distR="0" simplePos="0" relativeHeight="251709440" behindDoc="0" locked="0" layoutInCell="1" allowOverlap="1" wp14:anchorId="657C5740" wp14:editId="6E2C2FE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34000" cy="4200525"/>
            <wp:effectExtent l="0" t="0" r="0" b="0"/>
            <wp:wrapTopAndBottom/>
            <wp:docPr id="70" name="Obraz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1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BD53D6" w:rsidRDefault="00BD0F14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2</w:t>
      </w:r>
      <w:r w:rsidR="00354BEA" w:rsidRPr="00BD53D6">
        <w:rPr>
          <w:b/>
          <w:bCs/>
          <w:sz w:val="22"/>
          <w:szCs w:val="22"/>
          <w:u w:val="single"/>
        </w:rPr>
        <w:t>7</w:t>
      </w:r>
      <w:r w:rsidR="00012FCC" w:rsidRPr="00BD53D6">
        <w:rPr>
          <w:b/>
          <w:bCs/>
          <w:sz w:val="22"/>
          <w:szCs w:val="22"/>
          <w:u w:val="single"/>
        </w:rPr>
        <w:t>. Kontener 45x45x65 szt.</w:t>
      </w:r>
      <w:r w:rsidRPr="00BD53D6">
        <w:rPr>
          <w:b/>
          <w:bCs/>
          <w:sz w:val="22"/>
          <w:szCs w:val="22"/>
          <w:u w:val="single"/>
        </w:rPr>
        <w:t>6</w:t>
      </w: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>Kontener mobilny</w:t>
      </w:r>
      <w:r w:rsidRPr="00BD53D6">
        <w:rPr>
          <w:b/>
          <w:bCs/>
          <w:color w:val="00000A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 xml:space="preserve">wykonany z płyty wiórowej obustronnie laminowanej o klasie higieniczności E1, obrzeże pcv dobrane pod kolor płyty. Top oklejony obrzeżem 2 mm, pozostałe elementy widoczne oklejone obrzeżem 1 mm.  Korpus, plecy, oraz wieniec dolny wykonane z płyty grubości 18 mm, fronty wykonane z płyty 18 mm, wieniec górny wykonany z płyty grubości 25 mm. Kontener posiada 3 szuflady z zamkiem centralnym z dwoma kluczami łamanymi.  Top górny nachodzący na szuflady, licowany z frontem szuflad. Uchwyty metalowe o rozstawie min. 128  mm, forma prosta, kolor do uzgodnienia. Szuflady kontenera wyposażone w prowadnice rolkowe. Front szuflad montowany do szuflady za pomocą złącza ułatwiającego ewentualną regulację. Kontener na 4 kółkach z hamulcem. Korpus klejony, kontener montowany w fabryce producenta. Zamek montowany w najwyższej szufladzie. </w:t>
      </w: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lastRenderedPageBreak/>
        <w:t>Wygląd jak na rysunku poglądowym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color w:val="00000A"/>
          <w:sz w:val="22"/>
          <w:szCs w:val="22"/>
        </w:rPr>
      </w:pPr>
      <w:r w:rsidRPr="00BD53D6">
        <w:rPr>
          <w:b/>
          <w:noProof/>
          <w:color w:val="00000A"/>
          <w:sz w:val="22"/>
          <w:szCs w:val="22"/>
        </w:rPr>
        <w:drawing>
          <wp:anchor distT="0" distB="0" distL="0" distR="0" simplePos="0" relativeHeight="251683840" behindDoc="0" locked="0" layoutInCell="1" allowOverlap="1" wp14:anchorId="3036A236" wp14:editId="3AF9BDA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50995" cy="4150995"/>
            <wp:effectExtent l="0" t="0" r="0" b="0"/>
            <wp:wrapSquare wrapText="largest"/>
            <wp:docPr id="71" name="Obraz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34" t="-34" r="-34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BD53D6" w:rsidRDefault="00012FCC" w:rsidP="00012FCC">
      <w:pPr>
        <w:spacing w:after="200" w:line="276" w:lineRule="exact"/>
        <w:jc w:val="both"/>
        <w:rPr>
          <w:b/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b/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BD0F14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2</w:t>
      </w:r>
      <w:r w:rsidR="00354BEA" w:rsidRPr="00BD53D6">
        <w:rPr>
          <w:b/>
          <w:bCs/>
          <w:sz w:val="22"/>
          <w:szCs w:val="22"/>
          <w:u w:val="single"/>
        </w:rPr>
        <w:t>8</w:t>
      </w:r>
      <w:r w:rsidR="00012FCC" w:rsidRPr="00BD53D6">
        <w:rPr>
          <w:b/>
          <w:bCs/>
          <w:sz w:val="22"/>
          <w:szCs w:val="22"/>
          <w:u w:val="single"/>
        </w:rPr>
        <w:t xml:space="preserve">. Stolik 70x70x75 szt. </w:t>
      </w:r>
      <w:r w:rsidRPr="00BD53D6">
        <w:rPr>
          <w:b/>
          <w:bCs/>
          <w:sz w:val="22"/>
          <w:szCs w:val="22"/>
          <w:u w:val="single"/>
        </w:rPr>
        <w:t>3</w:t>
      </w:r>
    </w:p>
    <w:p w:rsidR="00012FCC" w:rsidRPr="00BD53D6" w:rsidRDefault="00012FCC" w:rsidP="00BD0F14">
      <w:pPr>
        <w:spacing w:line="240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Blat wykonany z płyty obustronnie laminowanej o klasie higieniczności E1,  grubości 25 mm, oklejonej obrzeżem pcv o  grubości 2 mm, w kolorze płyty. Nogi o wymiarach 80x80mm, wykonane z elementów płyty obustronnie laminowanej o klasie higieniczności E1,  grubości 18 mm, oklejonej obrzeżem pcv o  grubości 1 mm, w kolorze płyty, skręconych w formę prostokąta. .Listwy  łączące nogi, wykonane z  płyty obustronnie laminowanej o klasie higieniczności E1,  grubości 18 mm, oklejonej obrzeżem pcv o  grubości 1 mm, w kolorze płyty. </w:t>
      </w:r>
      <w:r w:rsidRPr="00BD53D6">
        <w:rPr>
          <w:color w:val="272727"/>
          <w:sz w:val="22"/>
          <w:szCs w:val="22"/>
        </w:rPr>
        <w:t xml:space="preserve">  Elementy stolika połączone ze sobą za pomocą wysokiej jakości złączy mimośrodowych.</w:t>
      </w:r>
      <w:r w:rsidRPr="00BD53D6">
        <w:rPr>
          <w:color w:val="00000A"/>
          <w:sz w:val="22"/>
          <w:szCs w:val="22"/>
        </w:rPr>
        <w:t xml:space="preserve"> Korpus klejony, montowany w fabryce producenta.</w:t>
      </w:r>
    </w:p>
    <w:p w:rsidR="00012FCC" w:rsidRPr="00BD53D6" w:rsidRDefault="00012FCC" w:rsidP="00BD0F14">
      <w:pPr>
        <w:spacing w:line="276" w:lineRule="exact"/>
        <w:jc w:val="both"/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akacja, szczegóły do uzgodnienia z Zamawiającym.</w:t>
      </w:r>
    </w:p>
    <w:p w:rsidR="00012FCC" w:rsidRPr="00BD53D6" w:rsidRDefault="00012FCC" w:rsidP="00BD0F14">
      <w:pPr>
        <w:spacing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  <w:r w:rsidRPr="00BD53D6">
        <w:rPr>
          <w:b/>
          <w:bCs/>
          <w:noProof/>
          <w:sz w:val="22"/>
          <w:szCs w:val="22"/>
        </w:rPr>
        <w:lastRenderedPageBreak/>
        <w:drawing>
          <wp:anchor distT="0" distB="0" distL="0" distR="0" simplePos="0" relativeHeight="251710464" behindDoc="0" locked="0" layoutInCell="1" allowOverlap="1" wp14:anchorId="19EE30F9" wp14:editId="61D990D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427220" cy="4170045"/>
            <wp:effectExtent l="0" t="0" r="0" b="0"/>
            <wp:wrapTopAndBottom/>
            <wp:docPr id="72" name="Obraz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3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32" t="-34" r="-32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BD53D6" w:rsidRDefault="00BD0F14" w:rsidP="00012FCC">
      <w:pPr>
        <w:jc w:val="both"/>
        <w:rPr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2</w:t>
      </w:r>
      <w:r w:rsidR="00354BEA" w:rsidRPr="00BD53D6">
        <w:rPr>
          <w:b/>
          <w:bCs/>
          <w:sz w:val="22"/>
          <w:szCs w:val="22"/>
          <w:u w:val="single"/>
        </w:rPr>
        <w:t>9</w:t>
      </w:r>
      <w:r w:rsidR="00012FCC" w:rsidRPr="00BD53D6">
        <w:rPr>
          <w:b/>
          <w:bCs/>
          <w:sz w:val="22"/>
          <w:szCs w:val="22"/>
          <w:u w:val="single"/>
        </w:rPr>
        <w:t>. Komoda 120x45x100 szt.</w:t>
      </w:r>
      <w:r w:rsidRPr="00BD53D6">
        <w:rPr>
          <w:b/>
          <w:bCs/>
          <w:sz w:val="22"/>
          <w:szCs w:val="22"/>
          <w:u w:val="single"/>
        </w:rPr>
        <w:t>3</w:t>
      </w: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>Komoda z trzema drzwiami uchylnymi, wykonana z płyty wiórowej obustronnie laminowanej o klasie higieniczności E1, obrzeże pcv dobrane pod kolor płyty. Elementy widoczne oklejone obrzeżem 1 mm, fronty półek oklejone obrzeże pcv grubości 1 mm. Korpus, półki, oraz wieniec dolny wykonane z płyty grubości 18 mm, fronty wykonane z płyty 18 mm, wieniec górny wykonany z płyty grubości 25 mm oklejony obrzeżem pcv o grubości 1 mm. Plecy szafki wykonane z płyty wiórowej obustronnie laminowanej grubości min. 8  mm w kolorze mebla. Plecy muszą być wsuwane w nafrezowane rowki w bokach i wieńcu górnym szafki, dodatkowo przymocowane do ścianek bocznych kątownikami. Nie dopuszcza się pleców nakładanych. Fronty muszą posiadać po dwa zawiasy puszkowe niklowane o średnicy puszki min 35 mm z możliwością regulacji w dwóch płaszczyznach, posiadające kąt rozwarcia do 110st. Cokół o wysokości ok.50 mm.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>Wieniec górny licowany z drzwiami szafki, wieniec dolny chowany za drzwiami szafki.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>Szafka musi posiadać metalowe stopki poziomujące, z możliwością regulacji od wnętrza szafy, stopki mocowane w 2 płaszczyznach – do boku i do cokołu szafki. Uchwyty metalowe o rozstawie min. 128 mm, forma prosta, kolor do uzgodnienia.  Szafka posiada 3 półki z możliwością regulacji w 5 pozycjach, co 32 mm. Komoda wyposażona w zamek meblowy z dwoma kluczami łamanymi.</w:t>
      </w:r>
    </w:p>
    <w:p w:rsidR="00012FCC" w:rsidRPr="00BD53D6" w:rsidRDefault="00012FCC" w:rsidP="005038D5">
      <w:pPr>
        <w:jc w:val="both"/>
        <w:rPr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lastRenderedPageBreak/>
        <w:t>Kolor płyty–  fronty – akcja, korpusy - grafit, szczegóły do uzgodnienia z Zamawiającym.</w:t>
      </w:r>
    </w:p>
    <w:p w:rsidR="00012FCC" w:rsidRPr="00BD53D6" w:rsidRDefault="00012FCC" w:rsidP="005038D5">
      <w:pPr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poglądowym:</w:t>
      </w:r>
    </w:p>
    <w:p w:rsidR="00012FCC" w:rsidRPr="00BD53D6" w:rsidRDefault="00012FCC" w:rsidP="00BD0F14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noProof/>
          <w:color w:val="00000A"/>
          <w:sz w:val="22"/>
          <w:szCs w:val="22"/>
        </w:rPr>
        <w:drawing>
          <wp:anchor distT="0" distB="0" distL="0" distR="0" simplePos="0" relativeHeight="251689984" behindDoc="0" locked="0" layoutInCell="1" allowOverlap="1" wp14:anchorId="7296F793" wp14:editId="24A4B05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8860" cy="4933950"/>
            <wp:effectExtent l="0" t="0" r="0" b="0"/>
            <wp:wrapTopAndBottom/>
            <wp:docPr id="73" name="Obraz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23" t="-28" r="-23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FCC" w:rsidRPr="00BD53D6" w:rsidRDefault="00354BEA" w:rsidP="00012FCC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  <w:r w:rsidRPr="00BD53D6">
        <w:rPr>
          <w:b/>
          <w:color w:val="00000A"/>
          <w:sz w:val="22"/>
          <w:szCs w:val="22"/>
          <w:u w:val="single"/>
        </w:rPr>
        <w:t>30</w:t>
      </w:r>
      <w:r w:rsidR="00012FCC" w:rsidRPr="00BD53D6">
        <w:rPr>
          <w:b/>
          <w:color w:val="00000A"/>
          <w:sz w:val="22"/>
          <w:szCs w:val="22"/>
          <w:u w:val="single"/>
        </w:rPr>
        <w:t xml:space="preserve">.  Aneks kuchenny z </w:t>
      </w:r>
      <w:proofErr w:type="spellStart"/>
      <w:r w:rsidR="00012FCC" w:rsidRPr="00BD53D6">
        <w:rPr>
          <w:b/>
          <w:color w:val="00000A"/>
          <w:sz w:val="22"/>
          <w:szCs w:val="22"/>
          <w:u w:val="single"/>
        </w:rPr>
        <w:t>ociekaczem</w:t>
      </w:r>
      <w:proofErr w:type="spellEnd"/>
      <w:r w:rsidR="00012FCC" w:rsidRPr="00BD53D6">
        <w:rPr>
          <w:b/>
          <w:color w:val="00000A"/>
          <w:sz w:val="22"/>
          <w:szCs w:val="22"/>
          <w:u w:val="single"/>
        </w:rPr>
        <w:t xml:space="preserve"> 100x60x220 szt. </w:t>
      </w:r>
      <w:r w:rsidR="00BD0F14" w:rsidRPr="00BD53D6">
        <w:rPr>
          <w:b/>
          <w:color w:val="00000A"/>
          <w:sz w:val="22"/>
          <w:szCs w:val="22"/>
          <w:u w:val="single"/>
        </w:rPr>
        <w:t>3</w:t>
      </w:r>
    </w:p>
    <w:p w:rsidR="00012FCC" w:rsidRPr="00BD53D6" w:rsidRDefault="00012FCC" w:rsidP="00BD0F14">
      <w:pPr>
        <w:spacing w:line="276" w:lineRule="exact"/>
        <w:jc w:val="both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lastRenderedPageBreak/>
        <w:t xml:space="preserve">Zabudowa wysoka  wykonana z płyty obustronnie laminowanej o klasie higieniczności E1. Fronty , korpusy i półki wykonane z płyty o grubości 18 mm, oklejone obrzeżem pcv o grubości 1 mm. Plecy – brak- płytki istniejące u Zamawiającego. Dolne fronty o wysokości ok. 720 mm, górne fronty o wysokości ok. 1400 mm. Wieniec górny wykonany z płyty o grubości 25 mm. We wnętrzu szafki z frontami dolnymi znajduje się umywalka- znajdująca się u Zamawiającego, należy wyciąć odpowiedni otwór w blacie. Blat kuchenny laminowany o grubości min. 28 mm, fabrycznie zaoblony. We wnętrzu szafki z górnymi frontami znajduje się dwupółkowy ociekacz i nad nim półka z płyty o grubości 18 mm.  Każdy z frontów posiada po min. dwa zawiasy puszkowe niklowane o średnicy puszki min 35 mm z możliwością regulacji w dwóch płaszczyznach, posiadające kąt rozwarcia do 110st. Szafka  posiada uchwyty metalowe o rozstawie min. 128 mm, forma prosta, kolor do uzgodnienia. Szafka musi posiadać metalowe stopki poziomujące, z możliwością regulacji od wnętrza szafki, stopki mocowane w 2 płaszczyznach – od boki i od przodu szafki, cokół o wysokości ok. 50 mm. Korpus klejony, szafka montowana w fabryce producenta. </w:t>
      </w:r>
    </w:p>
    <w:p w:rsidR="00012FCC" w:rsidRPr="00BD53D6" w:rsidRDefault="00012FCC" w:rsidP="00BD0F14">
      <w:pPr>
        <w:jc w:val="both"/>
        <w:rPr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012FCC" w:rsidP="00BD0F14">
      <w:pPr>
        <w:jc w:val="both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Wygląd jak na rysunku poglądowym</w:t>
      </w: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  <w:r w:rsidRPr="00BD53D6">
        <w:rPr>
          <w:noProof/>
          <w:color w:val="00000A"/>
          <w:sz w:val="22"/>
          <w:szCs w:val="22"/>
        </w:rPr>
        <w:lastRenderedPageBreak/>
        <w:drawing>
          <wp:anchor distT="0" distB="0" distL="0" distR="0" simplePos="0" relativeHeight="251711488" behindDoc="0" locked="0" layoutInCell="1" allowOverlap="1" wp14:anchorId="5D0D259C" wp14:editId="5C68BA1F">
            <wp:simplePos x="0" y="0"/>
            <wp:positionH relativeFrom="column">
              <wp:posOffset>3150870</wp:posOffset>
            </wp:positionH>
            <wp:positionV relativeFrom="paragraph">
              <wp:posOffset>3810</wp:posOffset>
            </wp:positionV>
            <wp:extent cx="4100195" cy="5172075"/>
            <wp:effectExtent l="0" t="0" r="0" b="9525"/>
            <wp:wrapTopAndBottom/>
            <wp:docPr id="74" name="Obraz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3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19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FCC" w:rsidRPr="00BD53D6" w:rsidRDefault="00494FEF" w:rsidP="00012FCC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  <w:r w:rsidRPr="00BD53D6">
        <w:rPr>
          <w:b/>
          <w:color w:val="00000A"/>
          <w:sz w:val="22"/>
          <w:szCs w:val="22"/>
          <w:u w:val="single"/>
        </w:rPr>
        <w:t>31</w:t>
      </w:r>
      <w:r w:rsidR="00012FCC" w:rsidRPr="00BD53D6">
        <w:rPr>
          <w:b/>
          <w:color w:val="00000A"/>
          <w:sz w:val="22"/>
          <w:szCs w:val="22"/>
          <w:u w:val="single"/>
        </w:rPr>
        <w:t xml:space="preserve">. Szafa ubraniowa 50x45x220 szt. </w:t>
      </w:r>
      <w:r w:rsidR="00BD0F14" w:rsidRPr="00BD53D6">
        <w:rPr>
          <w:b/>
          <w:color w:val="00000A"/>
          <w:sz w:val="22"/>
          <w:szCs w:val="22"/>
          <w:u w:val="single"/>
        </w:rPr>
        <w:t>3</w:t>
      </w: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lastRenderedPageBreak/>
        <w:t>Szafa ubraniowa z drzwiami uchylnymi, wykonana z płyty wiórowej obustronnie laminowanej o klasie higieniczności E1, obrzeże pcv dobrane pod kolor płyty. Elementy widoczne oklejone obrzeżem pcv 2 mm, fronty półek oklejone obrzeżem pcv o  grubości 1 mm. Korpus, półki, oraz wieniec dolny wykonane z płyty grubości 18 mm, fronty wykonane z płyty grubości 18 mm, wieniec górny wykonany z płyty grubości 36 mm oklejony obrzeżem pcv o grubości 1 mm i promieniu R=3. Plecy szafy wykonane z płyty wiórowej obustronnie laminowanej grubości min. 8 mm w kolorze mebla. Plecy muszą być wsuwane w nafrezowane rowki w bokach i  wieńcu górnym szafki, dodatkowo przymocowane do ścianek bocznych kątownikami. Nie dopuszcza się pleców nakładanych. Szafa musi posiadać minimum 3 zawiasy puszkowe niklowane o średnicy puszki min 35 mm z możliwością regulacji w dwóch płaszczyznach o kącie rozwarcia do 110 stopni. Szafa wyposażona w wysuwny wieszak na ubrania, mocowany pod półką konstrukcyjną.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>Wieniec górny licowany z drzwiami szafy, wieniec dolny chowany za drzwiami szafy.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 xml:space="preserve">Szafa musi posiadać metalowe stopki poziomujące, z możliwością regulacji od wnętrza szafy, stopki mocowane w dwóch płaszczyznach – do boku i do przodu szafy, cokół o wysokości ok. 50 mm. Uchwyty metalowe o rozstawie min. 128  mm, forma prosta, kolor do uzgodnienia. Szafa wyposażona w zamek meblowy z dwoma kluczami łamanymi.  Korpus klejony, szafka montowana w fabryce producenta. </w:t>
      </w: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Wygląd jak na rysunku poglądowym:</w:t>
      </w:r>
    </w:p>
    <w:p w:rsidR="00012FCC" w:rsidRPr="00BD53D6" w:rsidRDefault="00012FCC" w:rsidP="002E1D43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noProof/>
          <w:sz w:val="22"/>
          <w:szCs w:val="22"/>
          <w:u w:val="single"/>
        </w:rPr>
        <w:drawing>
          <wp:anchor distT="0" distB="0" distL="0" distR="0" simplePos="0" relativeHeight="251712512" behindDoc="0" locked="0" layoutInCell="1" allowOverlap="1" wp14:anchorId="38B9190B" wp14:editId="3002966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752600" cy="2790190"/>
            <wp:effectExtent l="0" t="0" r="0" b="0"/>
            <wp:wrapTopAndBottom/>
            <wp:docPr id="75" name="Obraz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3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BD53D6" w:rsidRDefault="00494FEF" w:rsidP="002E1D43">
      <w:pPr>
        <w:jc w:val="both"/>
        <w:rPr>
          <w:b/>
          <w:color w:val="00000A"/>
          <w:sz w:val="22"/>
          <w:szCs w:val="22"/>
          <w:u w:val="single"/>
        </w:rPr>
      </w:pPr>
      <w:r w:rsidRPr="00BD53D6">
        <w:rPr>
          <w:b/>
          <w:color w:val="00000A"/>
          <w:sz w:val="22"/>
          <w:szCs w:val="22"/>
          <w:u w:val="single"/>
        </w:rPr>
        <w:t>32</w:t>
      </w:r>
      <w:r w:rsidR="00012FCC" w:rsidRPr="00BD53D6">
        <w:rPr>
          <w:b/>
          <w:color w:val="00000A"/>
          <w:sz w:val="22"/>
          <w:szCs w:val="22"/>
          <w:u w:val="single"/>
        </w:rPr>
        <w:t>. Regał zamykany 80x45x220 szt.</w:t>
      </w:r>
      <w:r w:rsidR="002E1D43" w:rsidRPr="00BD53D6">
        <w:rPr>
          <w:b/>
          <w:color w:val="00000A"/>
          <w:sz w:val="22"/>
          <w:szCs w:val="22"/>
          <w:u w:val="single"/>
        </w:rPr>
        <w:t>6</w:t>
      </w: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Regał z drzwiami uchylnymi w dolnej części o wysokości ok. 710 mm, w środkowej części z drzwiami uchylnymi o wysokości ok. 710 mm, z drzwiami uchylnymi w górnej części o wysokości ok. 710 mm, wykonany z płyty wiórowej obustronnie laminowanej o klasie higieniczności E1, obrzeże pcv dobrane pod kolor płyty. </w:t>
      </w:r>
      <w:r w:rsidRPr="00BD53D6">
        <w:rPr>
          <w:color w:val="00000A"/>
          <w:sz w:val="22"/>
          <w:szCs w:val="22"/>
        </w:rPr>
        <w:lastRenderedPageBreak/>
        <w:t xml:space="preserve">Elementy widoczne oklejone obrzeżem pcv 2 mm, fronty półek oklejone obrzeżem </w:t>
      </w:r>
      <w:proofErr w:type="spellStart"/>
      <w:r w:rsidRPr="00BD53D6">
        <w:rPr>
          <w:color w:val="00000A"/>
          <w:sz w:val="22"/>
          <w:szCs w:val="22"/>
        </w:rPr>
        <w:t>pcvgrubości</w:t>
      </w:r>
      <w:proofErr w:type="spellEnd"/>
      <w:r w:rsidRPr="00BD53D6">
        <w:rPr>
          <w:color w:val="00000A"/>
          <w:sz w:val="22"/>
          <w:szCs w:val="22"/>
        </w:rPr>
        <w:t xml:space="preserve"> 1 mm. Korpus, fronty , półki oraz wieniec dolny wykonane z płyty grubości 18 mm, wieniec górny wykonany z płyty grubości 36 mm. Plecy regału wykonane z płyty wiórowej obustronnie laminowanej grubości min. 10 mm w kolorze mebla. Plecy muszą być wsuwane w nafrezowane rowki w bokach i </w:t>
      </w:r>
      <w:proofErr w:type="spellStart"/>
      <w:r w:rsidRPr="00BD53D6">
        <w:rPr>
          <w:color w:val="00000A"/>
          <w:sz w:val="22"/>
          <w:szCs w:val="22"/>
        </w:rPr>
        <w:t>i</w:t>
      </w:r>
      <w:proofErr w:type="spellEnd"/>
      <w:r w:rsidRPr="00BD53D6">
        <w:rPr>
          <w:color w:val="00000A"/>
          <w:sz w:val="22"/>
          <w:szCs w:val="22"/>
        </w:rPr>
        <w:t xml:space="preserve"> wieńcu górnym szafki, dodatkowo przymocowane do ścianek bocznych kątownikami. Nie dopuszcza się pleców nakładanych. Fronty regału muszą posiadać minimum 2 zawiasy puszkowe niklowane o średnicy puszki min 35 mm z możliwością regulacji w dwóch płaszczyznach (na jedno skrzydło drzwi) o kącie rozwarcia do 110 stopni. Regał musi posiadać metalowe stopki poziomujące, z możliwością regulacji od wnętrza , stopki mocowane w dwóch płaszczyznach – do boku  i do cokołu , cokół o wysokości ok. 50 mm.  W regale zamontowane 3 szt zamki meblowe z dwoma kluczami łamanymi. Umiejscowienie zamków jak na widocznym poniżej rysunku. Uchwyty metalowe o rozstawie min. 128 mm, forma prosta, kolor do uzgodnienia. Regał posiada wewnąt</w:t>
      </w:r>
      <w:r w:rsidR="002E1D43" w:rsidRPr="00BD53D6">
        <w:rPr>
          <w:color w:val="00000A"/>
          <w:sz w:val="22"/>
          <w:szCs w:val="22"/>
        </w:rPr>
        <w:t>rz przestrzenie na segregatory.</w:t>
      </w:r>
    </w:p>
    <w:p w:rsidR="00012FCC" w:rsidRPr="00BD53D6" w:rsidRDefault="00012FCC" w:rsidP="002E1D43">
      <w:pPr>
        <w:jc w:val="both"/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012FCC" w:rsidP="002E1D43">
      <w:pPr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poglądowym: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  <w:u w:val="single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  <w:u w:val="single"/>
        </w:rPr>
      </w:pPr>
      <w:r w:rsidRPr="00BD53D6">
        <w:rPr>
          <w:b/>
          <w:bCs/>
          <w:noProof/>
          <w:color w:val="00000A"/>
          <w:sz w:val="22"/>
          <w:szCs w:val="22"/>
          <w:u w:val="single"/>
        </w:rPr>
        <w:drawing>
          <wp:anchor distT="0" distB="0" distL="0" distR="0" simplePos="0" relativeHeight="251713536" behindDoc="0" locked="0" layoutInCell="1" allowOverlap="1" wp14:anchorId="6E5104B2" wp14:editId="352E169A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905000" cy="3190240"/>
            <wp:effectExtent l="0" t="0" r="0" b="0"/>
            <wp:wrapTopAndBottom/>
            <wp:docPr id="76" name="Obraz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BD53D6" w:rsidRDefault="00012FCC" w:rsidP="00012FCC">
      <w:pPr>
        <w:jc w:val="both"/>
        <w:rPr>
          <w:b/>
          <w:bCs/>
          <w:color w:val="00000A"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color w:val="00000A"/>
          <w:sz w:val="22"/>
          <w:szCs w:val="22"/>
        </w:rPr>
      </w:pPr>
    </w:p>
    <w:p w:rsidR="00012FCC" w:rsidRPr="00BD53D6" w:rsidRDefault="00494FEF" w:rsidP="00012FCC">
      <w:pPr>
        <w:jc w:val="both"/>
        <w:rPr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lastRenderedPageBreak/>
        <w:t>33-34</w:t>
      </w:r>
      <w:r w:rsidR="00012FCC" w:rsidRPr="00BD53D6">
        <w:rPr>
          <w:b/>
          <w:bCs/>
          <w:sz w:val="22"/>
          <w:szCs w:val="22"/>
          <w:u w:val="single"/>
        </w:rPr>
        <w:t>. Listwy odbojowe 320x1,8x45 szt.</w:t>
      </w:r>
      <w:r w:rsidR="002E1D43" w:rsidRPr="00BD53D6">
        <w:rPr>
          <w:b/>
          <w:bCs/>
          <w:sz w:val="22"/>
          <w:szCs w:val="22"/>
          <w:u w:val="single"/>
        </w:rPr>
        <w:t>3</w:t>
      </w:r>
      <w:r w:rsidR="00012FCC" w:rsidRPr="00BD53D6">
        <w:rPr>
          <w:b/>
          <w:bCs/>
          <w:sz w:val="22"/>
          <w:szCs w:val="22"/>
          <w:u w:val="single"/>
        </w:rPr>
        <w:t xml:space="preserve"> , 500x1,8x45 szt. </w:t>
      </w:r>
      <w:r w:rsidR="002E1D43" w:rsidRPr="00BD53D6">
        <w:rPr>
          <w:b/>
          <w:bCs/>
          <w:sz w:val="22"/>
          <w:szCs w:val="22"/>
          <w:u w:val="single"/>
        </w:rPr>
        <w:t>3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Listwy wykonane  z płyty dwustronnie laminowanej o grubości 18 mm, o klasie higieniczności E1 , obrzeże pcv dobrane pod kolor blatu, grubości 1 mm. Przymocowane do ściany za pomocą dybli  montażowych.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akacja, szczegół</w:t>
      </w:r>
      <w:r w:rsidR="002E1D43" w:rsidRPr="00BD53D6">
        <w:rPr>
          <w:b/>
          <w:color w:val="00000A"/>
          <w:sz w:val="22"/>
          <w:szCs w:val="22"/>
        </w:rPr>
        <w:t>y do uzgodnienia z Zamawiającym</w:t>
      </w:r>
    </w:p>
    <w:p w:rsidR="00012FCC" w:rsidRPr="00BD53D6" w:rsidRDefault="00494FEF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35</w:t>
      </w:r>
      <w:r w:rsidR="00012FCC" w:rsidRPr="00BD53D6">
        <w:rPr>
          <w:b/>
          <w:bCs/>
          <w:sz w:val="22"/>
          <w:szCs w:val="22"/>
          <w:u w:val="single"/>
        </w:rPr>
        <w:t xml:space="preserve">. Fotel obrotowy szt. </w:t>
      </w:r>
      <w:r w:rsidR="002E1D43" w:rsidRPr="00BD53D6">
        <w:rPr>
          <w:b/>
          <w:bCs/>
          <w:sz w:val="22"/>
          <w:szCs w:val="22"/>
          <w:u w:val="single"/>
        </w:rPr>
        <w:t>3</w:t>
      </w:r>
    </w:p>
    <w:p w:rsidR="00012FCC" w:rsidRPr="00BD53D6" w:rsidRDefault="00012FCC" w:rsidP="00012FCC">
      <w:pPr>
        <w:pStyle w:val="Nagwek3"/>
        <w:spacing w:before="0"/>
        <w:jc w:val="both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Cechy charakterystyczne krzesła:</w:t>
      </w:r>
    </w:p>
    <w:p w:rsidR="00012FCC" w:rsidRPr="00BD53D6" w:rsidRDefault="00012FCC" w:rsidP="00012FCC">
      <w:pPr>
        <w:pStyle w:val="Nagwek3"/>
        <w:spacing w:before="0"/>
        <w:jc w:val="both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Siedzisko - tapicerowane tkaniną</w:t>
      </w:r>
    </w:p>
    <w:p w:rsidR="00012FCC" w:rsidRPr="00BD53D6" w:rsidRDefault="00012FCC" w:rsidP="00012FCC">
      <w:pPr>
        <w:pStyle w:val="Nagwek3"/>
        <w:spacing w:before="0"/>
        <w:jc w:val="both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Dostępne regulacje:</w:t>
      </w:r>
    </w:p>
    <w:p w:rsidR="00012FCC" w:rsidRPr="00BD53D6" w:rsidRDefault="00012FCC" w:rsidP="00012FCC">
      <w:pPr>
        <w:pStyle w:val="Tekstpodstawowy"/>
        <w:spacing w:after="0"/>
        <w:jc w:val="both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1. Regulacja wysokości siedziska</w:t>
      </w:r>
    </w:p>
    <w:p w:rsidR="00012FCC" w:rsidRPr="00BD53D6" w:rsidRDefault="00012FCC" w:rsidP="00012FCC">
      <w:pPr>
        <w:pStyle w:val="Tekstpodstawowy"/>
        <w:spacing w:after="0"/>
        <w:jc w:val="both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2. Regulacja kąta odchylenia oparcia</w:t>
      </w:r>
    </w:p>
    <w:p w:rsidR="00012FCC" w:rsidRPr="00BD53D6" w:rsidRDefault="00012FCC" w:rsidP="00012FCC">
      <w:pPr>
        <w:pStyle w:val="Tekstpodstawowy"/>
        <w:spacing w:after="0"/>
        <w:jc w:val="both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3. Regulacja podparcia lędźwiowego</w:t>
      </w:r>
    </w:p>
    <w:p w:rsidR="00012FCC" w:rsidRPr="00BD53D6" w:rsidRDefault="00012FCC" w:rsidP="00012FCC">
      <w:pPr>
        <w:pStyle w:val="Tekstpodstawowy"/>
        <w:spacing w:after="0"/>
        <w:jc w:val="both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4. Regulacja głębokości siedziska</w:t>
      </w:r>
    </w:p>
    <w:p w:rsidR="00012FCC" w:rsidRPr="00BD53D6" w:rsidRDefault="00012FCC" w:rsidP="00012FCC">
      <w:pPr>
        <w:pStyle w:val="Tekstpodstawowy"/>
        <w:spacing w:after="0"/>
        <w:jc w:val="both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5. Regulacja siły odchylania opar</w:t>
      </w:r>
      <w:r w:rsidR="002E1D43" w:rsidRPr="00BD53D6">
        <w:rPr>
          <w:color w:val="000000"/>
          <w:sz w:val="22"/>
          <w:szCs w:val="22"/>
          <w:highlight w:val="white"/>
        </w:rPr>
        <w:t>cia</w:t>
      </w:r>
    </w:p>
    <w:p w:rsidR="00012FCC" w:rsidRPr="00BD53D6" w:rsidRDefault="00012FCC" w:rsidP="00012FCC">
      <w:pPr>
        <w:pStyle w:val="Nagwek3"/>
        <w:spacing w:before="0"/>
        <w:jc w:val="both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Mechanizmy</w:t>
      </w:r>
    </w:p>
    <w:p w:rsidR="00012FCC" w:rsidRPr="00BD53D6" w:rsidRDefault="00012FCC" w:rsidP="00012FCC">
      <w:pPr>
        <w:pStyle w:val="Tekstpodstawowy"/>
        <w:numPr>
          <w:ilvl w:val="0"/>
          <w:numId w:val="2"/>
        </w:numPr>
        <w:tabs>
          <w:tab w:val="left" w:pos="0"/>
        </w:tabs>
        <w:spacing w:after="0"/>
        <w:ind w:left="0"/>
        <w:jc w:val="both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 xml:space="preserve">M+X - synchro z blokadą oparcia w 4 położeniach (zakres regulacji odchylenia: oparcia 22°, siedziska 13°); z regulacją głębokości siedziska </w:t>
      </w:r>
    </w:p>
    <w:p w:rsidR="00012FCC" w:rsidRPr="00BD53D6" w:rsidRDefault="00012FCC" w:rsidP="00012FCC">
      <w:pPr>
        <w:pStyle w:val="Tekstpodstawowy"/>
        <w:spacing w:after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 xml:space="preserve">Podłokietniki regulowane góra-dół (zakres 80mm) z miękką nakładką </w:t>
      </w:r>
    </w:p>
    <w:p w:rsidR="00012FCC" w:rsidRPr="00BD53D6" w:rsidRDefault="00012FCC" w:rsidP="00012FCC">
      <w:pPr>
        <w:pStyle w:val="Nagwek3"/>
        <w:spacing w:before="0"/>
        <w:jc w:val="both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Oparcie p</w:t>
      </w:r>
      <w:r w:rsidRPr="00BD53D6">
        <w:rPr>
          <w:rFonts w:ascii="Times New Roman" w:hAnsi="Times New Roman"/>
          <w:b w:val="0"/>
          <w:color w:val="000000"/>
          <w:szCs w:val="22"/>
          <w:highlight w:val="white"/>
        </w:rPr>
        <w:t>okryte elastyczną membraną w kolorze czarnym. . Wyposażone w regulację wysokości podparcia lędźwiowego (zakres 70 mm)</w:t>
      </w:r>
    </w:p>
    <w:p w:rsidR="00012FCC" w:rsidRPr="00BD53D6" w:rsidRDefault="00012FCC" w:rsidP="00012FCC">
      <w:pPr>
        <w:pStyle w:val="Nagwek3"/>
        <w:spacing w:before="0"/>
        <w:jc w:val="both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 xml:space="preserve">Podstawa- krzyżak czarny plastikowy (nylon) Ø 700  </w:t>
      </w:r>
    </w:p>
    <w:p w:rsidR="00012FCC" w:rsidRPr="00BD53D6" w:rsidRDefault="00012FCC" w:rsidP="00012FCC">
      <w:pPr>
        <w:pStyle w:val="Tekstpodstawowy"/>
        <w:spacing w:after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 xml:space="preserve">Kółka twarde kółka na miękką powierzchnię Ø 65 </w:t>
      </w:r>
    </w:p>
    <w:p w:rsidR="00012FCC" w:rsidRPr="00BD53D6" w:rsidRDefault="00012FCC" w:rsidP="00012FCC">
      <w:pPr>
        <w:pStyle w:val="Tekstpodstawowy"/>
        <w:spacing w:after="0"/>
        <w:jc w:val="both"/>
        <w:rPr>
          <w:sz w:val="22"/>
          <w:szCs w:val="22"/>
        </w:rPr>
      </w:pPr>
    </w:p>
    <w:p w:rsidR="00012FCC" w:rsidRPr="00BD53D6" w:rsidRDefault="00012FCC" w:rsidP="00012FCC">
      <w:pPr>
        <w:jc w:val="both"/>
        <w:rPr>
          <w:sz w:val="22"/>
          <w:szCs w:val="22"/>
        </w:rPr>
      </w:pPr>
      <w:r w:rsidRPr="00BD53D6">
        <w:rPr>
          <w:b/>
          <w:bCs/>
          <w:sz w:val="22"/>
          <w:szCs w:val="22"/>
        </w:rPr>
        <w:t xml:space="preserve">Kolor tapicerki – </w:t>
      </w:r>
      <w:r w:rsidRPr="00BD53D6">
        <w:rPr>
          <w:sz w:val="22"/>
          <w:szCs w:val="22"/>
        </w:rPr>
        <w:t xml:space="preserve"> do ustalenia z Zamawiającym, tapicerka z grupy 1</w:t>
      </w:r>
    </w:p>
    <w:p w:rsidR="00012FCC" w:rsidRPr="00BD53D6" w:rsidRDefault="00012FCC" w:rsidP="00012FCC">
      <w:pPr>
        <w:jc w:val="both"/>
        <w:rPr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poglądowym:</w:t>
      </w:r>
    </w:p>
    <w:p w:rsidR="00012FCC" w:rsidRPr="00BD53D6" w:rsidRDefault="00012FCC" w:rsidP="00012FCC">
      <w:pPr>
        <w:jc w:val="both"/>
        <w:rPr>
          <w:sz w:val="22"/>
          <w:szCs w:val="22"/>
        </w:rPr>
      </w:pPr>
    </w:p>
    <w:p w:rsidR="00012FCC" w:rsidRPr="00BD53D6" w:rsidRDefault="00012FCC" w:rsidP="00012FCC">
      <w:pPr>
        <w:jc w:val="both"/>
        <w:rPr>
          <w:sz w:val="22"/>
          <w:szCs w:val="22"/>
        </w:rPr>
      </w:pPr>
    </w:p>
    <w:p w:rsidR="00012FCC" w:rsidRPr="00BD53D6" w:rsidRDefault="00012FCC" w:rsidP="00012FCC">
      <w:pPr>
        <w:jc w:val="both"/>
        <w:rPr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  <w:r w:rsidRPr="00BD53D6">
        <w:rPr>
          <w:b/>
          <w:bCs/>
          <w:noProof/>
          <w:sz w:val="22"/>
          <w:szCs w:val="22"/>
        </w:rPr>
        <w:lastRenderedPageBreak/>
        <w:drawing>
          <wp:anchor distT="0" distB="0" distL="0" distR="0" simplePos="0" relativeHeight="251692032" behindDoc="0" locked="0" layoutInCell="1" allowOverlap="1" wp14:anchorId="4425E830" wp14:editId="7D4955E5">
            <wp:simplePos x="0" y="0"/>
            <wp:positionH relativeFrom="column">
              <wp:posOffset>1901190</wp:posOffset>
            </wp:positionH>
            <wp:positionV relativeFrom="paragraph">
              <wp:posOffset>232410</wp:posOffset>
            </wp:positionV>
            <wp:extent cx="2750185" cy="3686175"/>
            <wp:effectExtent l="0" t="0" r="0" b="9525"/>
            <wp:wrapTopAndBottom/>
            <wp:docPr id="77" name="Obraz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494FEF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36</w:t>
      </w:r>
      <w:r w:rsidR="00012FCC" w:rsidRPr="00BD53D6">
        <w:rPr>
          <w:b/>
          <w:bCs/>
          <w:sz w:val="22"/>
          <w:szCs w:val="22"/>
          <w:u w:val="single"/>
        </w:rPr>
        <w:t xml:space="preserve">. Krzesło szt. </w:t>
      </w:r>
      <w:r w:rsidR="002E1D43" w:rsidRPr="00BD53D6">
        <w:rPr>
          <w:b/>
          <w:bCs/>
          <w:sz w:val="22"/>
          <w:szCs w:val="22"/>
          <w:u w:val="single"/>
        </w:rPr>
        <w:t>12</w:t>
      </w:r>
    </w:p>
    <w:p w:rsidR="00012FCC" w:rsidRPr="00BD53D6" w:rsidRDefault="00012FCC" w:rsidP="002E1D43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2E1D43">
      <w:pPr>
        <w:jc w:val="both"/>
        <w:rPr>
          <w:b/>
          <w:bCs/>
          <w:sz w:val="22"/>
          <w:szCs w:val="22"/>
        </w:rPr>
      </w:pPr>
      <w:r w:rsidRPr="00BD53D6">
        <w:rPr>
          <w:b/>
          <w:bCs/>
          <w:sz w:val="22"/>
          <w:szCs w:val="22"/>
        </w:rPr>
        <w:t>Ce</w:t>
      </w:r>
      <w:r w:rsidR="002E1D43" w:rsidRPr="00BD53D6">
        <w:rPr>
          <w:b/>
          <w:bCs/>
          <w:sz w:val="22"/>
          <w:szCs w:val="22"/>
        </w:rPr>
        <w:t xml:space="preserve">chy charakterystyczne krzesła: </w:t>
      </w:r>
    </w:p>
    <w:p w:rsidR="00012FCC" w:rsidRPr="00BD53D6" w:rsidRDefault="00012FCC" w:rsidP="002E1D43">
      <w:pPr>
        <w:pStyle w:val="Tekstpodstawowy"/>
        <w:numPr>
          <w:ilvl w:val="0"/>
          <w:numId w:val="7"/>
        </w:numPr>
        <w:tabs>
          <w:tab w:val="left" w:pos="0"/>
        </w:tabs>
        <w:spacing w:after="0" w:line="276" w:lineRule="auto"/>
        <w:ind w:left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miękkie, tapicerowane oparcie</w:t>
      </w:r>
    </w:p>
    <w:p w:rsidR="00012FCC" w:rsidRPr="00BD53D6" w:rsidRDefault="00012FCC" w:rsidP="002E1D43">
      <w:pPr>
        <w:pStyle w:val="Tekstpodstawowy"/>
        <w:numPr>
          <w:ilvl w:val="0"/>
          <w:numId w:val="7"/>
        </w:numPr>
        <w:tabs>
          <w:tab w:val="left" w:pos="0"/>
        </w:tabs>
        <w:spacing w:after="0" w:line="276" w:lineRule="auto"/>
        <w:ind w:left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miękkie, tapicerowane siedzisko</w:t>
      </w:r>
    </w:p>
    <w:p w:rsidR="00012FCC" w:rsidRPr="00BD53D6" w:rsidRDefault="00012FCC" w:rsidP="002E1D43">
      <w:pPr>
        <w:pStyle w:val="Tekstpodstawowy"/>
        <w:numPr>
          <w:ilvl w:val="0"/>
          <w:numId w:val="8"/>
        </w:numPr>
        <w:tabs>
          <w:tab w:val="left" w:pos="0"/>
        </w:tabs>
        <w:spacing w:after="0" w:line="276" w:lineRule="auto"/>
        <w:ind w:left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stalowa rama chromowana</w:t>
      </w:r>
    </w:p>
    <w:p w:rsidR="00012FCC" w:rsidRPr="00BD53D6" w:rsidRDefault="00012FCC" w:rsidP="002E1D43">
      <w:pPr>
        <w:pStyle w:val="Tekstpodstawowy"/>
        <w:numPr>
          <w:ilvl w:val="0"/>
          <w:numId w:val="9"/>
        </w:numPr>
        <w:tabs>
          <w:tab w:val="left" w:pos="0"/>
        </w:tabs>
        <w:spacing w:after="0" w:line="276" w:lineRule="auto"/>
        <w:ind w:left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możliwość składowania w stosie (max. 2 szt.)</w:t>
      </w:r>
    </w:p>
    <w:p w:rsidR="00012FCC" w:rsidRPr="00BD53D6" w:rsidRDefault="00012FCC" w:rsidP="00012FCC">
      <w:pPr>
        <w:jc w:val="both"/>
        <w:rPr>
          <w:sz w:val="22"/>
          <w:szCs w:val="22"/>
        </w:rPr>
      </w:pPr>
      <w:r w:rsidRPr="00BD53D6">
        <w:rPr>
          <w:b/>
          <w:bCs/>
          <w:sz w:val="22"/>
          <w:szCs w:val="22"/>
        </w:rPr>
        <w:t xml:space="preserve">Kolor tapicerki – </w:t>
      </w:r>
      <w:r w:rsidRPr="00BD53D6">
        <w:rPr>
          <w:sz w:val="22"/>
          <w:szCs w:val="22"/>
        </w:rPr>
        <w:t>do ustalenia z Zamawiającym, tapicerka z grupy 1</w:t>
      </w:r>
    </w:p>
    <w:p w:rsidR="00012FCC" w:rsidRPr="00BD53D6" w:rsidRDefault="00012FCC" w:rsidP="00012FCC">
      <w:pPr>
        <w:jc w:val="both"/>
        <w:rPr>
          <w:sz w:val="22"/>
          <w:szCs w:val="22"/>
        </w:rPr>
      </w:pPr>
    </w:p>
    <w:p w:rsidR="00012FCC" w:rsidRPr="00BD53D6" w:rsidRDefault="00012FCC" w:rsidP="00ED7E44">
      <w:pPr>
        <w:spacing w:after="200" w:line="276" w:lineRule="auto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poglądowym: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noProof/>
          <w:sz w:val="22"/>
          <w:szCs w:val="22"/>
          <w:u w:val="single"/>
        </w:rPr>
        <w:lastRenderedPageBreak/>
        <w:drawing>
          <wp:anchor distT="0" distB="0" distL="0" distR="0" simplePos="0" relativeHeight="251693056" behindDoc="0" locked="0" layoutInCell="1" allowOverlap="1" wp14:anchorId="017137F1" wp14:editId="6F7BD4DE">
            <wp:simplePos x="0" y="0"/>
            <wp:positionH relativeFrom="column">
              <wp:posOffset>1078865</wp:posOffset>
            </wp:positionH>
            <wp:positionV relativeFrom="paragraph">
              <wp:posOffset>100965</wp:posOffset>
            </wp:positionV>
            <wp:extent cx="2438400" cy="3048000"/>
            <wp:effectExtent l="0" t="0" r="0" b="0"/>
            <wp:wrapTopAndBottom/>
            <wp:docPr id="78" name="Obraz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2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pStyle w:val="Akapitzlist"/>
        <w:numPr>
          <w:ilvl w:val="0"/>
          <w:numId w:val="13"/>
        </w:numPr>
        <w:spacing w:after="0"/>
        <w:ind w:left="0" w:hanging="371"/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BD53D6">
        <w:rPr>
          <w:rFonts w:ascii="Times New Roman" w:hAnsi="Times New Roman" w:cs="Times New Roman"/>
          <w:b/>
          <w:bCs/>
          <w:sz w:val="22"/>
          <w:szCs w:val="22"/>
          <w:u w:val="single"/>
        </w:rPr>
        <w:lastRenderedPageBreak/>
        <w:t xml:space="preserve">POKÓJ PRACOWNICZY DWUOSOBOWY 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CF70F0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37</w:t>
      </w:r>
      <w:r w:rsidR="00012FCC" w:rsidRPr="00BD53D6">
        <w:rPr>
          <w:b/>
          <w:bCs/>
          <w:sz w:val="22"/>
          <w:szCs w:val="22"/>
          <w:u w:val="single"/>
        </w:rPr>
        <w:t xml:space="preserve">. Biurko 130x60x75 szt. </w:t>
      </w:r>
      <w:r w:rsidR="00ED7E44" w:rsidRPr="00BD53D6">
        <w:rPr>
          <w:b/>
          <w:bCs/>
          <w:sz w:val="22"/>
          <w:szCs w:val="22"/>
          <w:u w:val="single"/>
        </w:rPr>
        <w:t>28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spacing w:line="240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Blat biurka wykonany z płyty obustronnie laminowanej o klasie higieniczności E1,  grubości 25 mm, oklejonej obrzeżem pcv o  grubości 2 mm, w kolorze płyty. Nogi i blenda ,wykonane z  płyty obustronnie laminowanej o klasie higieniczności E1,  grubości 18 mm, oklejonej obrzeżem pcv o  grubości 1 mm, w kolorze płyty. </w:t>
      </w:r>
      <w:r w:rsidRPr="00BD53D6">
        <w:rPr>
          <w:color w:val="272727"/>
          <w:sz w:val="22"/>
          <w:szCs w:val="22"/>
        </w:rPr>
        <w:t xml:space="preserve"> Elementy biurka połączone ze sobą za pomocą wysokiej jakości złączy mimośrodowych.</w:t>
      </w:r>
      <w:r w:rsidRPr="00BD53D6">
        <w:rPr>
          <w:color w:val="00000A"/>
          <w:sz w:val="22"/>
          <w:szCs w:val="22"/>
        </w:rPr>
        <w:t xml:space="preserve"> Biurko wyposażone w półkę pod klawiaturę  - prowadnice rolkowe, umiejscowienie półki ustalić z Zamawiającym podczas montażu. W biurku zamontować plastikowe przelotki na kable, umiejscowienie ustalić z Zamawiającym podczas montażu.</w:t>
      </w:r>
    </w:p>
    <w:p w:rsidR="00012FCC" w:rsidRPr="00BD53D6" w:rsidRDefault="00012FCC" w:rsidP="00012FCC">
      <w:pPr>
        <w:spacing w:line="240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poglądowym:</w:t>
      </w:r>
    </w:p>
    <w:p w:rsidR="00012FCC" w:rsidRPr="00BD53D6" w:rsidRDefault="00ED7E44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noProof/>
          <w:color w:val="00000A"/>
          <w:sz w:val="22"/>
          <w:szCs w:val="22"/>
        </w:rPr>
        <w:drawing>
          <wp:anchor distT="0" distB="0" distL="0" distR="0" simplePos="0" relativeHeight="251698176" behindDoc="0" locked="0" layoutInCell="1" allowOverlap="1" wp14:anchorId="7CA22AF4" wp14:editId="7456C401">
            <wp:simplePos x="0" y="0"/>
            <wp:positionH relativeFrom="column">
              <wp:posOffset>2479675</wp:posOffset>
            </wp:positionH>
            <wp:positionV relativeFrom="paragraph">
              <wp:posOffset>13970</wp:posOffset>
            </wp:positionV>
            <wp:extent cx="4394835" cy="3472815"/>
            <wp:effectExtent l="0" t="0" r="5715" b="0"/>
            <wp:wrapSquare wrapText="largest"/>
            <wp:docPr id="79" name="Obraz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22" t="-27" r="-22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FCC" w:rsidRPr="00BD53D6" w:rsidRDefault="00012FCC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</w:p>
    <w:p w:rsidR="00ED7E44" w:rsidRPr="00BD53D6" w:rsidRDefault="00ED7E44" w:rsidP="00012FCC">
      <w:pPr>
        <w:jc w:val="both"/>
        <w:rPr>
          <w:b/>
          <w:bCs/>
          <w:sz w:val="22"/>
          <w:szCs w:val="22"/>
          <w:u w:val="single"/>
        </w:rPr>
      </w:pPr>
    </w:p>
    <w:p w:rsidR="00ED7E44" w:rsidRPr="00BD53D6" w:rsidRDefault="00ED7E44" w:rsidP="00012FCC">
      <w:pPr>
        <w:jc w:val="both"/>
        <w:rPr>
          <w:b/>
          <w:bCs/>
          <w:sz w:val="22"/>
          <w:szCs w:val="22"/>
          <w:u w:val="single"/>
        </w:rPr>
      </w:pPr>
    </w:p>
    <w:p w:rsidR="00ED7E44" w:rsidRPr="00BD53D6" w:rsidRDefault="00ED7E44" w:rsidP="00012FCC">
      <w:pPr>
        <w:jc w:val="both"/>
        <w:rPr>
          <w:b/>
          <w:bCs/>
          <w:sz w:val="22"/>
          <w:szCs w:val="22"/>
          <w:u w:val="single"/>
        </w:rPr>
      </w:pPr>
    </w:p>
    <w:p w:rsidR="00ED7E44" w:rsidRPr="00BD53D6" w:rsidRDefault="00ED7E44" w:rsidP="00012FCC">
      <w:pPr>
        <w:jc w:val="both"/>
        <w:rPr>
          <w:b/>
          <w:bCs/>
          <w:sz w:val="22"/>
          <w:szCs w:val="22"/>
          <w:u w:val="single"/>
        </w:rPr>
      </w:pPr>
    </w:p>
    <w:p w:rsidR="00ED7E44" w:rsidRPr="00BD53D6" w:rsidRDefault="00ED7E44" w:rsidP="00012FCC">
      <w:pPr>
        <w:jc w:val="both"/>
        <w:rPr>
          <w:b/>
          <w:bCs/>
          <w:sz w:val="22"/>
          <w:szCs w:val="22"/>
          <w:u w:val="single"/>
        </w:rPr>
      </w:pPr>
    </w:p>
    <w:p w:rsidR="00ED7E44" w:rsidRPr="00BD53D6" w:rsidRDefault="00ED7E44" w:rsidP="00012FCC">
      <w:pPr>
        <w:jc w:val="both"/>
        <w:rPr>
          <w:b/>
          <w:bCs/>
          <w:sz w:val="22"/>
          <w:szCs w:val="22"/>
          <w:u w:val="single"/>
        </w:rPr>
      </w:pPr>
    </w:p>
    <w:p w:rsidR="00ED7E44" w:rsidRPr="00BD53D6" w:rsidRDefault="00ED7E44" w:rsidP="00012FCC">
      <w:pPr>
        <w:jc w:val="both"/>
        <w:rPr>
          <w:b/>
          <w:bCs/>
          <w:sz w:val="22"/>
          <w:szCs w:val="22"/>
          <w:u w:val="single"/>
        </w:rPr>
      </w:pPr>
    </w:p>
    <w:p w:rsidR="00ED7E44" w:rsidRPr="00BD53D6" w:rsidRDefault="00ED7E44" w:rsidP="00012FCC">
      <w:pPr>
        <w:jc w:val="both"/>
        <w:rPr>
          <w:b/>
          <w:bCs/>
          <w:sz w:val="22"/>
          <w:szCs w:val="22"/>
          <w:u w:val="single"/>
        </w:rPr>
      </w:pPr>
    </w:p>
    <w:p w:rsidR="00ED7E44" w:rsidRPr="00BD53D6" w:rsidRDefault="00ED7E44" w:rsidP="00012FCC">
      <w:pPr>
        <w:jc w:val="both"/>
        <w:rPr>
          <w:b/>
          <w:bCs/>
          <w:sz w:val="22"/>
          <w:szCs w:val="22"/>
          <w:u w:val="single"/>
        </w:rPr>
      </w:pPr>
    </w:p>
    <w:p w:rsidR="00ED7E44" w:rsidRPr="00BD53D6" w:rsidRDefault="00ED7E44" w:rsidP="00012FCC">
      <w:pPr>
        <w:jc w:val="both"/>
        <w:rPr>
          <w:b/>
          <w:bCs/>
          <w:sz w:val="22"/>
          <w:szCs w:val="22"/>
          <w:u w:val="single"/>
        </w:rPr>
      </w:pPr>
    </w:p>
    <w:p w:rsidR="00ED7E44" w:rsidRPr="00BD53D6" w:rsidRDefault="00ED7E44" w:rsidP="00012FCC">
      <w:pPr>
        <w:jc w:val="both"/>
        <w:rPr>
          <w:b/>
          <w:bCs/>
          <w:sz w:val="22"/>
          <w:szCs w:val="22"/>
          <w:u w:val="single"/>
        </w:rPr>
      </w:pPr>
    </w:p>
    <w:p w:rsidR="00ED7E44" w:rsidRPr="00BD53D6" w:rsidRDefault="00ED7E44" w:rsidP="00012FCC">
      <w:pPr>
        <w:jc w:val="both"/>
        <w:rPr>
          <w:b/>
          <w:bCs/>
          <w:sz w:val="22"/>
          <w:szCs w:val="22"/>
          <w:u w:val="single"/>
        </w:rPr>
      </w:pPr>
    </w:p>
    <w:p w:rsidR="00ED7E44" w:rsidRPr="00BD53D6" w:rsidRDefault="00ED7E44" w:rsidP="00012FCC">
      <w:pPr>
        <w:jc w:val="both"/>
        <w:rPr>
          <w:b/>
          <w:bCs/>
          <w:sz w:val="22"/>
          <w:szCs w:val="22"/>
          <w:u w:val="single"/>
        </w:rPr>
      </w:pPr>
    </w:p>
    <w:p w:rsidR="00ED7E44" w:rsidRPr="00BD53D6" w:rsidRDefault="00ED7E44" w:rsidP="00012FCC">
      <w:pPr>
        <w:jc w:val="both"/>
        <w:rPr>
          <w:b/>
          <w:bCs/>
          <w:sz w:val="22"/>
          <w:szCs w:val="22"/>
          <w:u w:val="single"/>
        </w:rPr>
      </w:pPr>
    </w:p>
    <w:p w:rsidR="002B29FD" w:rsidRPr="00BD53D6" w:rsidRDefault="002B29FD" w:rsidP="00012FCC">
      <w:pPr>
        <w:jc w:val="both"/>
        <w:rPr>
          <w:b/>
          <w:bCs/>
          <w:sz w:val="22"/>
          <w:szCs w:val="22"/>
          <w:u w:val="single"/>
        </w:rPr>
      </w:pPr>
    </w:p>
    <w:p w:rsidR="002B29FD" w:rsidRPr="00BD53D6" w:rsidRDefault="002B29FD" w:rsidP="00012FCC">
      <w:pPr>
        <w:jc w:val="both"/>
        <w:rPr>
          <w:b/>
          <w:bCs/>
          <w:sz w:val="22"/>
          <w:szCs w:val="22"/>
          <w:u w:val="single"/>
        </w:rPr>
      </w:pPr>
    </w:p>
    <w:p w:rsidR="002B29FD" w:rsidRPr="00BD53D6" w:rsidRDefault="002B29FD" w:rsidP="00012FCC">
      <w:pPr>
        <w:jc w:val="both"/>
        <w:rPr>
          <w:b/>
          <w:bCs/>
          <w:sz w:val="22"/>
          <w:szCs w:val="22"/>
          <w:u w:val="single"/>
        </w:rPr>
      </w:pPr>
    </w:p>
    <w:p w:rsidR="002B29FD" w:rsidRPr="00BD53D6" w:rsidRDefault="002B29FD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CF70F0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lastRenderedPageBreak/>
        <w:t>38</w:t>
      </w:r>
      <w:r w:rsidR="00012FCC" w:rsidRPr="00BD53D6">
        <w:rPr>
          <w:b/>
          <w:bCs/>
          <w:sz w:val="22"/>
          <w:szCs w:val="22"/>
          <w:u w:val="single"/>
        </w:rPr>
        <w:t>. Kontener 40x45x65 szt.</w:t>
      </w:r>
      <w:r w:rsidR="00ED7E44" w:rsidRPr="00BD53D6">
        <w:rPr>
          <w:b/>
          <w:bCs/>
          <w:sz w:val="22"/>
          <w:szCs w:val="22"/>
          <w:u w:val="single"/>
        </w:rPr>
        <w:t>28</w:t>
      </w: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>Kontener mobilny</w:t>
      </w:r>
      <w:r w:rsidRPr="00BD53D6">
        <w:rPr>
          <w:b/>
          <w:bCs/>
          <w:color w:val="00000A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 xml:space="preserve">wykonany z płyty wiórowej obustronnie laminowanej o klasie higieniczności E1, obrzeże pcv dobrane pod kolor płyty. Top oklejony obrzeżem 2 mm, pozostałe elementy widoczne oklejone obrzeżem 1 mm.  Korpus, plecy, oraz wieniec dolny wykonane z płyty grubości 18 mm, fronty wykonane z płyty 18 mm, wieniec górny wykonany z płyty grubości 25 mm. Kontener posiada 3 szuflady z zamkiem centralnym z dwoma kluczami łamanymi.  Top górny nachodzący na szuflady, licowany z frontem szuflad. Uchwyty metalowe o rozstawie min. 128  mm, forma prosta, kolor do uzgodnienia. Szuflady kontenera wyposażone w prowadnice rolkowe. Front szuflad montowany do szuflady za pomocą złącza ułatwiającego ewentualną regulację. Kontener na 4 kółkach z hamulcem. Korpus klejony, kontener montowany w fabryce producenta. Zamek montowany w najwyższej szufladzie. </w:t>
      </w: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2B29FD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noProof/>
          <w:color w:val="00000A"/>
          <w:sz w:val="22"/>
          <w:szCs w:val="22"/>
        </w:rPr>
        <w:drawing>
          <wp:anchor distT="0" distB="0" distL="0" distR="0" simplePos="0" relativeHeight="251684864" behindDoc="0" locked="0" layoutInCell="1" allowOverlap="1" wp14:anchorId="3FAA53D3" wp14:editId="045E8A11">
            <wp:simplePos x="0" y="0"/>
            <wp:positionH relativeFrom="column">
              <wp:posOffset>3268980</wp:posOffset>
            </wp:positionH>
            <wp:positionV relativeFrom="paragraph">
              <wp:posOffset>305435</wp:posOffset>
            </wp:positionV>
            <wp:extent cx="3429000" cy="3429000"/>
            <wp:effectExtent l="0" t="0" r="0" b="0"/>
            <wp:wrapSquare wrapText="largest"/>
            <wp:docPr id="33" name="Obraz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34" t="-34" r="-34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FCC" w:rsidRPr="00BD53D6">
        <w:rPr>
          <w:b/>
          <w:bCs/>
          <w:color w:val="00000A"/>
          <w:sz w:val="22"/>
          <w:szCs w:val="22"/>
        </w:rPr>
        <w:t>Wygląd jak na rysunku poglądowym: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b/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b/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</w:p>
    <w:p w:rsidR="00012FCC" w:rsidRPr="00BD53D6" w:rsidRDefault="00CF70F0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lastRenderedPageBreak/>
        <w:t>39</w:t>
      </w:r>
      <w:r w:rsidR="00012FCC" w:rsidRPr="00BD53D6">
        <w:rPr>
          <w:b/>
          <w:bCs/>
          <w:sz w:val="22"/>
          <w:szCs w:val="22"/>
          <w:u w:val="single"/>
        </w:rPr>
        <w:t xml:space="preserve">. Dostawka 120x60x75 szt. </w:t>
      </w:r>
      <w:r w:rsidR="002B29FD" w:rsidRPr="00BD53D6">
        <w:rPr>
          <w:b/>
          <w:bCs/>
          <w:sz w:val="22"/>
          <w:szCs w:val="22"/>
          <w:u w:val="single"/>
        </w:rPr>
        <w:t>14</w:t>
      </w:r>
    </w:p>
    <w:p w:rsidR="00012FCC" w:rsidRPr="00BD53D6" w:rsidRDefault="00012FCC" w:rsidP="002B29FD">
      <w:pPr>
        <w:jc w:val="both"/>
        <w:rPr>
          <w:sz w:val="22"/>
          <w:szCs w:val="22"/>
        </w:rPr>
      </w:pPr>
      <w:r w:rsidRPr="00BD53D6">
        <w:rPr>
          <w:sz w:val="22"/>
          <w:szCs w:val="22"/>
        </w:rPr>
        <w:t>Blat grubości 25 mm, wykonany z płyty dwustronnie laminowanej, o klasie higieniczności E1 oklejony obrzeżem pcv dobranym pod kolor blatu, grubości 2mm. Nogi  wykonane ze stalowej rury o przekroju Ø 50 mm, malowane proszkowo w kolorze RAL 9006. Nogi dostawki zakończone czarnymi plastikowymi stopkami umożliwiającymi poziomowanie w zakresie +15mm</w:t>
      </w:r>
    </w:p>
    <w:p w:rsidR="00012FCC" w:rsidRPr="00BD53D6" w:rsidRDefault="00012FCC" w:rsidP="002B29FD">
      <w:pPr>
        <w:jc w:val="both"/>
        <w:rPr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blat – akacja,  szczegóły do uzgodnienia z Zamawiającym.</w:t>
      </w:r>
    </w:p>
    <w:p w:rsidR="00012FCC" w:rsidRPr="00BD53D6" w:rsidRDefault="00012FCC" w:rsidP="002B29FD">
      <w:pPr>
        <w:jc w:val="both"/>
        <w:rPr>
          <w:sz w:val="22"/>
          <w:szCs w:val="22"/>
        </w:rPr>
      </w:pPr>
      <w:r w:rsidRPr="00BD53D6">
        <w:rPr>
          <w:sz w:val="22"/>
          <w:szCs w:val="22"/>
        </w:rPr>
        <w:t>W</w:t>
      </w:r>
      <w:r w:rsidR="002B29FD" w:rsidRPr="00BD53D6">
        <w:rPr>
          <w:sz w:val="22"/>
          <w:szCs w:val="22"/>
        </w:rPr>
        <w:t>ygląd jak na rysunku poglądowym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  <w:r w:rsidRPr="00BD53D6">
        <w:rPr>
          <w:b/>
          <w:bCs/>
          <w:noProof/>
          <w:sz w:val="22"/>
          <w:szCs w:val="22"/>
        </w:rPr>
        <w:drawing>
          <wp:anchor distT="0" distB="0" distL="0" distR="0" simplePos="0" relativeHeight="251714560" behindDoc="0" locked="0" layoutInCell="1" allowOverlap="1" wp14:anchorId="39E35B6F" wp14:editId="623780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93970" cy="4598670"/>
            <wp:effectExtent l="0" t="0" r="0" b="0"/>
            <wp:wrapTopAndBottom/>
            <wp:docPr id="34" name="Obraz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1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28" t="-31" r="-28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CF70F0" w:rsidP="00012FCC">
      <w:pPr>
        <w:jc w:val="both"/>
        <w:rPr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40</w:t>
      </w:r>
      <w:r w:rsidR="00012FCC" w:rsidRPr="00BD53D6">
        <w:rPr>
          <w:b/>
          <w:bCs/>
          <w:sz w:val="22"/>
          <w:szCs w:val="22"/>
          <w:u w:val="single"/>
        </w:rPr>
        <w:t>. Komoda 120x45x100 szt.</w:t>
      </w:r>
      <w:r w:rsidR="002B29FD" w:rsidRPr="00BD53D6">
        <w:rPr>
          <w:b/>
          <w:bCs/>
          <w:sz w:val="22"/>
          <w:szCs w:val="22"/>
          <w:u w:val="single"/>
        </w:rPr>
        <w:t>14</w:t>
      </w:r>
    </w:p>
    <w:p w:rsidR="00012FCC" w:rsidRPr="00BD53D6" w:rsidRDefault="00012FCC" w:rsidP="002B29FD">
      <w:pPr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>Komoda z trzema drzwiami uchylnymi, wykonana z płyty wiórowej obustronnie laminowanej o klasie higieniczności E1, obrzeże pcv dobrane pod kolor płyty. Elementy widoczne oklejone obrzeżem 1 mm, fronty półek oklejone obrzeże pcv grubości 1 mm. Korpus, półki, oraz wieniec dolny wykonane z płyty grubości 18 mm, fronty wykonane z płyty 18 mm, wieniec górny wykonany z płyty grubości 25 mm oklejony obrzeżem pcv o grubości 1 mm. Plecy szafki wykonane z płyty wiórowej obustronnie laminowanej grubości min. 8  mm w kolorze mebla. Plecy muszą być wsuwane w nafrezowane rowki w bokach i wieńcu górnym szafki, dodatkowo przymocowane do ścianek bocznych kątownikami. Nie dopuszcza się pleców nakładanych. Fronty muszą posiadać po dwa zawiasy puszkowe niklowane o średnicy puszki min 35 mm z możliwością regulacji w dwóch płaszczyznach, posiadające kąt rozwarcia do 110st. Cokół o wysokości ok.50 mm.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>Wieniec górny licowany z drzwiami szafki, wieniec dolny chowany za drzwiami szafki.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>Szafka musi posiadać metalowe stopki poziomujące, z możliwością regulacji od wnętrza szafy, stopki mocowane w 2 płaszczyznach – do boku i do cokołu szafki. Uchwyty metalowe o rozstawie min. 128 mm,  forma prosta, kolor do uzgodnienia.  Szafka posiada 3 półki z możliwością regulacji w 5 pozycjach, co 32 mm. Komoda wyposażona w zamek meblowy z dwoma kluczami łamanymi.</w:t>
      </w:r>
    </w:p>
    <w:p w:rsidR="00012FCC" w:rsidRPr="00BD53D6" w:rsidRDefault="00012FCC" w:rsidP="002B29FD">
      <w:pPr>
        <w:jc w:val="both"/>
        <w:rPr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012FCC" w:rsidP="002B29FD">
      <w:pPr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poglądowym: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</w:p>
    <w:p w:rsidR="00012FCC" w:rsidRPr="00BD53D6" w:rsidRDefault="002B29FD" w:rsidP="00012FCC">
      <w:pPr>
        <w:spacing w:after="200" w:line="276" w:lineRule="exact"/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noProof/>
          <w:color w:val="00000A"/>
          <w:sz w:val="22"/>
          <w:szCs w:val="22"/>
        </w:rPr>
        <w:drawing>
          <wp:anchor distT="0" distB="0" distL="0" distR="0" simplePos="0" relativeHeight="251688960" behindDoc="0" locked="0" layoutInCell="1" allowOverlap="1" wp14:anchorId="06392F13" wp14:editId="5ACF9B08">
            <wp:simplePos x="0" y="0"/>
            <wp:positionH relativeFrom="column">
              <wp:posOffset>2175510</wp:posOffset>
            </wp:positionH>
            <wp:positionV relativeFrom="paragraph">
              <wp:posOffset>280035</wp:posOffset>
            </wp:positionV>
            <wp:extent cx="3968750" cy="3200400"/>
            <wp:effectExtent l="0" t="0" r="0" b="0"/>
            <wp:wrapTopAndBottom/>
            <wp:docPr id="35" name="Obraz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23" t="-28" r="-23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FCC" w:rsidRPr="00BD53D6" w:rsidRDefault="00CF70F0" w:rsidP="00012FCC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  <w:r w:rsidRPr="00BD53D6">
        <w:rPr>
          <w:b/>
          <w:color w:val="00000A"/>
          <w:sz w:val="22"/>
          <w:szCs w:val="22"/>
          <w:u w:val="single"/>
        </w:rPr>
        <w:t>41</w:t>
      </w:r>
      <w:r w:rsidR="00012FCC" w:rsidRPr="00BD53D6">
        <w:rPr>
          <w:b/>
          <w:color w:val="00000A"/>
          <w:sz w:val="22"/>
          <w:szCs w:val="22"/>
          <w:u w:val="single"/>
        </w:rPr>
        <w:t xml:space="preserve">.  Aneks kuchenny z </w:t>
      </w:r>
      <w:proofErr w:type="spellStart"/>
      <w:r w:rsidR="00012FCC" w:rsidRPr="00BD53D6">
        <w:rPr>
          <w:b/>
          <w:color w:val="00000A"/>
          <w:sz w:val="22"/>
          <w:szCs w:val="22"/>
          <w:u w:val="single"/>
        </w:rPr>
        <w:t>ociekaczem</w:t>
      </w:r>
      <w:proofErr w:type="spellEnd"/>
      <w:r w:rsidR="00012FCC" w:rsidRPr="00BD53D6">
        <w:rPr>
          <w:b/>
          <w:color w:val="00000A"/>
          <w:sz w:val="22"/>
          <w:szCs w:val="22"/>
          <w:u w:val="single"/>
        </w:rPr>
        <w:t xml:space="preserve"> 100x60x220 szt. </w:t>
      </w:r>
      <w:r w:rsidR="002B29FD" w:rsidRPr="00BD53D6">
        <w:rPr>
          <w:b/>
          <w:color w:val="00000A"/>
          <w:sz w:val="22"/>
          <w:szCs w:val="22"/>
          <w:u w:val="single"/>
        </w:rPr>
        <w:t>14</w:t>
      </w:r>
    </w:p>
    <w:p w:rsidR="00012FCC" w:rsidRPr="00BD53D6" w:rsidRDefault="00012FCC" w:rsidP="002B29FD">
      <w:pPr>
        <w:jc w:val="both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lastRenderedPageBreak/>
        <w:t xml:space="preserve">Zabudowa wysoka  wykonana z płyty obustronnie laminowanej o klasie higieniczności E1. Fronty , korpusy i półki wykonane z płyty o grubości 18 mm, oklejone obrzeżem pcv o grubości 1 mm. Plecy – brak- płytki istniejące u Zamawiającego. Dolne fronty o wysokości ok. 720 mm, górne fronty o wysokości ok. 1400 mm. Wieniec górny wykonany z płyty o grubości 25 mm. We wnętrzu szafki z frontami dolnymi znajduje się umywalka- znajdująca się u Zamawiającego, należy wyciąć odpowiedni otwór w blacie. Blat kuchenny laminowany o grubości min. 28 mm, fabrycznie zaoblony. We wnętrzu szafki z górnymi frontami znajduje się dwupółkowy ociekacz i nad nim półka z płyty o grubości 18 mm.  Każdy z frontów posiada po min. dwa zawiasy puszkowe niklowane o średnicy puszki min 35 mm z możliwością regulacji w dwóch płaszczyznach, posiadające kąt rozwarcia do 110st. Szafka  posiada uchwyty metalowe o rozstawie min. 128 mm, forma prosta, kolor do uzgodnienia. Szafka musi posiadać metalowe stopki poziomujące, z możliwością regulacji od wnętrza szafki, stopki mocowane w 2 płaszczyznach – od boki i od przodu szafki, cokół o wysokości ok. 50 mm. Korpus klejony, szafka montowana w fabryce producenta. </w:t>
      </w:r>
    </w:p>
    <w:p w:rsidR="00012FCC" w:rsidRPr="00BD53D6" w:rsidRDefault="00012FCC" w:rsidP="002B29FD">
      <w:pPr>
        <w:jc w:val="both"/>
        <w:rPr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2B29FD" w:rsidP="002B29FD">
      <w:pPr>
        <w:spacing w:line="276" w:lineRule="exact"/>
        <w:jc w:val="both"/>
        <w:rPr>
          <w:color w:val="00000A"/>
          <w:sz w:val="22"/>
          <w:szCs w:val="22"/>
        </w:rPr>
      </w:pPr>
      <w:r w:rsidRPr="00BD53D6">
        <w:rPr>
          <w:noProof/>
          <w:color w:val="00000A"/>
          <w:sz w:val="22"/>
          <w:szCs w:val="22"/>
        </w:rPr>
        <w:drawing>
          <wp:anchor distT="0" distB="0" distL="0" distR="0" simplePos="0" relativeHeight="251715584" behindDoc="0" locked="0" layoutInCell="1" allowOverlap="1" wp14:anchorId="697B6569" wp14:editId="3DEE4F60">
            <wp:simplePos x="0" y="0"/>
            <wp:positionH relativeFrom="column">
              <wp:posOffset>2680335</wp:posOffset>
            </wp:positionH>
            <wp:positionV relativeFrom="paragraph">
              <wp:posOffset>281940</wp:posOffset>
            </wp:positionV>
            <wp:extent cx="2951480" cy="3724275"/>
            <wp:effectExtent l="0" t="0" r="1270" b="9525"/>
            <wp:wrapTopAndBottom/>
            <wp:docPr id="36" name="Obra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4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FCC" w:rsidRPr="00BD53D6">
        <w:rPr>
          <w:color w:val="00000A"/>
          <w:sz w:val="22"/>
          <w:szCs w:val="22"/>
        </w:rPr>
        <w:t>Wygląd jak na rysunku poglądowym</w:t>
      </w: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b/>
          <w:color w:val="00000A"/>
          <w:sz w:val="22"/>
          <w:szCs w:val="22"/>
        </w:rPr>
      </w:pPr>
    </w:p>
    <w:p w:rsidR="00012FCC" w:rsidRPr="00BD53D6" w:rsidRDefault="00CF70F0" w:rsidP="00012FCC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  <w:r w:rsidRPr="00BD53D6">
        <w:rPr>
          <w:b/>
          <w:color w:val="00000A"/>
          <w:sz w:val="22"/>
          <w:szCs w:val="22"/>
          <w:u w:val="single"/>
        </w:rPr>
        <w:t>42</w:t>
      </w:r>
      <w:r w:rsidR="00012FCC" w:rsidRPr="00BD53D6">
        <w:rPr>
          <w:b/>
          <w:color w:val="00000A"/>
          <w:sz w:val="22"/>
          <w:szCs w:val="22"/>
          <w:u w:val="single"/>
        </w:rPr>
        <w:t xml:space="preserve">. Szafa ubraniowa 50x45x220 szt. </w:t>
      </w:r>
      <w:r w:rsidR="002B29FD" w:rsidRPr="00BD53D6">
        <w:rPr>
          <w:b/>
          <w:color w:val="00000A"/>
          <w:sz w:val="22"/>
          <w:szCs w:val="22"/>
          <w:u w:val="single"/>
        </w:rPr>
        <w:t>14</w:t>
      </w: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>Szafa ubraniowa z drzwiami uchylnymi, wykonana z płyty wiórowej obustronnie laminowanej o klasie higieniczności E1, obrzeże pcv dobrane pod kolor płyty. Elementy widoczne oklejone obrzeżem pcv 2 mm, fronty półek oklejone obrzeżem pcv o  grubości 1 mm. Korpus, półki, oraz wieniec dolny wykonane z płyty grubości 18 mm, fronty wykonane z płyty grubości 18 mm, wieniec górny wykonany z płyty grubości 36 mm oklejony obrzeżem pcv o grubości 1 mm i promieniu R=3. Plecy szafy wykonane z płyty wiórowej obustronnie laminowanej grubości min. 8 mm w kolorze mebla. Plecy muszą być wsuwane w nafrezowane rowki w bokach i  wieńcu górnym szafki, dodatkowo przymocowane do ścianek bocznych kątownikami. Nie dopuszcza się pleców nakładanych. Szafa musi posiadać minimum 3 zawiasy puszkowe niklowane o średnicy puszki min 35 mm z możliwością regulacji w dwóch płaszczyznach (na jedno skrzydło drzwi) o kącie rozwarcia do 110 stopni. Szafa wyposażona w wysuwny wieszak na ubrania, mocowany pod półką konstrukcyjną.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>Wieniec górny licowany z drzwiami szafy, wieniec dolny chowany za drzwiami szafy.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 xml:space="preserve">Szafa musi posiadać metalowe stopki poziomujące, z możliwością regulacji od wnętrza szafy, stopki mocowane w dwóch płaszczyznach – do boku i do przodu szafy, cokół o wysokości ok. 50 mm. Uchwyty metalowe o rozstawie min. 128  mm, forma prosta, kolor do uzgodnienia. Szafa wyposażona w zamek meblowy z dwoma kluczami łamanymi.  Korpus klejony, szafka montowana w fabryce producenta. </w:t>
      </w:r>
    </w:p>
    <w:p w:rsidR="00012FCC" w:rsidRPr="00BD53D6" w:rsidRDefault="00012FCC" w:rsidP="002B29FD">
      <w:pPr>
        <w:jc w:val="both"/>
        <w:rPr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012FCC" w:rsidP="002B29FD">
      <w:pPr>
        <w:jc w:val="both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Wygląd jak na rysunku poglądowym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noProof/>
          <w:sz w:val="22"/>
          <w:szCs w:val="22"/>
          <w:u w:val="single"/>
        </w:rPr>
        <w:drawing>
          <wp:anchor distT="0" distB="0" distL="0" distR="0" simplePos="0" relativeHeight="251716608" behindDoc="0" locked="0" layoutInCell="1" allowOverlap="1" wp14:anchorId="7A67F4BB" wp14:editId="0124A87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752600" cy="2790190"/>
            <wp:effectExtent l="0" t="0" r="0" b="0"/>
            <wp:wrapTopAndBottom/>
            <wp:docPr id="37" name="Obraz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4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BD53D6" w:rsidRDefault="00CF70F0" w:rsidP="00012FCC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  <w:r w:rsidRPr="00BD53D6">
        <w:rPr>
          <w:b/>
          <w:color w:val="00000A"/>
          <w:sz w:val="22"/>
          <w:szCs w:val="22"/>
          <w:u w:val="single"/>
        </w:rPr>
        <w:lastRenderedPageBreak/>
        <w:t>43</w:t>
      </w:r>
      <w:r w:rsidR="00012FCC" w:rsidRPr="00BD53D6">
        <w:rPr>
          <w:b/>
          <w:color w:val="00000A"/>
          <w:sz w:val="22"/>
          <w:szCs w:val="22"/>
          <w:u w:val="single"/>
        </w:rPr>
        <w:t>. Regał zamykany 80x45x220 szt.</w:t>
      </w:r>
      <w:r w:rsidR="002B29FD" w:rsidRPr="00BD53D6">
        <w:rPr>
          <w:b/>
          <w:color w:val="00000A"/>
          <w:sz w:val="22"/>
          <w:szCs w:val="22"/>
          <w:u w:val="single"/>
        </w:rPr>
        <w:t>28</w:t>
      </w: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Regał z drzwiami uchylnymi w dolnej części o wysokości ok. 710 mm, w środkowej części z drzwiami uchylnymi o wysokości ok. 710 mm, z drzwiami uchylnymi w górnej części o wysokości ok. 710 mm, wykonany z płyty wiórowej obustronnie laminowanej o klasie higieniczności E1, obrzeże pcv dobrane pod kolor płyty. Elementy widoczne oklejone obrzeżem pcv 2 mm, fronty półek oklejone obrzeżem </w:t>
      </w:r>
      <w:proofErr w:type="spellStart"/>
      <w:r w:rsidRPr="00BD53D6">
        <w:rPr>
          <w:color w:val="00000A"/>
          <w:sz w:val="22"/>
          <w:szCs w:val="22"/>
        </w:rPr>
        <w:t>pcvgrubości</w:t>
      </w:r>
      <w:proofErr w:type="spellEnd"/>
      <w:r w:rsidRPr="00BD53D6">
        <w:rPr>
          <w:color w:val="00000A"/>
          <w:sz w:val="22"/>
          <w:szCs w:val="22"/>
        </w:rPr>
        <w:t xml:space="preserve"> 1 mm. Korpus, fronty , półki oraz wieniec dolny wykonane z płyty grubości 18 mm, wieniec górny wykonany z płyty grubości 36 mm. Plecy regału wykonane z płyty wiórowej obustronnie laminowanej grubości min. 10 mm w kolorze mebla. Plecy muszą być wsuwane w nafrezowane rowki w bokach i </w:t>
      </w:r>
      <w:proofErr w:type="spellStart"/>
      <w:r w:rsidRPr="00BD53D6">
        <w:rPr>
          <w:color w:val="00000A"/>
          <w:sz w:val="22"/>
          <w:szCs w:val="22"/>
        </w:rPr>
        <w:t>i</w:t>
      </w:r>
      <w:proofErr w:type="spellEnd"/>
      <w:r w:rsidRPr="00BD53D6">
        <w:rPr>
          <w:color w:val="00000A"/>
          <w:sz w:val="22"/>
          <w:szCs w:val="22"/>
        </w:rPr>
        <w:t xml:space="preserve"> wieńcu górnym szafki, dodatkowo przymocowane do ścianek bocznych kątownikami. Nie dopuszcza się pleców nakładanych. Fronty regału muszą posiadać minimum 2 zawiasy puszkowe niklowane o średnicy puszki min 35 mm z możliwością regulacji w dwóch płaszczyznach (na jedno skrzydło drzwi) o kącie rozwarcia do 110 stopni. Regał musi posiadać metalowe stopki poziomujące, z możliwością regulacji od wnętrza , stopki mocowane w dwóch płaszczyznach – do boku  i do cokołu , cokół o wysokości ok. 50 mm.  W regale zamontowane 3 szt zamki meblowe z dwoma kluczami łamanymi. Umiejscowienie zamków jak na widocznym poniżej rysunku. Uchwyty metalowe o rozstawie min. 128 mm, forma prosta, kolor do uzgodnienia. Regał posiada wewnąt</w:t>
      </w:r>
      <w:r w:rsidR="002B29FD" w:rsidRPr="00BD53D6">
        <w:rPr>
          <w:color w:val="00000A"/>
          <w:sz w:val="22"/>
          <w:szCs w:val="22"/>
        </w:rPr>
        <w:t>rz przestrzenie na segregatory.</w:t>
      </w:r>
    </w:p>
    <w:p w:rsidR="00012FCC" w:rsidRPr="00BD53D6" w:rsidRDefault="00012FCC" w:rsidP="002B29FD">
      <w:pPr>
        <w:jc w:val="both"/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012FCC" w:rsidP="002B29FD">
      <w:pPr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poglądowym: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  <w:u w:val="single"/>
        </w:rPr>
      </w:pPr>
      <w:r w:rsidRPr="00BD53D6">
        <w:rPr>
          <w:b/>
          <w:bCs/>
          <w:noProof/>
          <w:color w:val="00000A"/>
          <w:sz w:val="22"/>
          <w:szCs w:val="22"/>
          <w:u w:val="single"/>
        </w:rPr>
        <w:drawing>
          <wp:anchor distT="0" distB="0" distL="0" distR="0" simplePos="0" relativeHeight="251717632" behindDoc="0" locked="0" layoutInCell="1" allowOverlap="1" wp14:anchorId="7660954E" wp14:editId="724CBFA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905000" cy="3190240"/>
            <wp:effectExtent l="0" t="0" r="0" b="0"/>
            <wp:wrapTopAndBottom/>
            <wp:docPr id="38" name="Obraz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BD53D6" w:rsidRDefault="00012FCC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  <w:u w:val="single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color w:val="00000A"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color w:val="00000A"/>
          <w:sz w:val="22"/>
          <w:szCs w:val="22"/>
        </w:rPr>
      </w:pPr>
    </w:p>
    <w:p w:rsidR="00012FCC" w:rsidRPr="00BD53D6" w:rsidRDefault="00CF70F0" w:rsidP="00012FCC">
      <w:pPr>
        <w:jc w:val="both"/>
        <w:rPr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44-45</w:t>
      </w:r>
      <w:r w:rsidR="00012FCC" w:rsidRPr="00BD53D6">
        <w:rPr>
          <w:b/>
          <w:bCs/>
          <w:sz w:val="22"/>
          <w:szCs w:val="22"/>
          <w:u w:val="single"/>
        </w:rPr>
        <w:t>. Listwy odbojowe 320x1,8x45 szt.1</w:t>
      </w:r>
      <w:r w:rsidR="002B29FD" w:rsidRPr="00BD53D6">
        <w:rPr>
          <w:b/>
          <w:bCs/>
          <w:sz w:val="22"/>
          <w:szCs w:val="22"/>
          <w:u w:val="single"/>
        </w:rPr>
        <w:t>4</w:t>
      </w:r>
      <w:r w:rsidR="00012FCC" w:rsidRPr="00BD53D6">
        <w:rPr>
          <w:b/>
          <w:bCs/>
          <w:sz w:val="22"/>
          <w:szCs w:val="22"/>
          <w:u w:val="single"/>
        </w:rPr>
        <w:t xml:space="preserve"> , 500x1,8x45 szt. 1</w:t>
      </w:r>
      <w:r w:rsidR="002B29FD" w:rsidRPr="00BD53D6">
        <w:rPr>
          <w:b/>
          <w:bCs/>
          <w:sz w:val="22"/>
          <w:szCs w:val="22"/>
          <w:u w:val="single"/>
        </w:rPr>
        <w:t>4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Listwy wykonane  z płyty dwustronnie laminowanej o grubości 18 mm, o klasie higieniczności E1 , obrzeże pcv dobrane pod kolor blatu, grubości 1 mm. Przymocowane do ściany za pomocą dybli  montażowych.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szczegóły do uzgodnienia z Zamawiaj</w:t>
      </w:r>
      <w:r w:rsidR="002B29FD" w:rsidRPr="00BD53D6">
        <w:rPr>
          <w:b/>
          <w:color w:val="00000A"/>
          <w:sz w:val="22"/>
          <w:szCs w:val="22"/>
        </w:rPr>
        <w:t>ącym.</w:t>
      </w:r>
    </w:p>
    <w:p w:rsidR="00012FCC" w:rsidRPr="00BD53D6" w:rsidRDefault="00CF70F0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46</w:t>
      </w:r>
      <w:r w:rsidR="00AB4145" w:rsidRPr="00BD53D6">
        <w:rPr>
          <w:b/>
          <w:bCs/>
          <w:sz w:val="22"/>
          <w:szCs w:val="22"/>
          <w:u w:val="single"/>
        </w:rPr>
        <w:t>.</w:t>
      </w:r>
      <w:r w:rsidR="00012FCC" w:rsidRPr="00BD53D6">
        <w:rPr>
          <w:b/>
          <w:bCs/>
          <w:sz w:val="22"/>
          <w:szCs w:val="22"/>
          <w:u w:val="single"/>
        </w:rPr>
        <w:t xml:space="preserve"> Fotel obrotowy szt. </w:t>
      </w:r>
      <w:r w:rsidR="002B29FD" w:rsidRPr="00BD53D6">
        <w:rPr>
          <w:b/>
          <w:bCs/>
          <w:sz w:val="22"/>
          <w:szCs w:val="22"/>
          <w:u w:val="single"/>
        </w:rPr>
        <w:t>28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2B29FD">
      <w:pPr>
        <w:pStyle w:val="Nagwek3"/>
        <w:spacing w:before="0"/>
        <w:jc w:val="both"/>
        <w:rPr>
          <w:rFonts w:ascii="Times New Roman" w:hAnsi="Times New Roman"/>
          <w:bCs/>
          <w:szCs w:val="22"/>
        </w:rPr>
      </w:pPr>
      <w:r w:rsidRPr="00BD53D6">
        <w:rPr>
          <w:rFonts w:ascii="Times New Roman" w:hAnsi="Times New Roman"/>
          <w:szCs w:val="22"/>
        </w:rPr>
        <w:t>Cechy charakterystyczne krzesła:</w:t>
      </w:r>
    </w:p>
    <w:p w:rsidR="00012FCC" w:rsidRPr="00BD53D6" w:rsidRDefault="00012FCC" w:rsidP="00012FCC">
      <w:pPr>
        <w:pStyle w:val="Nagwek3"/>
        <w:spacing w:before="0"/>
        <w:jc w:val="both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Siedzisko - tapicerowane tkaniną</w:t>
      </w:r>
    </w:p>
    <w:p w:rsidR="00012FCC" w:rsidRPr="00BD53D6" w:rsidRDefault="00012FCC" w:rsidP="00012FCC">
      <w:pPr>
        <w:pStyle w:val="Nagwek3"/>
        <w:spacing w:before="0"/>
        <w:jc w:val="both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Dostępne regulacje:</w:t>
      </w:r>
    </w:p>
    <w:p w:rsidR="00012FCC" w:rsidRPr="00BD53D6" w:rsidRDefault="00012FCC" w:rsidP="00012FCC">
      <w:pPr>
        <w:pStyle w:val="Tekstpodstawowy"/>
        <w:spacing w:after="0"/>
        <w:jc w:val="both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1. Regulacja wysokości siedziska</w:t>
      </w:r>
    </w:p>
    <w:p w:rsidR="00012FCC" w:rsidRPr="00BD53D6" w:rsidRDefault="00012FCC" w:rsidP="00012FCC">
      <w:pPr>
        <w:pStyle w:val="Tekstpodstawowy"/>
        <w:spacing w:after="0"/>
        <w:jc w:val="both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2. Regulacja kąta odchylenia oparcia</w:t>
      </w:r>
    </w:p>
    <w:p w:rsidR="00012FCC" w:rsidRPr="00BD53D6" w:rsidRDefault="00012FCC" w:rsidP="00012FCC">
      <w:pPr>
        <w:pStyle w:val="Tekstpodstawowy"/>
        <w:spacing w:after="0"/>
        <w:jc w:val="both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3. Regulacja podparcia lędźwiowego</w:t>
      </w:r>
    </w:p>
    <w:p w:rsidR="00012FCC" w:rsidRPr="00BD53D6" w:rsidRDefault="00012FCC" w:rsidP="00012FCC">
      <w:pPr>
        <w:pStyle w:val="Tekstpodstawowy"/>
        <w:spacing w:after="0"/>
        <w:jc w:val="both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4. Regulacja głębokości siedziska</w:t>
      </w:r>
    </w:p>
    <w:p w:rsidR="00012FCC" w:rsidRPr="00BD53D6" w:rsidRDefault="00012FCC" w:rsidP="00012FCC">
      <w:pPr>
        <w:pStyle w:val="Tekstpodstawowy"/>
        <w:spacing w:after="0"/>
        <w:jc w:val="both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5. Re</w:t>
      </w:r>
      <w:r w:rsidR="002B29FD" w:rsidRPr="00BD53D6">
        <w:rPr>
          <w:color w:val="000000"/>
          <w:sz w:val="22"/>
          <w:szCs w:val="22"/>
          <w:highlight w:val="white"/>
        </w:rPr>
        <w:t>gulacja siły odchylania oparcia</w:t>
      </w:r>
    </w:p>
    <w:p w:rsidR="00012FCC" w:rsidRPr="00BD53D6" w:rsidRDefault="00012FCC" w:rsidP="00012FCC">
      <w:pPr>
        <w:pStyle w:val="Nagwek3"/>
        <w:spacing w:before="0"/>
        <w:jc w:val="both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Mechanizmy</w:t>
      </w:r>
    </w:p>
    <w:p w:rsidR="00012FCC" w:rsidRPr="00BD53D6" w:rsidRDefault="00012FCC" w:rsidP="00012FCC">
      <w:pPr>
        <w:pStyle w:val="Tekstpodstawowy"/>
        <w:numPr>
          <w:ilvl w:val="0"/>
          <w:numId w:val="2"/>
        </w:numPr>
        <w:tabs>
          <w:tab w:val="left" w:pos="0"/>
        </w:tabs>
        <w:spacing w:after="0"/>
        <w:ind w:left="0"/>
        <w:jc w:val="both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 xml:space="preserve">M+X - synchro z blokadą oparcia w 4 położeniach (zakres regulacji odchylenia: oparcia 22°, siedziska 13°); z regulacją głębokości siedziska </w:t>
      </w:r>
    </w:p>
    <w:p w:rsidR="00012FCC" w:rsidRPr="00BD53D6" w:rsidRDefault="00012FCC" w:rsidP="00012FCC">
      <w:pPr>
        <w:pStyle w:val="Tekstpodstawowy"/>
        <w:spacing w:after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 xml:space="preserve">Podłokietniki regulowane góra-dół (zakres 80mm) z miękką nakładką </w:t>
      </w:r>
    </w:p>
    <w:p w:rsidR="00012FCC" w:rsidRPr="00BD53D6" w:rsidRDefault="00012FCC" w:rsidP="00AB4145">
      <w:pPr>
        <w:pStyle w:val="Nagwek3"/>
        <w:spacing w:before="0" w:line="240" w:lineRule="auto"/>
        <w:jc w:val="both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Oparcie p</w:t>
      </w:r>
      <w:r w:rsidRPr="00BD53D6">
        <w:rPr>
          <w:rFonts w:ascii="Times New Roman" w:hAnsi="Times New Roman"/>
          <w:b w:val="0"/>
          <w:color w:val="000000"/>
          <w:szCs w:val="22"/>
          <w:highlight w:val="white"/>
        </w:rPr>
        <w:t>okryte elastyczną membraną w kolorze czarnym. . Wyposażone w regulację wysokości podparcia lędźwiowego (zakres 70 mm)</w:t>
      </w:r>
    </w:p>
    <w:p w:rsidR="00012FCC" w:rsidRPr="00BD53D6" w:rsidRDefault="00012FCC" w:rsidP="00AB4145">
      <w:pPr>
        <w:pStyle w:val="Nagwek3"/>
        <w:spacing w:before="0" w:line="240" w:lineRule="auto"/>
        <w:jc w:val="both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 xml:space="preserve">Podstawa- krzyżak czarny plastikowy (nylon) Ø 700  </w:t>
      </w:r>
    </w:p>
    <w:p w:rsidR="00012FCC" w:rsidRPr="00BD53D6" w:rsidRDefault="00012FCC" w:rsidP="00AB4145">
      <w:pPr>
        <w:pStyle w:val="Tekstpodstawowy"/>
        <w:spacing w:after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 xml:space="preserve">Kółka twarde kółka na miękką powierzchnię Ø 65 </w:t>
      </w:r>
    </w:p>
    <w:p w:rsidR="00012FCC" w:rsidRPr="00BD53D6" w:rsidRDefault="00012FCC" w:rsidP="00AB4145">
      <w:pPr>
        <w:jc w:val="both"/>
        <w:rPr>
          <w:sz w:val="22"/>
          <w:szCs w:val="22"/>
        </w:rPr>
      </w:pPr>
      <w:r w:rsidRPr="00BD53D6">
        <w:rPr>
          <w:b/>
          <w:bCs/>
          <w:sz w:val="22"/>
          <w:szCs w:val="22"/>
        </w:rPr>
        <w:t xml:space="preserve">Kolor tapicerki – </w:t>
      </w:r>
      <w:r w:rsidRPr="00BD53D6">
        <w:rPr>
          <w:sz w:val="22"/>
          <w:szCs w:val="22"/>
        </w:rPr>
        <w:t>do ustalenia z Zamawiającym, tapicerka z grupy 1</w:t>
      </w:r>
    </w:p>
    <w:p w:rsidR="00012FCC" w:rsidRPr="00BD53D6" w:rsidRDefault="00012FCC" w:rsidP="00AB4145">
      <w:pPr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poglądowym:</w:t>
      </w:r>
    </w:p>
    <w:p w:rsidR="00012FCC" w:rsidRPr="00BD53D6" w:rsidRDefault="00012FCC" w:rsidP="00012FCC">
      <w:pPr>
        <w:jc w:val="both"/>
        <w:rPr>
          <w:sz w:val="22"/>
          <w:szCs w:val="22"/>
        </w:rPr>
      </w:pPr>
    </w:p>
    <w:p w:rsidR="00012FCC" w:rsidRPr="00BD53D6" w:rsidRDefault="00012FCC" w:rsidP="00012FCC">
      <w:pPr>
        <w:jc w:val="both"/>
        <w:rPr>
          <w:sz w:val="22"/>
          <w:szCs w:val="22"/>
        </w:rPr>
      </w:pPr>
      <w:r w:rsidRPr="00BD53D6">
        <w:rPr>
          <w:b/>
          <w:bCs/>
          <w:noProof/>
          <w:sz w:val="22"/>
          <w:szCs w:val="22"/>
        </w:rPr>
        <w:lastRenderedPageBreak/>
        <w:drawing>
          <wp:anchor distT="0" distB="0" distL="0" distR="0" simplePos="0" relativeHeight="251694080" behindDoc="0" locked="0" layoutInCell="1" allowOverlap="1" wp14:anchorId="05607742" wp14:editId="60CBC484">
            <wp:simplePos x="0" y="0"/>
            <wp:positionH relativeFrom="column">
              <wp:posOffset>2729230</wp:posOffset>
            </wp:positionH>
            <wp:positionV relativeFrom="paragraph">
              <wp:posOffset>175260</wp:posOffset>
            </wp:positionV>
            <wp:extent cx="2607945" cy="3495675"/>
            <wp:effectExtent l="0" t="0" r="1905" b="9525"/>
            <wp:wrapTopAndBottom/>
            <wp:docPr id="39" name="Obraz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FCC" w:rsidRPr="00BD53D6" w:rsidRDefault="00012FCC" w:rsidP="00012FCC">
      <w:pPr>
        <w:jc w:val="both"/>
        <w:rPr>
          <w:sz w:val="22"/>
          <w:szCs w:val="22"/>
        </w:rPr>
      </w:pPr>
    </w:p>
    <w:p w:rsidR="00012FCC" w:rsidRPr="00BD53D6" w:rsidRDefault="00CF70F0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47</w:t>
      </w:r>
      <w:r w:rsidR="00012FCC" w:rsidRPr="00BD53D6">
        <w:rPr>
          <w:b/>
          <w:bCs/>
          <w:sz w:val="22"/>
          <w:szCs w:val="22"/>
          <w:u w:val="single"/>
        </w:rPr>
        <w:t xml:space="preserve">. Krzesło szt. </w:t>
      </w:r>
      <w:r w:rsidR="00AB4145" w:rsidRPr="00BD53D6">
        <w:rPr>
          <w:b/>
          <w:bCs/>
          <w:sz w:val="22"/>
          <w:szCs w:val="22"/>
          <w:u w:val="single"/>
        </w:rPr>
        <w:t>56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  <w:r w:rsidRPr="00BD53D6">
        <w:rPr>
          <w:b/>
          <w:bCs/>
          <w:sz w:val="22"/>
          <w:szCs w:val="22"/>
        </w:rPr>
        <w:t xml:space="preserve">Cechy charakterystyczne krzesła: </w:t>
      </w:r>
    </w:p>
    <w:p w:rsidR="00012FCC" w:rsidRPr="00BD53D6" w:rsidRDefault="00012FCC" w:rsidP="00012FCC">
      <w:pPr>
        <w:jc w:val="both"/>
        <w:rPr>
          <w:b/>
          <w:sz w:val="22"/>
          <w:szCs w:val="22"/>
        </w:rPr>
      </w:pPr>
    </w:p>
    <w:p w:rsidR="00012FCC" w:rsidRPr="00BD53D6" w:rsidRDefault="00012FCC" w:rsidP="00012FCC">
      <w:pPr>
        <w:pStyle w:val="Tekstpodstawowy"/>
        <w:numPr>
          <w:ilvl w:val="0"/>
          <w:numId w:val="10"/>
        </w:numPr>
        <w:tabs>
          <w:tab w:val="left" w:pos="0"/>
        </w:tabs>
        <w:spacing w:after="0"/>
        <w:ind w:left="0" w:hanging="284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miękkie, tapicerowane oparcie</w:t>
      </w:r>
    </w:p>
    <w:p w:rsidR="00012FCC" w:rsidRPr="00BD53D6" w:rsidRDefault="00012FCC" w:rsidP="00012FCC">
      <w:pPr>
        <w:pStyle w:val="Tekstpodstawowy"/>
        <w:numPr>
          <w:ilvl w:val="0"/>
          <w:numId w:val="10"/>
        </w:numPr>
        <w:tabs>
          <w:tab w:val="left" w:pos="0"/>
        </w:tabs>
        <w:spacing w:after="0"/>
        <w:ind w:left="0" w:hanging="284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miękkie, tapicerowane siedzisko</w:t>
      </w:r>
    </w:p>
    <w:p w:rsidR="00012FCC" w:rsidRPr="00BD53D6" w:rsidRDefault="00012FCC" w:rsidP="00012FCC">
      <w:pPr>
        <w:pStyle w:val="Tekstpodstawowy"/>
        <w:numPr>
          <w:ilvl w:val="0"/>
          <w:numId w:val="11"/>
        </w:numPr>
        <w:tabs>
          <w:tab w:val="left" w:pos="0"/>
        </w:tabs>
        <w:spacing w:after="0"/>
        <w:ind w:left="0" w:hanging="284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stalowa rama chromowana</w:t>
      </w:r>
    </w:p>
    <w:p w:rsidR="00012FCC" w:rsidRPr="00BD53D6" w:rsidRDefault="00012FCC" w:rsidP="00AB4145">
      <w:pPr>
        <w:pStyle w:val="Tekstpodstawowy"/>
        <w:numPr>
          <w:ilvl w:val="0"/>
          <w:numId w:val="12"/>
        </w:numPr>
        <w:tabs>
          <w:tab w:val="left" w:pos="0"/>
        </w:tabs>
        <w:spacing w:after="0"/>
        <w:ind w:left="0" w:hanging="284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możliwość składowania w stosie (max. 2 szt.)</w:t>
      </w:r>
    </w:p>
    <w:p w:rsidR="00012FCC" w:rsidRPr="00BD53D6" w:rsidRDefault="00012FCC" w:rsidP="00012FCC">
      <w:pPr>
        <w:jc w:val="both"/>
        <w:rPr>
          <w:sz w:val="22"/>
          <w:szCs w:val="22"/>
        </w:rPr>
      </w:pPr>
      <w:r w:rsidRPr="00BD53D6">
        <w:rPr>
          <w:b/>
          <w:bCs/>
          <w:sz w:val="22"/>
          <w:szCs w:val="22"/>
        </w:rPr>
        <w:t xml:space="preserve">Kolor tapicerki – </w:t>
      </w:r>
      <w:r w:rsidRPr="00BD53D6">
        <w:rPr>
          <w:sz w:val="22"/>
          <w:szCs w:val="22"/>
        </w:rPr>
        <w:t xml:space="preserve"> do ustalenia z Zamawiającym, tapicerka z grupy 1</w:t>
      </w:r>
    </w:p>
    <w:p w:rsidR="00012FCC" w:rsidRPr="00BD53D6" w:rsidRDefault="00012FCC" w:rsidP="00012FCC">
      <w:pPr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poglądowym:</w:t>
      </w:r>
    </w:p>
    <w:p w:rsidR="00012FCC" w:rsidRPr="00BD53D6" w:rsidRDefault="00012FCC" w:rsidP="00012FCC">
      <w:pPr>
        <w:pStyle w:val="Tekstpodstawowy"/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noProof/>
          <w:sz w:val="22"/>
          <w:szCs w:val="22"/>
          <w:u w:val="single"/>
        </w:rPr>
        <w:lastRenderedPageBreak/>
        <w:drawing>
          <wp:anchor distT="0" distB="0" distL="0" distR="0" simplePos="0" relativeHeight="251695104" behindDoc="0" locked="0" layoutInCell="1" allowOverlap="1" wp14:anchorId="043ED5DF" wp14:editId="799F7E49">
            <wp:simplePos x="0" y="0"/>
            <wp:positionH relativeFrom="column">
              <wp:posOffset>1078865</wp:posOffset>
            </wp:positionH>
            <wp:positionV relativeFrom="paragraph">
              <wp:posOffset>100965</wp:posOffset>
            </wp:positionV>
            <wp:extent cx="2438400" cy="3048000"/>
            <wp:effectExtent l="0" t="0" r="0" b="0"/>
            <wp:wrapTopAndBottom/>
            <wp:docPr id="40" name="Obraz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2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AB4145" w:rsidP="00012FCC">
      <w:pPr>
        <w:pStyle w:val="Akapitzlist"/>
        <w:numPr>
          <w:ilvl w:val="0"/>
          <w:numId w:val="13"/>
        </w:numPr>
        <w:spacing w:after="0"/>
        <w:ind w:left="0" w:hanging="229"/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BD53D6">
        <w:rPr>
          <w:rFonts w:ascii="Times New Roman" w:hAnsi="Times New Roman" w:cs="Times New Roman"/>
          <w:b/>
          <w:bCs/>
          <w:sz w:val="22"/>
          <w:szCs w:val="22"/>
          <w:u w:val="single"/>
        </w:rPr>
        <w:t>SALA SEMINARYJNA</w:t>
      </w:r>
      <w:r w:rsidR="00012FCC" w:rsidRPr="00BD53D6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 </w:t>
      </w:r>
    </w:p>
    <w:p w:rsidR="00012FCC" w:rsidRPr="00BD53D6" w:rsidRDefault="00012FCC" w:rsidP="00012FCC">
      <w:pPr>
        <w:jc w:val="both"/>
        <w:rPr>
          <w:sz w:val="22"/>
          <w:szCs w:val="22"/>
        </w:rPr>
      </w:pPr>
    </w:p>
    <w:p w:rsidR="00012FCC" w:rsidRPr="00BD53D6" w:rsidRDefault="00CF70F0" w:rsidP="00012FCC">
      <w:pPr>
        <w:jc w:val="both"/>
        <w:rPr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49</w:t>
      </w:r>
      <w:r w:rsidR="00012FCC" w:rsidRPr="00BD53D6">
        <w:rPr>
          <w:b/>
          <w:bCs/>
          <w:sz w:val="22"/>
          <w:szCs w:val="22"/>
          <w:u w:val="single"/>
        </w:rPr>
        <w:t>. Stół 330x80x75 szt. 2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sz w:val="22"/>
          <w:szCs w:val="22"/>
        </w:rPr>
      </w:pPr>
      <w:r w:rsidRPr="00BD53D6">
        <w:rPr>
          <w:sz w:val="22"/>
          <w:szCs w:val="22"/>
        </w:rPr>
        <w:t xml:space="preserve">Blat stołu wykonany z płyty obustronnie </w:t>
      </w:r>
      <w:proofErr w:type="spellStart"/>
      <w:r w:rsidRPr="00BD53D6">
        <w:rPr>
          <w:sz w:val="22"/>
          <w:szCs w:val="22"/>
        </w:rPr>
        <w:t>melaminowanej</w:t>
      </w:r>
      <w:proofErr w:type="spellEnd"/>
      <w:r w:rsidRPr="00BD53D6">
        <w:rPr>
          <w:sz w:val="22"/>
          <w:szCs w:val="22"/>
        </w:rPr>
        <w:t xml:space="preserve"> klasy E1 grubości min. 36 mm, oklejone obrzeżem PCV gr. min 2 mm i promieniu R3.  </w:t>
      </w:r>
      <w:r w:rsidRPr="00BD53D6">
        <w:rPr>
          <w:color w:val="00000A"/>
          <w:sz w:val="22"/>
          <w:szCs w:val="22"/>
        </w:rPr>
        <w:t xml:space="preserve">Nogi o wymiarach 150x150, wykonane z elementów płyty obustronnie laminowanej o klasie higieniczności E1,  grubości 18 mm, oklejonej obrzeżem pcv o  grubości 1 mm, w kolorze płyty, skręconych w formę kwadratu. .Listwy  łączące nogi, wykonane z  płyty obustronnie laminowanej o klasie higieniczności E1,  grubości 18 mm, oklejonej obrzeżem pcv o  grubości 1 mm, w kolorze płyty.  </w:t>
      </w:r>
      <w:r w:rsidRPr="00BD53D6">
        <w:rPr>
          <w:color w:val="272727"/>
          <w:sz w:val="22"/>
          <w:szCs w:val="22"/>
        </w:rPr>
        <w:t>Elementy stołu połączone ze sobą za pomocą wysokiej jakości złączy mimośrodowych.</w:t>
      </w:r>
      <w:r w:rsidRPr="00BD53D6">
        <w:rPr>
          <w:color w:val="00000A"/>
          <w:sz w:val="22"/>
          <w:szCs w:val="22"/>
        </w:rPr>
        <w:t xml:space="preserve"> Korpus klejony, montowany w fabryce producenta.</w:t>
      </w:r>
    </w:p>
    <w:p w:rsidR="00012FCC" w:rsidRPr="00BD53D6" w:rsidRDefault="00012FCC" w:rsidP="00012FCC">
      <w:pPr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akacja, szczegóły do uzgodnienia z Zamawiającym.</w:t>
      </w:r>
    </w:p>
    <w:p w:rsidR="00012FCC" w:rsidRPr="00BD53D6" w:rsidRDefault="00012FCC" w:rsidP="00012FCC">
      <w:pPr>
        <w:jc w:val="both"/>
        <w:rPr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  <w:r w:rsidRPr="00BD53D6">
        <w:rPr>
          <w:sz w:val="22"/>
          <w:szCs w:val="22"/>
        </w:rPr>
        <w:t xml:space="preserve"> :</w:t>
      </w:r>
    </w:p>
    <w:p w:rsidR="00012FCC" w:rsidRPr="00BD53D6" w:rsidRDefault="00012FCC" w:rsidP="00012FCC">
      <w:pPr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noProof/>
          <w:color w:val="00000A"/>
          <w:sz w:val="22"/>
          <w:szCs w:val="22"/>
        </w:rPr>
        <w:lastRenderedPageBreak/>
        <w:drawing>
          <wp:anchor distT="0" distB="0" distL="0" distR="0" simplePos="0" relativeHeight="251686912" behindDoc="0" locked="0" layoutInCell="1" allowOverlap="1" wp14:anchorId="76BCB226" wp14:editId="400B50EB">
            <wp:simplePos x="0" y="0"/>
            <wp:positionH relativeFrom="margin">
              <wp:posOffset>3403600</wp:posOffset>
            </wp:positionH>
            <wp:positionV relativeFrom="paragraph">
              <wp:posOffset>3810</wp:posOffset>
            </wp:positionV>
            <wp:extent cx="4280535" cy="3009900"/>
            <wp:effectExtent l="0" t="0" r="5715" b="0"/>
            <wp:wrapSquare wrapText="largest"/>
            <wp:docPr id="41" name="Obraz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5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17" t="-24" r="-17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FCC" w:rsidRPr="00BD53D6" w:rsidRDefault="00012FCC" w:rsidP="00012FCC">
      <w:pPr>
        <w:jc w:val="both"/>
        <w:rPr>
          <w:b/>
          <w:bCs/>
          <w:color w:val="00000A"/>
          <w:sz w:val="22"/>
          <w:szCs w:val="22"/>
        </w:rPr>
      </w:pPr>
    </w:p>
    <w:p w:rsidR="00AB4145" w:rsidRPr="00BD53D6" w:rsidRDefault="00AB4145" w:rsidP="00012FCC">
      <w:pPr>
        <w:jc w:val="both"/>
        <w:rPr>
          <w:b/>
          <w:bCs/>
          <w:sz w:val="22"/>
          <w:szCs w:val="22"/>
          <w:u w:val="single"/>
        </w:rPr>
      </w:pPr>
    </w:p>
    <w:p w:rsidR="00AB4145" w:rsidRPr="00BD53D6" w:rsidRDefault="00AB4145" w:rsidP="00012FCC">
      <w:pPr>
        <w:jc w:val="both"/>
        <w:rPr>
          <w:b/>
          <w:bCs/>
          <w:sz w:val="22"/>
          <w:szCs w:val="22"/>
          <w:u w:val="single"/>
        </w:rPr>
      </w:pPr>
    </w:p>
    <w:p w:rsidR="00AB4145" w:rsidRPr="00BD53D6" w:rsidRDefault="00AB4145" w:rsidP="00012FCC">
      <w:pPr>
        <w:jc w:val="both"/>
        <w:rPr>
          <w:b/>
          <w:bCs/>
          <w:sz w:val="22"/>
          <w:szCs w:val="22"/>
          <w:u w:val="single"/>
        </w:rPr>
      </w:pPr>
    </w:p>
    <w:p w:rsidR="00AB4145" w:rsidRPr="00BD53D6" w:rsidRDefault="00AB4145" w:rsidP="00012FCC">
      <w:pPr>
        <w:jc w:val="both"/>
        <w:rPr>
          <w:b/>
          <w:bCs/>
          <w:sz w:val="22"/>
          <w:szCs w:val="22"/>
          <w:u w:val="single"/>
        </w:rPr>
      </w:pPr>
    </w:p>
    <w:p w:rsidR="00AB4145" w:rsidRPr="00BD53D6" w:rsidRDefault="00AB4145" w:rsidP="00012FCC">
      <w:pPr>
        <w:jc w:val="both"/>
        <w:rPr>
          <w:b/>
          <w:bCs/>
          <w:sz w:val="22"/>
          <w:szCs w:val="22"/>
          <w:u w:val="single"/>
        </w:rPr>
      </w:pPr>
    </w:p>
    <w:p w:rsidR="00AB4145" w:rsidRPr="00BD53D6" w:rsidRDefault="00AB4145" w:rsidP="00012FCC">
      <w:pPr>
        <w:jc w:val="both"/>
        <w:rPr>
          <w:b/>
          <w:bCs/>
          <w:sz w:val="22"/>
          <w:szCs w:val="22"/>
          <w:u w:val="single"/>
        </w:rPr>
      </w:pPr>
    </w:p>
    <w:p w:rsidR="00AB4145" w:rsidRPr="00BD53D6" w:rsidRDefault="00AB4145" w:rsidP="00012FCC">
      <w:pPr>
        <w:jc w:val="both"/>
        <w:rPr>
          <w:b/>
          <w:bCs/>
          <w:sz w:val="22"/>
          <w:szCs w:val="22"/>
          <w:u w:val="single"/>
        </w:rPr>
      </w:pPr>
    </w:p>
    <w:p w:rsidR="00AB4145" w:rsidRPr="00BD53D6" w:rsidRDefault="00AB4145" w:rsidP="00012FCC">
      <w:pPr>
        <w:jc w:val="both"/>
        <w:rPr>
          <w:b/>
          <w:bCs/>
          <w:sz w:val="22"/>
          <w:szCs w:val="22"/>
          <w:u w:val="single"/>
        </w:rPr>
      </w:pPr>
    </w:p>
    <w:p w:rsidR="00AB4145" w:rsidRPr="00BD53D6" w:rsidRDefault="00AB4145" w:rsidP="00012FCC">
      <w:pPr>
        <w:jc w:val="both"/>
        <w:rPr>
          <w:b/>
          <w:bCs/>
          <w:sz w:val="22"/>
          <w:szCs w:val="22"/>
          <w:u w:val="single"/>
        </w:rPr>
      </w:pPr>
    </w:p>
    <w:p w:rsidR="00AB4145" w:rsidRPr="00BD53D6" w:rsidRDefault="00AB4145" w:rsidP="00012FCC">
      <w:pPr>
        <w:jc w:val="both"/>
        <w:rPr>
          <w:b/>
          <w:bCs/>
          <w:sz w:val="22"/>
          <w:szCs w:val="22"/>
          <w:u w:val="single"/>
        </w:rPr>
      </w:pPr>
    </w:p>
    <w:p w:rsidR="00AB4145" w:rsidRPr="00BD53D6" w:rsidRDefault="00AB4145" w:rsidP="00012FCC">
      <w:pPr>
        <w:jc w:val="both"/>
        <w:rPr>
          <w:b/>
          <w:bCs/>
          <w:sz w:val="22"/>
          <w:szCs w:val="22"/>
          <w:u w:val="single"/>
        </w:rPr>
      </w:pPr>
    </w:p>
    <w:p w:rsidR="00AB4145" w:rsidRPr="00BD53D6" w:rsidRDefault="00AB4145" w:rsidP="00012FCC">
      <w:pPr>
        <w:jc w:val="both"/>
        <w:rPr>
          <w:b/>
          <w:bCs/>
          <w:sz w:val="22"/>
          <w:szCs w:val="22"/>
          <w:u w:val="single"/>
        </w:rPr>
      </w:pPr>
    </w:p>
    <w:p w:rsidR="00AB4145" w:rsidRPr="00BD53D6" w:rsidRDefault="00AB4145" w:rsidP="00012FCC">
      <w:pPr>
        <w:jc w:val="both"/>
        <w:rPr>
          <w:b/>
          <w:bCs/>
          <w:sz w:val="22"/>
          <w:szCs w:val="22"/>
          <w:u w:val="single"/>
        </w:rPr>
      </w:pPr>
    </w:p>
    <w:p w:rsidR="00AB4145" w:rsidRPr="00BD53D6" w:rsidRDefault="00AB4145" w:rsidP="00012FCC">
      <w:pPr>
        <w:jc w:val="both"/>
        <w:rPr>
          <w:b/>
          <w:bCs/>
          <w:sz w:val="22"/>
          <w:szCs w:val="22"/>
          <w:u w:val="single"/>
        </w:rPr>
      </w:pPr>
    </w:p>
    <w:p w:rsidR="00AB4145" w:rsidRPr="00BD53D6" w:rsidRDefault="00AB4145" w:rsidP="00012FCC">
      <w:pPr>
        <w:jc w:val="both"/>
        <w:rPr>
          <w:b/>
          <w:bCs/>
          <w:sz w:val="22"/>
          <w:szCs w:val="22"/>
          <w:u w:val="single"/>
        </w:rPr>
      </w:pPr>
    </w:p>
    <w:p w:rsidR="00AB4145" w:rsidRPr="00BD53D6" w:rsidRDefault="00AB4145" w:rsidP="00012FCC">
      <w:pPr>
        <w:jc w:val="both"/>
        <w:rPr>
          <w:b/>
          <w:bCs/>
          <w:sz w:val="22"/>
          <w:szCs w:val="22"/>
          <w:u w:val="single"/>
        </w:rPr>
      </w:pPr>
    </w:p>
    <w:p w:rsidR="00AB4145" w:rsidRPr="00BD53D6" w:rsidRDefault="00AB4145" w:rsidP="00012FCC">
      <w:pPr>
        <w:jc w:val="both"/>
        <w:rPr>
          <w:b/>
          <w:bCs/>
          <w:sz w:val="22"/>
          <w:szCs w:val="22"/>
          <w:u w:val="single"/>
        </w:rPr>
      </w:pPr>
    </w:p>
    <w:p w:rsidR="00AB4145" w:rsidRPr="00BD53D6" w:rsidRDefault="00AB4145" w:rsidP="00012FCC">
      <w:pPr>
        <w:jc w:val="both"/>
        <w:rPr>
          <w:b/>
          <w:bCs/>
          <w:sz w:val="22"/>
          <w:szCs w:val="22"/>
          <w:u w:val="single"/>
        </w:rPr>
      </w:pPr>
    </w:p>
    <w:p w:rsidR="00AB4145" w:rsidRPr="00BD53D6" w:rsidRDefault="00AB4145" w:rsidP="00012FCC">
      <w:pPr>
        <w:jc w:val="both"/>
        <w:rPr>
          <w:b/>
          <w:bCs/>
          <w:sz w:val="22"/>
          <w:szCs w:val="22"/>
          <w:u w:val="single"/>
        </w:rPr>
      </w:pPr>
    </w:p>
    <w:p w:rsidR="00AB4145" w:rsidRPr="00BD53D6" w:rsidRDefault="00AB4145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CF70F0" w:rsidP="00012FCC">
      <w:pPr>
        <w:jc w:val="both"/>
        <w:rPr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50</w:t>
      </w:r>
      <w:r w:rsidR="00012FCC" w:rsidRPr="00BD53D6">
        <w:rPr>
          <w:b/>
          <w:bCs/>
          <w:sz w:val="22"/>
          <w:szCs w:val="22"/>
          <w:u w:val="single"/>
        </w:rPr>
        <w:t>. Stół – katedra 320x80x75 szt. 1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jc w:val="both"/>
        <w:rPr>
          <w:sz w:val="22"/>
          <w:szCs w:val="22"/>
        </w:rPr>
      </w:pPr>
      <w:r w:rsidRPr="00BD53D6">
        <w:rPr>
          <w:sz w:val="22"/>
          <w:szCs w:val="22"/>
        </w:rPr>
        <w:t xml:space="preserve">Blat stołu wykonany z płyty obustronnie </w:t>
      </w:r>
      <w:proofErr w:type="spellStart"/>
      <w:r w:rsidRPr="00BD53D6">
        <w:rPr>
          <w:sz w:val="22"/>
          <w:szCs w:val="22"/>
        </w:rPr>
        <w:t>melaminowanej</w:t>
      </w:r>
      <w:proofErr w:type="spellEnd"/>
      <w:r w:rsidRPr="00BD53D6">
        <w:rPr>
          <w:sz w:val="22"/>
          <w:szCs w:val="22"/>
        </w:rPr>
        <w:t xml:space="preserve"> klasy E1 grubości min. 36 mm, oklejone obrzeżem PCV gr. min 2 mm i promieniu R3. </w:t>
      </w:r>
      <w:r w:rsidRPr="00BD53D6">
        <w:rPr>
          <w:color w:val="00000A"/>
          <w:sz w:val="22"/>
          <w:szCs w:val="22"/>
        </w:rPr>
        <w:t xml:space="preserve">Nogi o wymiarach 150x150, wykonane z elementów płyty obustronnie laminowanej o klasie higieniczności E1,  grubości 18 mm, oklejonej obrzeżem pcv o  grubości 1 mm, w kolorze płyty, skręconych w formę kwadratu. .Listwy  łączące nogi, wykonane z  płyty obustronnie laminowanej o klasie higieniczności E1,  grubości 18 mm, oklejonej obrzeżem pcv o  grubości 1 mm, w kolorze płyty. W blacie biurka należy przewidzieć otwór na port multimedialny o wymiarach 150 mm x 345 mm,  umiejscowienie ustalić z Zamawiającym podczas montażu. </w:t>
      </w:r>
      <w:r w:rsidRPr="00BD53D6">
        <w:rPr>
          <w:color w:val="272727"/>
          <w:sz w:val="22"/>
          <w:szCs w:val="22"/>
        </w:rPr>
        <w:t>Elementy stołu połączone ze sobą za pomocą wysokiej jakości złączy mimośrodowych.</w:t>
      </w:r>
      <w:r w:rsidRPr="00BD53D6">
        <w:rPr>
          <w:color w:val="00000A"/>
          <w:sz w:val="22"/>
          <w:szCs w:val="22"/>
        </w:rPr>
        <w:t xml:space="preserve"> Korpus klejony, montowany w fabryce producenta.</w:t>
      </w:r>
    </w:p>
    <w:p w:rsidR="00012FCC" w:rsidRPr="00BD53D6" w:rsidRDefault="00012FCC" w:rsidP="00012FCC">
      <w:pPr>
        <w:jc w:val="both"/>
        <w:rPr>
          <w:sz w:val="22"/>
          <w:szCs w:val="22"/>
        </w:rPr>
      </w:pPr>
      <w:r w:rsidRPr="00BD53D6">
        <w:rPr>
          <w:b/>
          <w:sz w:val="22"/>
          <w:szCs w:val="22"/>
        </w:rPr>
        <w:t>Kontener o wymiarach</w:t>
      </w:r>
      <w:r w:rsidRPr="00BD53D6">
        <w:rPr>
          <w:sz w:val="22"/>
          <w:szCs w:val="22"/>
        </w:rPr>
        <w:t xml:space="preserve"> </w:t>
      </w:r>
      <w:r w:rsidRPr="00BD53D6">
        <w:rPr>
          <w:b/>
          <w:sz w:val="22"/>
          <w:szCs w:val="22"/>
        </w:rPr>
        <w:t xml:space="preserve">60x50x68 SZT. 1- </w:t>
      </w:r>
      <w:r w:rsidRPr="00BD53D6">
        <w:rPr>
          <w:sz w:val="22"/>
          <w:szCs w:val="22"/>
        </w:rPr>
        <w:t xml:space="preserve"> z półkami (2 z nich z możliwością regulacji wysokości) wykonany z płyty obustronnie </w:t>
      </w:r>
      <w:proofErr w:type="spellStart"/>
      <w:r w:rsidRPr="00BD53D6">
        <w:rPr>
          <w:sz w:val="22"/>
          <w:szCs w:val="22"/>
        </w:rPr>
        <w:t>melaminowanej</w:t>
      </w:r>
      <w:proofErr w:type="spellEnd"/>
      <w:r w:rsidRPr="00BD53D6">
        <w:rPr>
          <w:sz w:val="22"/>
          <w:szCs w:val="22"/>
        </w:rPr>
        <w:t xml:space="preserve"> klasy E1 grubości min. 18 mm, oklejony obrzeżem PCV gr. min 1 mm , półki zabezpieczone przed wysunięciem z szafki za pomocą metalowej podpórki wchodzącej w tworzywowy element montowany  w półce . Każda z półek posiada z tyłu listwę maskującą wys. 5 cm. Szafka zamykana drzwiami z zamkiem patentowym (klucze w całości metalowe). Półki, korpusy i front wykonane z płyty grubości min. 18 mm, wykończonej obrzeżem pcv grubości min. 1 mm. Zawiasy puszkowe niklowane o średnicy puszki min 35 mm z możliwością regulacji w dwóch płaszczyznach (na jedno skrzydło drzwi) o kącie rozwarcia do 110 stopni. Uchwyt metalowy o rozstawie min. 128 mm, forma prosta, kolor do uzgodnienia. Kontener na stopkach meblowych, służących  do wypoziomowania w zakresie 0-15 mm.</w:t>
      </w:r>
    </w:p>
    <w:p w:rsidR="00012FCC" w:rsidRPr="00BD53D6" w:rsidRDefault="00012FCC" w:rsidP="00012FCC">
      <w:pPr>
        <w:jc w:val="both"/>
        <w:rPr>
          <w:color w:val="00000A"/>
          <w:sz w:val="22"/>
          <w:szCs w:val="22"/>
        </w:rPr>
      </w:pPr>
    </w:p>
    <w:p w:rsidR="00012FCC" w:rsidRPr="00BD53D6" w:rsidRDefault="00012FCC" w:rsidP="00012FCC">
      <w:pPr>
        <w:spacing w:after="200" w:line="276" w:lineRule="exact"/>
        <w:jc w:val="both"/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akacja, szczegóły do uzgodnienia z Zamawiającym.</w:t>
      </w:r>
    </w:p>
    <w:p w:rsidR="00012FCC" w:rsidRPr="00BD53D6" w:rsidRDefault="00012FCC" w:rsidP="00012FCC">
      <w:pPr>
        <w:jc w:val="both"/>
        <w:rPr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lastRenderedPageBreak/>
        <w:t>Wygląd jak na rysunku poglądowym</w:t>
      </w:r>
      <w:r w:rsidRPr="00BD53D6">
        <w:rPr>
          <w:sz w:val="22"/>
          <w:szCs w:val="22"/>
        </w:rPr>
        <w:t xml:space="preserve"> :</w:t>
      </w:r>
    </w:p>
    <w:p w:rsidR="00012FCC" w:rsidRPr="00BD53D6" w:rsidRDefault="00012FCC" w:rsidP="00012FCC">
      <w:pPr>
        <w:jc w:val="both"/>
        <w:rPr>
          <w:sz w:val="22"/>
          <w:szCs w:val="22"/>
        </w:rPr>
      </w:pPr>
    </w:p>
    <w:p w:rsidR="00012FCC" w:rsidRPr="00BD53D6" w:rsidRDefault="00AB4145" w:rsidP="00012FCC">
      <w:pPr>
        <w:jc w:val="both"/>
        <w:rPr>
          <w:sz w:val="22"/>
          <w:szCs w:val="22"/>
        </w:rPr>
      </w:pPr>
      <w:r w:rsidRPr="00BD53D6">
        <w:rPr>
          <w:noProof/>
          <w:sz w:val="22"/>
          <w:szCs w:val="22"/>
        </w:rPr>
        <w:drawing>
          <wp:anchor distT="0" distB="0" distL="0" distR="0" simplePos="0" relativeHeight="251685888" behindDoc="0" locked="0" layoutInCell="1" allowOverlap="1" wp14:anchorId="0D2C1D9E" wp14:editId="7078EC7E">
            <wp:simplePos x="0" y="0"/>
            <wp:positionH relativeFrom="column">
              <wp:posOffset>2527300</wp:posOffset>
            </wp:positionH>
            <wp:positionV relativeFrom="paragraph">
              <wp:posOffset>161290</wp:posOffset>
            </wp:positionV>
            <wp:extent cx="5042535" cy="2352040"/>
            <wp:effectExtent l="0" t="0" r="5715" b="0"/>
            <wp:wrapSquare wrapText="largest"/>
            <wp:docPr id="42" name="Obraz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5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11" t="-24" r="-11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FCC" w:rsidRPr="00BD53D6" w:rsidRDefault="00012FCC" w:rsidP="00012FCC">
      <w:pPr>
        <w:jc w:val="both"/>
        <w:rPr>
          <w:sz w:val="22"/>
          <w:szCs w:val="22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  <w:r w:rsidRPr="00BD53D6">
        <w:rPr>
          <w:b/>
          <w:bCs/>
          <w:sz w:val="22"/>
          <w:szCs w:val="22"/>
        </w:rPr>
        <w:t xml:space="preserve"> 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AB4145" w:rsidRPr="00BD53D6" w:rsidRDefault="00AB4145" w:rsidP="00012FCC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</w:p>
    <w:p w:rsidR="00AB4145" w:rsidRPr="00BD53D6" w:rsidRDefault="00AB4145" w:rsidP="00012FCC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</w:p>
    <w:p w:rsidR="00AB4145" w:rsidRPr="00BD53D6" w:rsidRDefault="00AB4145" w:rsidP="00012FCC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</w:p>
    <w:p w:rsidR="00AB4145" w:rsidRPr="00BD53D6" w:rsidRDefault="00AB4145" w:rsidP="00012FCC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</w:p>
    <w:p w:rsidR="00AB4145" w:rsidRPr="00BD53D6" w:rsidRDefault="00AB4145" w:rsidP="00012FCC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</w:p>
    <w:p w:rsidR="00AB4145" w:rsidRPr="00BD53D6" w:rsidRDefault="00AB4145" w:rsidP="00012FCC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</w:p>
    <w:p w:rsidR="00AB4145" w:rsidRPr="00BD53D6" w:rsidRDefault="00AB4145" w:rsidP="00012FCC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</w:p>
    <w:p w:rsidR="00012FCC" w:rsidRPr="00BD53D6" w:rsidRDefault="00CF70F0" w:rsidP="00012FCC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  <w:r w:rsidRPr="00BD53D6">
        <w:rPr>
          <w:b/>
          <w:color w:val="00000A"/>
          <w:sz w:val="22"/>
          <w:szCs w:val="22"/>
          <w:u w:val="single"/>
        </w:rPr>
        <w:t>51</w:t>
      </w:r>
      <w:r w:rsidR="00012FCC" w:rsidRPr="00BD53D6">
        <w:rPr>
          <w:b/>
          <w:color w:val="00000A"/>
          <w:sz w:val="22"/>
          <w:szCs w:val="22"/>
          <w:u w:val="single"/>
        </w:rPr>
        <w:t xml:space="preserve">. Aneks kuchenny ze zlewozmywakiem i </w:t>
      </w:r>
      <w:proofErr w:type="spellStart"/>
      <w:r w:rsidR="00012FCC" w:rsidRPr="00BD53D6">
        <w:rPr>
          <w:b/>
          <w:color w:val="00000A"/>
          <w:sz w:val="22"/>
          <w:szCs w:val="22"/>
          <w:u w:val="single"/>
        </w:rPr>
        <w:t>ociekaczem</w:t>
      </w:r>
      <w:proofErr w:type="spellEnd"/>
      <w:r w:rsidR="00012FCC" w:rsidRPr="00BD53D6">
        <w:rPr>
          <w:b/>
          <w:color w:val="00000A"/>
          <w:sz w:val="22"/>
          <w:szCs w:val="22"/>
          <w:u w:val="single"/>
        </w:rPr>
        <w:t xml:space="preserve"> 150x80x220h SZT. 1</w:t>
      </w: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Zabudowa wysoka  wykonana z płyty obustronnie laminowanej o klasie higieniczności E1. Fronty , korpusy i półki wykonane z płyty o grubości 18 mm, oklejone obrzeżem pcv o grubości 1 mm. Plecy – brak- płytki istniejące u Zamawiającego. Dolne fronty o wysokości ok. 1050 mm, górne fronty o wysokości ok. 1070 mm. Wieniec górny wykonany z płyty o grubości 25 mm. We wnętrzu szafki – w dolnej części, znajduje się zlewozmywak stalowy- jedna komora z </w:t>
      </w:r>
      <w:proofErr w:type="spellStart"/>
      <w:r w:rsidRPr="00BD53D6">
        <w:rPr>
          <w:color w:val="00000A"/>
          <w:sz w:val="22"/>
          <w:szCs w:val="22"/>
        </w:rPr>
        <w:t>półociekaczem</w:t>
      </w:r>
      <w:proofErr w:type="spellEnd"/>
      <w:r w:rsidRPr="00BD53D6">
        <w:rPr>
          <w:color w:val="00000A"/>
          <w:sz w:val="22"/>
          <w:szCs w:val="22"/>
        </w:rPr>
        <w:t xml:space="preserve">, należy wyciąć odpowiedni otwór w blacie, pod blatem wewnętrzna półka z otworem na syfon. Blat kuchenny laminowany o grubości min. 28 mm, fabrycznie zaoblony, </w:t>
      </w:r>
      <w:proofErr w:type="spellStart"/>
      <w:r w:rsidRPr="00BD53D6">
        <w:rPr>
          <w:color w:val="00000A"/>
          <w:sz w:val="22"/>
          <w:szCs w:val="22"/>
        </w:rPr>
        <w:t>zamontowanyna</w:t>
      </w:r>
      <w:proofErr w:type="spellEnd"/>
      <w:r w:rsidRPr="00BD53D6">
        <w:rPr>
          <w:color w:val="00000A"/>
          <w:sz w:val="22"/>
          <w:szCs w:val="22"/>
        </w:rPr>
        <w:t xml:space="preserve"> wysokości 870 mm od podłogi. Pod blatem  należy zamontować lodówkę, istniejąca u Zamawiającego- wymiary 600mmx600mmx840 mm. We wnętrzu szafki – w górnej części, znajduje się dwupółkowy ociekacz w kolorze białym o szerokości 500 mm, nad nim półka z płyty o grubości 18 mm.  Każdy z frontów posiada po min. dwa zawiasy puszkowe niklowane o średnicy puszki min 35 mm z możliwością regulacji w dwóch płaszczyznach, posiadające kąt rozwarcia do 110st. Szafka  posiada uchwyty metalowe o rozstawie min. 128 mm, forma prosta, kolor do uzgodnienia. Szafka musi posiadać metalowe stopki poziomujące, z możliwością regulacji od wnętrza szafki, stopki mocowane w 2 płaszczyznach – od boki i od przodu szafki, cokół o wysokości ok. 50 mm. 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</w:t>
      </w:r>
      <w:r w:rsidR="004F1923" w:rsidRPr="00BD53D6">
        <w:rPr>
          <w:b/>
          <w:color w:val="00000A"/>
          <w:sz w:val="22"/>
          <w:szCs w:val="22"/>
        </w:rPr>
        <w:t xml:space="preserve"> do uzgodnienia z Zamawiającym</w:t>
      </w:r>
    </w:p>
    <w:p w:rsidR="00012FCC" w:rsidRPr="00BD53D6" w:rsidRDefault="00012FCC" w:rsidP="00012FCC">
      <w:pPr>
        <w:spacing w:after="200" w:line="276" w:lineRule="exact"/>
        <w:jc w:val="both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Wygląd jak na rysunku poglądowym:</w:t>
      </w:r>
    </w:p>
    <w:p w:rsidR="00012FCC" w:rsidRPr="00BD53D6" w:rsidRDefault="00012FCC" w:rsidP="004F1923">
      <w:pPr>
        <w:spacing w:after="200" w:line="276" w:lineRule="exact"/>
        <w:jc w:val="both"/>
        <w:rPr>
          <w:color w:val="00000A"/>
          <w:sz w:val="22"/>
          <w:szCs w:val="22"/>
        </w:rPr>
      </w:pPr>
      <w:r w:rsidRPr="00BD53D6">
        <w:rPr>
          <w:noProof/>
          <w:color w:val="00000A"/>
          <w:sz w:val="22"/>
          <w:szCs w:val="22"/>
        </w:rPr>
        <w:lastRenderedPageBreak/>
        <w:drawing>
          <wp:anchor distT="0" distB="0" distL="0" distR="0" simplePos="0" relativeHeight="251718656" behindDoc="0" locked="0" layoutInCell="1" allowOverlap="1" wp14:anchorId="6A15A385" wp14:editId="5B2F07F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609340" cy="4866640"/>
            <wp:effectExtent l="0" t="0" r="0" b="0"/>
            <wp:wrapTopAndBottom/>
            <wp:docPr id="43" name="Obraz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4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53D6">
        <w:rPr>
          <w:noProof/>
          <w:color w:val="00000A"/>
          <w:sz w:val="22"/>
          <w:szCs w:val="22"/>
        </w:rPr>
        <w:drawing>
          <wp:anchor distT="0" distB="0" distL="0" distR="0" simplePos="0" relativeHeight="251721728" behindDoc="0" locked="0" layoutInCell="1" allowOverlap="1" wp14:anchorId="3652A3F2" wp14:editId="1B683A6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094990" cy="3371215"/>
            <wp:effectExtent l="0" t="0" r="0" b="0"/>
            <wp:wrapTopAndBottom/>
            <wp:docPr id="44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CF70F0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52</w:t>
      </w:r>
      <w:r w:rsidR="00012FCC" w:rsidRPr="00BD53D6">
        <w:rPr>
          <w:b/>
          <w:bCs/>
          <w:sz w:val="22"/>
          <w:szCs w:val="22"/>
          <w:u w:val="single"/>
        </w:rPr>
        <w:t xml:space="preserve"> Komoda 120x45x100 szt. 4</w:t>
      </w: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Komoda z trzema drzwiami uchylnymi, wykonana z płyty wiórowej obustronnie laminowanej o klasie higieniczności E1, obrzeże pcv dobrane pod kolor płyty. Elementy widoczne oklejone obrzeżem 1 mm, fronty półek oklejone obrzeże pcv grubości 1 mm. Korpus, półki, oraz wieniec dolny wykonane z płyty grubości 18 mm, fronty wykonane z płyty 18 mm, wieniec górny wykonany z płyty grubości 25 mm oklejony obrzeżem pcv o grubości 1 mm. Plecy szafki wykonane z płyty </w:t>
      </w:r>
      <w:r w:rsidRPr="00BD53D6">
        <w:rPr>
          <w:color w:val="00000A"/>
          <w:sz w:val="22"/>
          <w:szCs w:val="22"/>
        </w:rPr>
        <w:lastRenderedPageBreak/>
        <w:t>wiórowej obustronnie laminowanej grubości min. 8  mm w kolorze mebla. Plecy muszą być wsuwane w nafrezowane rowki w bokach i wieńcu górnym szafki, dodatkowo przymocowane do ścianek bocznych kątownikami. Nie dopuszcza się pleców nakładanych. Fronty muszą posiadać po dwa zawiasy puszkowe niklowane o średnicy puszki min 35 mm z możliwością regulacji w dwóch płaszczyznach, posiadające kąt rozwarcia do 110st. Cokół o wysokości ok.50 mm.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>Wieniec górny licowany z drzwiami szafki, wieniec dolny chowany za drzwiami szafki.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>Szafka musi posiadać metalowe stopki poziomujące, z możliwością regulacji od wnętrza szafy, stopki mocowane w 2 płaszczyznach – do boku i do cokołu szafki. Uchwyty metalowe o rozstawie min. 128 mm, forma prosta, kolor do uzgodnienia.  Szafka posiada 3 półki z możliwością regulacji w 5 pozycjach, co 32 mm. Komoda wyposażona w zamek meblowy z dwoma kluczami łamanymi.</w:t>
      </w:r>
    </w:p>
    <w:p w:rsidR="00012FCC" w:rsidRPr="00BD53D6" w:rsidRDefault="00012FCC" w:rsidP="004F1923">
      <w:pPr>
        <w:jc w:val="both"/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 do uzgodnienia z Zamawiającym.</w:t>
      </w:r>
    </w:p>
    <w:p w:rsidR="00012FCC" w:rsidRPr="00BD53D6" w:rsidRDefault="00012FCC" w:rsidP="004F1923">
      <w:pPr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poglądowym:</w:t>
      </w:r>
    </w:p>
    <w:p w:rsidR="00012FCC" w:rsidRPr="00BD53D6" w:rsidRDefault="00012FCC" w:rsidP="00012FCC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noProof/>
          <w:color w:val="00000A"/>
          <w:sz w:val="22"/>
          <w:szCs w:val="22"/>
        </w:rPr>
        <w:drawing>
          <wp:anchor distT="0" distB="0" distL="0" distR="0" simplePos="0" relativeHeight="251687936" behindDoc="0" locked="0" layoutInCell="1" allowOverlap="1" wp14:anchorId="08946F50" wp14:editId="417EFBE5">
            <wp:simplePos x="0" y="0"/>
            <wp:positionH relativeFrom="column">
              <wp:posOffset>944810</wp:posOffset>
            </wp:positionH>
            <wp:positionV relativeFrom="paragraph">
              <wp:posOffset>464467</wp:posOffset>
            </wp:positionV>
            <wp:extent cx="5333365" cy="4300855"/>
            <wp:effectExtent l="0" t="0" r="635" b="4445"/>
            <wp:wrapTopAndBottom/>
            <wp:docPr id="45" name="Obraz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5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23" t="-28" r="-23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FCC" w:rsidRPr="00BD53D6" w:rsidRDefault="00CF70F0" w:rsidP="00012FCC">
      <w:pPr>
        <w:jc w:val="both"/>
        <w:rPr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lastRenderedPageBreak/>
        <w:t>53</w:t>
      </w:r>
      <w:r w:rsidR="00012FCC" w:rsidRPr="00BD53D6">
        <w:rPr>
          <w:b/>
          <w:bCs/>
          <w:sz w:val="22"/>
          <w:szCs w:val="22"/>
          <w:u w:val="single"/>
        </w:rPr>
        <w:t>. Wieszak 170x20x100 szt.1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</w:p>
    <w:p w:rsidR="00012FCC" w:rsidRPr="00BD53D6" w:rsidRDefault="00012FCC" w:rsidP="00012FCC">
      <w:pPr>
        <w:spacing w:after="200" w:line="276" w:lineRule="auto"/>
        <w:jc w:val="both"/>
        <w:rPr>
          <w:sz w:val="22"/>
          <w:szCs w:val="22"/>
        </w:rPr>
      </w:pPr>
      <w:r w:rsidRPr="00BD53D6">
        <w:rPr>
          <w:sz w:val="22"/>
          <w:szCs w:val="22"/>
        </w:rPr>
        <w:t xml:space="preserve">Panel z półką , wykonany z płyty wiórowej obustronnie laminowanej o klasie higieniczności E1 o grubości 18 mm, obrzeże pcv dobrane pod kolor płyty. Wieszaki metalowe podwójne w kolorze aluminium – 26 szt, zamontowane do </w:t>
      </w:r>
      <w:proofErr w:type="spellStart"/>
      <w:r w:rsidRPr="00BD53D6">
        <w:rPr>
          <w:sz w:val="22"/>
          <w:szCs w:val="22"/>
        </w:rPr>
        <w:t>panela</w:t>
      </w:r>
      <w:proofErr w:type="spellEnd"/>
      <w:r w:rsidRPr="00BD53D6">
        <w:rPr>
          <w:sz w:val="22"/>
          <w:szCs w:val="22"/>
        </w:rPr>
        <w:t>. Całość montowana do ściany za pomocą wysokiej jakości zawieszek meblowych.</w:t>
      </w:r>
    </w:p>
    <w:p w:rsidR="00012FCC" w:rsidRPr="00BD53D6" w:rsidRDefault="00012FCC" w:rsidP="00012FCC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akacja, szczegóły do uzgodnienia z Zamawiającym.</w:t>
      </w:r>
    </w:p>
    <w:p w:rsidR="00012FCC" w:rsidRPr="00BD53D6" w:rsidRDefault="00012FCC" w:rsidP="00012FCC">
      <w:pPr>
        <w:spacing w:after="200" w:line="276" w:lineRule="auto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</w:t>
      </w:r>
      <w:r w:rsidR="00144AF3" w:rsidRPr="00BD53D6">
        <w:rPr>
          <w:b/>
          <w:bCs/>
          <w:color w:val="00000A"/>
          <w:sz w:val="22"/>
          <w:szCs w:val="22"/>
        </w:rPr>
        <w:t>nku poglądowym: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  <w:r w:rsidRPr="00BD53D6">
        <w:rPr>
          <w:b/>
          <w:bCs/>
          <w:noProof/>
          <w:sz w:val="22"/>
          <w:szCs w:val="22"/>
        </w:rPr>
        <w:drawing>
          <wp:anchor distT="0" distB="0" distL="0" distR="0" simplePos="0" relativeHeight="251719680" behindDoc="0" locked="0" layoutInCell="1" allowOverlap="1" wp14:anchorId="3F9263FF" wp14:editId="6E13056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999740" cy="1809750"/>
            <wp:effectExtent l="0" t="0" r="0" b="0"/>
            <wp:wrapTopAndBottom/>
            <wp:docPr id="46" name="Obraz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4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BD53D6" w:rsidRDefault="00CF70F0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54</w:t>
      </w:r>
      <w:r w:rsidR="00012FCC" w:rsidRPr="00BD53D6">
        <w:rPr>
          <w:b/>
          <w:bCs/>
          <w:sz w:val="22"/>
          <w:szCs w:val="22"/>
          <w:u w:val="single"/>
        </w:rPr>
        <w:t xml:space="preserve"> Krzesło szt. 26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</w:rPr>
      </w:pPr>
      <w:r w:rsidRPr="00BD53D6">
        <w:rPr>
          <w:b/>
          <w:bCs/>
          <w:sz w:val="22"/>
          <w:szCs w:val="22"/>
        </w:rPr>
        <w:t>Ce</w:t>
      </w:r>
      <w:r w:rsidR="004F1923" w:rsidRPr="00BD53D6">
        <w:rPr>
          <w:b/>
          <w:bCs/>
          <w:sz w:val="22"/>
          <w:szCs w:val="22"/>
        </w:rPr>
        <w:t xml:space="preserve">chy charakterystyczne krzesła: </w:t>
      </w:r>
    </w:p>
    <w:p w:rsidR="00012FCC" w:rsidRPr="00BD53D6" w:rsidRDefault="00012FCC" w:rsidP="00012FCC">
      <w:pPr>
        <w:pStyle w:val="Tekstpodstawowy"/>
        <w:spacing w:after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Miękkie, tapicerowane siedzisko</w:t>
      </w:r>
    </w:p>
    <w:p w:rsidR="00012FCC" w:rsidRPr="00BD53D6" w:rsidRDefault="00012FCC" w:rsidP="00012FCC">
      <w:pPr>
        <w:pStyle w:val="Tekstpodstawowy"/>
        <w:spacing w:after="0"/>
        <w:jc w:val="both"/>
        <w:rPr>
          <w:sz w:val="22"/>
          <w:szCs w:val="22"/>
        </w:rPr>
      </w:pPr>
      <w:proofErr w:type="spellStart"/>
      <w:r w:rsidRPr="00BD53D6">
        <w:rPr>
          <w:sz w:val="22"/>
          <w:szCs w:val="22"/>
        </w:rPr>
        <w:t>Ergonomiczne,wyprofilowane</w:t>
      </w:r>
      <w:proofErr w:type="spellEnd"/>
      <w:r w:rsidRPr="00BD53D6">
        <w:rPr>
          <w:sz w:val="22"/>
          <w:szCs w:val="22"/>
        </w:rPr>
        <w:t xml:space="preserve"> oparcie</w:t>
      </w:r>
    </w:p>
    <w:p w:rsidR="00012FCC" w:rsidRPr="00BD53D6" w:rsidRDefault="00012FCC" w:rsidP="00012FCC">
      <w:pPr>
        <w:jc w:val="both"/>
        <w:rPr>
          <w:sz w:val="22"/>
          <w:szCs w:val="22"/>
        </w:rPr>
        <w:sectPr w:rsidR="00012FCC" w:rsidRPr="00BD53D6" w:rsidSect="00012FCC">
          <w:type w:val="continuous"/>
          <w:pgSz w:w="16838" w:h="11906" w:orient="landscape"/>
          <w:pgMar w:top="1134" w:right="1134" w:bottom="1134" w:left="1134" w:header="0" w:footer="0" w:gutter="0"/>
          <w:cols w:space="708"/>
          <w:formProt w:val="0"/>
          <w:docGrid w:linePitch="600" w:charSpace="32768"/>
        </w:sectPr>
      </w:pPr>
    </w:p>
    <w:p w:rsidR="00012FCC" w:rsidRPr="00BD53D6" w:rsidRDefault="00012FCC" w:rsidP="00012FCC">
      <w:pPr>
        <w:pStyle w:val="Tekstpodstawowy"/>
        <w:spacing w:after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Rama – stalowa - chromowana</w:t>
      </w:r>
    </w:p>
    <w:p w:rsidR="00012FCC" w:rsidRPr="00BD53D6" w:rsidRDefault="00012FCC" w:rsidP="00012FCC">
      <w:pPr>
        <w:pStyle w:val="Tekstpodstawowy"/>
        <w:spacing w:after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Podłokietniki  stalowe z plastikowymi nakładkami</w:t>
      </w:r>
    </w:p>
    <w:p w:rsidR="00012FCC" w:rsidRPr="00BD53D6" w:rsidRDefault="00144AF3" w:rsidP="00012FCC">
      <w:pPr>
        <w:pStyle w:val="Tekstpodstawowy"/>
        <w:spacing w:after="0"/>
        <w:jc w:val="both"/>
        <w:rPr>
          <w:sz w:val="22"/>
          <w:szCs w:val="22"/>
        </w:rPr>
      </w:pPr>
      <w:r w:rsidRPr="00BD53D6">
        <w:rPr>
          <w:sz w:val="22"/>
          <w:szCs w:val="22"/>
        </w:rPr>
        <w:t>Możliwość składowania w stosie</w:t>
      </w:r>
    </w:p>
    <w:p w:rsidR="00012FCC" w:rsidRPr="00BD53D6" w:rsidRDefault="00012FCC" w:rsidP="00012FCC">
      <w:pPr>
        <w:jc w:val="both"/>
        <w:rPr>
          <w:sz w:val="22"/>
          <w:szCs w:val="22"/>
        </w:rPr>
        <w:sectPr w:rsidR="00012FCC" w:rsidRPr="00BD53D6" w:rsidSect="00012FCC">
          <w:type w:val="continuous"/>
          <w:pgSz w:w="16838" w:h="11906" w:orient="landscape"/>
          <w:pgMar w:top="1134" w:right="1134" w:bottom="1134" w:left="1134" w:header="0" w:footer="0" w:gutter="0"/>
          <w:cols w:space="708"/>
          <w:formProt w:val="0"/>
          <w:docGrid w:linePitch="600" w:charSpace="32768"/>
        </w:sectPr>
      </w:pPr>
      <w:r w:rsidRPr="00BD53D6">
        <w:rPr>
          <w:b/>
          <w:bCs/>
          <w:sz w:val="22"/>
          <w:szCs w:val="22"/>
        </w:rPr>
        <w:t xml:space="preserve">Kolor tapicerki – </w:t>
      </w:r>
      <w:r w:rsidRPr="00BD53D6">
        <w:rPr>
          <w:sz w:val="22"/>
          <w:szCs w:val="22"/>
        </w:rPr>
        <w:t xml:space="preserve"> do ustalenia z Za</w:t>
      </w:r>
      <w:r w:rsidR="00144AF3" w:rsidRPr="00BD53D6">
        <w:rPr>
          <w:sz w:val="22"/>
          <w:szCs w:val="22"/>
        </w:rPr>
        <w:t>mawiającym, tapicerka z grupy 1</w:t>
      </w:r>
    </w:p>
    <w:p w:rsidR="00012FCC" w:rsidRPr="00BD53D6" w:rsidRDefault="00012FCC" w:rsidP="00012FCC">
      <w:pPr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lastRenderedPageBreak/>
        <w:t>Wygląd jak na rysunku poglądowym:</w:t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b/>
          <w:bCs/>
          <w:noProof/>
          <w:sz w:val="22"/>
          <w:szCs w:val="22"/>
          <w:u w:val="single"/>
        </w:rPr>
        <w:drawing>
          <wp:anchor distT="0" distB="0" distL="0" distR="0" simplePos="0" relativeHeight="251691008" behindDoc="0" locked="0" layoutInCell="1" allowOverlap="1" wp14:anchorId="6AC2289C" wp14:editId="359CE8E0">
            <wp:simplePos x="0" y="0"/>
            <wp:positionH relativeFrom="column">
              <wp:posOffset>1555468</wp:posOffset>
            </wp:positionH>
            <wp:positionV relativeFrom="paragraph">
              <wp:posOffset>221897</wp:posOffset>
            </wp:positionV>
            <wp:extent cx="2438400" cy="3048000"/>
            <wp:effectExtent l="0" t="0" r="0" b="0"/>
            <wp:wrapTopAndBottom/>
            <wp:docPr id="47" name="Obraz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012FCC">
      <w:pPr>
        <w:spacing w:before="120" w:after="120" w:line="360" w:lineRule="auto"/>
        <w:jc w:val="both"/>
        <w:rPr>
          <w:b/>
          <w:bCs/>
          <w:sz w:val="22"/>
          <w:szCs w:val="22"/>
          <w:u w:val="single"/>
        </w:rPr>
      </w:pPr>
    </w:p>
    <w:p w:rsidR="00732C0A" w:rsidRPr="00BD53D6" w:rsidRDefault="00732C0A" w:rsidP="00012FCC">
      <w:pPr>
        <w:spacing w:before="120" w:after="120" w:line="360" w:lineRule="auto"/>
        <w:jc w:val="both"/>
        <w:rPr>
          <w:b/>
          <w:bCs/>
          <w:sz w:val="22"/>
          <w:szCs w:val="22"/>
          <w:u w:val="single"/>
        </w:rPr>
      </w:pPr>
    </w:p>
    <w:p w:rsidR="004F1923" w:rsidRPr="00BD53D6" w:rsidRDefault="004F1923" w:rsidP="00732C0A">
      <w:pPr>
        <w:jc w:val="center"/>
        <w:rPr>
          <w:b/>
          <w:sz w:val="22"/>
          <w:szCs w:val="22"/>
        </w:rPr>
      </w:pPr>
    </w:p>
    <w:p w:rsidR="004F1923" w:rsidRPr="00BD53D6" w:rsidRDefault="004F1923" w:rsidP="00732C0A">
      <w:pPr>
        <w:jc w:val="center"/>
        <w:rPr>
          <w:b/>
          <w:sz w:val="22"/>
          <w:szCs w:val="22"/>
        </w:rPr>
      </w:pPr>
    </w:p>
    <w:p w:rsidR="004F1923" w:rsidRPr="00BD53D6" w:rsidRDefault="004F1923" w:rsidP="00732C0A">
      <w:pPr>
        <w:jc w:val="center"/>
        <w:rPr>
          <w:b/>
          <w:sz w:val="22"/>
          <w:szCs w:val="22"/>
        </w:rPr>
      </w:pPr>
    </w:p>
    <w:p w:rsidR="004F1923" w:rsidRPr="00BD53D6" w:rsidRDefault="004F1923" w:rsidP="00732C0A">
      <w:pPr>
        <w:jc w:val="center"/>
        <w:rPr>
          <w:b/>
          <w:sz w:val="22"/>
          <w:szCs w:val="22"/>
        </w:rPr>
      </w:pPr>
    </w:p>
    <w:p w:rsidR="004F1923" w:rsidRPr="00BD53D6" w:rsidRDefault="004F1923" w:rsidP="00732C0A">
      <w:pPr>
        <w:jc w:val="center"/>
        <w:rPr>
          <w:b/>
          <w:sz w:val="22"/>
          <w:szCs w:val="22"/>
        </w:rPr>
      </w:pPr>
    </w:p>
    <w:p w:rsidR="00732C0A" w:rsidRPr="00BD53D6" w:rsidRDefault="007E1A93" w:rsidP="00144AF3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BD53D6">
        <w:rPr>
          <w:b/>
          <w:color w:val="000000" w:themeColor="text1"/>
          <w:sz w:val="28"/>
          <w:szCs w:val="28"/>
          <w:u w:val="single"/>
        </w:rPr>
        <w:lastRenderedPageBreak/>
        <w:t>Katedra Systemów Zarządzania i Logistyki</w:t>
      </w:r>
    </w:p>
    <w:p w:rsidR="00732C0A" w:rsidRPr="00BD53D6" w:rsidRDefault="007E1A93" w:rsidP="00732C0A">
      <w:pPr>
        <w:rPr>
          <w:b/>
          <w:sz w:val="22"/>
          <w:szCs w:val="22"/>
        </w:rPr>
      </w:pPr>
      <w:r w:rsidRPr="00BD53D6">
        <w:rPr>
          <w:b/>
          <w:sz w:val="22"/>
          <w:szCs w:val="22"/>
        </w:rPr>
        <w:t>SEKRETARIAT</w:t>
      </w:r>
    </w:p>
    <w:p w:rsidR="00732C0A" w:rsidRPr="00BD53D6" w:rsidRDefault="00732C0A" w:rsidP="00732C0A">
      <w:pPr>
        <w:rPr>
          <w:color w:val="00000A"/>
          <w:sz w:val="22"/>
          <w:szCs w:val="22"/>
        </w:rPr>
      </w:pPr>
    </w:p>
    <w:p w:rsidR="00732C0A" w:rsidRPr="00BD53D6" w:rsidRDefault="00732C0A" w:rsidP="00732C0A">
      <w:pPr>
        <w:spacing w:after="200" w:line="276" w:lineRule="exact"/>
        <w:rPr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  <w:u w:val="single"/>
        </w:rPr>
        <w:t>1. REGAŁ ZAMYKANY 80x40x220 SZT. 3</w:t>
      </w:r>
    </w:p>
    <w:p w:rsidR="00732C0A" w:rsidRPr="00BD53D6" w:rsidRDefault="00732C0A" w:rsidP="007E1A93">
      <w:pPr>
        <w:spacing w:after="200" w:line="276" w:lineRule="exact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Regał z drzwiami uchylnymi w dolnej części o wysokości ok. 710 mm, w środkowej części z drzwiami uchylnymi o wysokości ok. 710 mm, z drzwiami uchylnymi w górnej części o wysokości ok. 710 mm, wykonany z płyty wiórowej obustronnie laminowanej o klasie higieniczności E1, obrzeże pcv dobrane pod kolor płyty. Elementy widoczne oklejone obrzeżem pcv 2 mm, fronty półek oklejone obrzeżem pcv o grubości 1 mm. Korpus, fronty , półki oraz wieniec dolny wykonane z płyty grubości 18 mm, wieniec górny wykonany z płyty grubości 25 mm. Plecy regału wykonane z płyty wiórowej obustronnie laminowanej grubości min. 8 mm w kolorze mebla. Plecy muszą być wsuwane w nafrezowane rowki w bokach i </w:t>
      </w:r>
      <w:proofErr w:type="spellStart"/>
      <w:r w:rsidRPr="00BD53D6">
        <w:rPr>
          <w:color w:val="00000A"/>
          <w:sz w:val="22"/>
          <w:szCs w:val="22"/>
        </w:rPr>
        <w:t>i</w:t>
      </w:r>
      <w:proofErr w:type="spellEnd"/>
      <w:r w:rsidRPr="00BD53D6">
        <w:rPr>
          <w:color w:val="00000A"/>
          <w:sz w:val="22"/>
          <w:szCs w:val="22"/>
        </w:rPr>
        <w:t xml:space="preserve"> wieńcu górnym szafki, dodatkowo przymocowane do ścianek bocznych kątownikami. Nie dopuszcza się pleców nakładanych. Fronty regału muszą posiadać minimum 2 zawiasy puszkowe niklowane o średnicy puszki min 35 mm z możliwością regulacji w dwóch płaszczyznach (na jedno skrzydło drzwi) o kącie rozwarcia do 110 stopni. Regał musi posiadać metalowe stopki poziomujące, z możliwością regulacji od wnętrza , stopki mocowane w dwóch płaszczyznach – do boku  i do cokołu , cokół o wysokości ok. 50 mm.  W regale zamontowane 3 szt zamki meblowe z dwoma kluczami łamanymi. Umiejscowienie zamków jak na widocznym poniżej rysunku. Uchwyty metalowe o rozstawie min. 128 mm, forma prosta. Regał posiada wewnątrz przestrzenie na segregatory.</w:t>
      </w:r>
    </w:p>
    <w:p w:rsidR="00732C0A" w:rsidRPr="00BD53D6" w:rsidRDefault="00732C0A" w:rsidP="00732C0A">
      <w:pPr>
        <w:spacing w:after="200" w:line="276" w:lineRule="exact"/>
        <w:rPr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grafit, szczegóły do ustalenia z Zamawiającym</w:t>
      </w:r>
    </w:p>
    <w:p w:rsidR="00732C0A" w:rsidRPr="00BD53D6" w:rsidRDefault="00732C0A" w:rsidP="00732C0A">
      <w:pPr>
        <w:spacing w:after="200" w:line="276" w:lineRule="exact"/>
        <w:rPr>
          <w:sz w:val="22"/>
          <w:szCs w:val="22"/>
        </w:rPr>
      </w:pPr>
      <w:r w:rsidRPr="00BD53D6">
        <w:rPr>
          <w:sz w:val="22"/>
          <w:szCs w:val="22"/>
        </w:rPr>
        <w:t>Wygląd jak na rysunku poglądowym</w:t>
      </w:r>
    </w:p>
    <w:p w:rsidR="00732C0A" w:rsidRPr="00BD53D6" w:rsidRDefault="00732C0A" w:rsidP="00732C0A">
      <w:pPr>
        <w:spacing w:after="200" w:line="276" w:lineRule="exact"/>
        <w:rPr>
          <w:color w:val="00000A"/>
          <w:sz w:val="22"/>
          <w:szCs w:val="22"/>
        </w:rPr>
      </w:pPr>
    </w:p>
    <w:p w:rsidR="00732C0A" w:rsidRPr="00BD53D6" w:rsidRDefault="00732C0A" w:rsidP="00732C0A">
      <w:pPr>
        <w:spacing w:after="200" w:line="276" w:lineRule="exact"/>
        <w:rPr>
          <w:b/>
          <w:color w:val="00000A"/>
          <w:sz w:val="22"/>
          <w:szCs w:val="22"/>
          <w:u w:val="single"/>
        </w:rPr>
      </w:pPr>
    </w:p>
    <w:p w:rsidR="00732C0A" w:rsidRPr="00BD53D6" w:rsidRDefault="00732C0A" w:rsidP="00732C0A">
      <w:pPr>
        <w:spacing w:after="200" w:line="276" w:lineRule="exact"/>
        <w:rPr>
          <w:b/>
          <w:color w:val="00000A"/>
          <w:sz w:val="22"/>
          <w:szCs w:val="22"/>
          <w:u w:val="single"/>
        </w:rPr>
      </w:pPr>
      <w:r w:rsidRPr="00BD53D6">
        <w:rPr>
          <w:b/>
          <w:noProof/>
          <w:color w:val="00000A"/>
          <w:sz w:val="22"/>
          <w:szCs w:val="22"/>
          <w:u w:val="single"/>
        </w:rPr>
        <w:lastRenderedPageBreak/>
        <w:drawing>
          <wp:anchor distT="0" distB="0" distL="0" distR="0" simplePos="0" relativeHeight="251725824" behindDoc="0" locked="0" layoutInCell="1" allowOverlap="1" wp14:anchorId="2937E82D" wp14:editId="60D2CEBA">
            <wp:simplePos x="0" y="0"/>
            <wp:positionH relativeFrom="column">
              <wp:posOffset>1326515</wp:posOffset>
            </wp:positionH>
            <wp:positionV relativeFrom="paragraph">
              <wp:posOffset>43180</wp:posOffset>
            </wp:positionV>
            <wp:extent cx="1905000" cy="3190240"/>
            <wp:effectExtent l="0" t="0" r="0" b="0"/>
            <wp:wrapTopAndBottom/>
            <wp:docPr id="80" name="Obraz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C0A" w:rsidRPr="00BD53D6" w:rsidRDefault="00732C0A" w:rsidP="00732C0A">
      <w:pPr>
        <w:spacing w:after="200" w:line="276" w:lineRule="exact"/>
        <w:rPr>
          <w:sz w:val="22"/>
          <w:szCs w:val="22"/>
        </w:rPr>
      </w:pPr>
      <w:r w:rsidRPr="00BD53D6">
        <w:rPr>
          <w:b/>
          <w:color w:val="00000A"/>
          <w:sz w:val="22"/>
          <w:szCs w:val="22"/>
          <w:u w:val="single"/>
        </w:rPr>
        <w:t>2. SZAFA UBRANIOWA 60x40x220 szt.1</w:t>
      </w:r>
    </w:p>
    <w:p w:rsidR="00732C0A" w:rsidRPr="00BD53D6" w:rsidRDefault="00732C0A" w:rsidP="00432370">
      <w:pPr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>Szafa ubraniowa z drzwiami uchylnymi, wykonana z płyty wiórowej obustronnie laminowanej o klasie higieniczności E1, obrzeże pcv dobrane pod kolor płyty. Elementy widoczne oklejone obrzeżem pcv 2 mm, fronty półek oklejone obrzeżem pcv o  grubości 1 mm. Korpus, półki, oraz wieniec dolny wykonane z płyty grubości 18 mm, fronty wykonane z płyty grubości 18 mm, wieniec górny wykonany z płyty grubości 25 mm oklejony obrzeżem pcv o grubości 1 mm i promieniu R=3. Plecy szafy wykonane z płyty wiórowej obustronnie laminowanej grubości min. 8 mm w kolorze mebla. Plecy muszą być wsuwane w nafrezowane rowki w bokach i  wieńcu górnym szafki, dodatkowo przymocowane do ścianek bocznych kątownikami. Nie dopuszcza się pleców nakładanych. Szafa musi posiadać minimum 3 zawiasy puszkowe niklowane o średnicy puszki min 35 mm z możliwością regulacji w dwóch płaszczyznach (na jedno skrzydło drzwi) o kącie rozwarcia do 110 stopni. Szafa wyposażona w wysuwny wieszak na ubrania, mocowany pod półką konstrukcyjną.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>Wieniec górny licowany z drzwiami szafy, wieniec dolny chowany za drzwiami szafy.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 xml:space="preserve">Szafa musi posiadać metalowe stopki poziomujące, z możliwością regulacji od wnętrza szafy, stopki mocowane w dwóch płaszczyznach – do boku i do przodu szafy, cokół o wysokości ok. 50 mm. Uchwyty metalowe o rozstawie min. 128  mm, forma prosta. Szafa wyposażona w zamek meblowy z dwoma kluczami łamanymi.  Korpus klejony, szafka montowana w fabryce producenta. </w:t>
      </w:r>
    </w:p>
    <w:p w:rsidR="00732C0A" w:rsidRPr="00BD53D6" w:rsidRDefault="00732C0A" w:rsidP="00432370">
      <w:pPr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 xml:space="preserve">Kolor płyty–  fronty – akacja, korpusy grafit, szczegóły </w:t>
      </w:r>
      <w:r w:rsidR="00432370" w:rsidRPr="00BD53D6">
        <w:rPr>
          <w:b/>
          <w:color w:val="00000A"/>
          <w:sz w:val="22"/>
          <w:szCs w:val="22"/>
        </w:rPr>
        <w:t>do ustalenia z Zamawiającym</w:t>
      </w:r>
    </w:p>
    <w:p w:rsidR="00732C0A" w:rsidRPr="00BD53D6" w:rsidRDefault="00732C0A" w:rsidP="00732C0A">
      <w:pPr>
        <w:spacing w:after="200" w:line="276" w:lineRule="exact"/>
        <w:jc w:val="both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Wygląd jak na rysunku poglądowym</w:t>
      </w:r>
    </w:p>
    <w:p w:rsidR="00732C0A" w:rsidRPr="00BD53D6" w:rsidRDefault="00732C0A" w:rsidP="00732C0A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  <w:r w:rsidRPr="00BD53D6">
        <w:rPr>
          <w:b/>
          <w:noProof/>
          <w:color w:val="00000A"/>
          <w:sz w:val="22"/>
          <w:szCs w:val="22"/>
          <w:u w:val="single"/>
        </w:rPr>
        <w:lastRenderedPageBreak/>
        <w:drawing>
          <wp:anchor distT="0" distB="0" distL="0" distR="0" simplePos="0" relativeHeight="251755520" behindDoc="0" locked="0" layoutInCell="1" allowOverlap="1" wp14:anchorId="1251A13F" wp14:editId="60A3A20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390650" cy="2694940"/>
            <wp:effectExtent l="0" t="0" r="0" b="0"/>
            <wp:wrapTopAndBottom/>
            <wp:docPr id="81" name="Obraz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C0A" w:rsidRPr="00BD53D6" w:rsidRDefault="00732C0A" w:rsidP="00732C0A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  <w:r w:rsidRPr="00BD53D6">
        <w:rPr>
          <w:b/>
          <w:color w:val="00000A"/>
          <w:sz w:val="22"/>
          <w:szCs w:val="22"/>
          <w:u w:val="single"/>
        </w:rPr>
        <w:t>3. BIURKO 150x200x75 + nadstawka 150x30x30 szt. 1</w:t>
      </w:r>
    </w:p>
    <w:p w:rsidR="00732C0A" w:rsidRPr="00BD53D6" w:rsidRDefault="00732C0A" w:rsidP="000E09EE">
      <w:pPr>
        <w:spacing w:line="240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Biurko w kształcie litery „L” z nadstawką . Blat , nogi biurka i nadstawka wykonane z płyty obustronnie laminowanej o klasie higieniczności E1,  grubości 25 mm, oklejonej obrzeżem pcv o  grubości 2 mm, w kolorze płyty. Blendy tylne wykonane z  płyty obustronnie laminowanej o klasie higieniczności E1,  grubości 18 mm, oklejonej obrzeżem pcv o  grubości 1 mm, w kolorze płyty. </w:t>
      </w:r>
      <w:r w:rsidRPr="00BD53D6">
        <w:rPr>
          <w:color w:val="272727"/>
          <w:sz w:val="22"/>
          <w:szCs w:val="22"/>
        </w:rPr>
        <w:t>Blenda z przodu biurka o wysokości ok. 700 mmm zamocowana za pomocą złączny mimośrodowych do blatu i nóg biurka.</w:t>
      </w:r>
      <w:r w:rsidRPr="00BD53D6">
        <w:rPr>
          <w:color w:val="00000A"/>
          <w:sz w:val="22"/>
          <w:szCs w:val="22"/>
        </w:rPr>
        <w:t xml:space="preserve"> Blat docięty do wypustu w ścianie- potrzebny dokładny </w:t>
      </w:r>
      <w:proofErr w:type="spellStart"/>
      <w:r w:rsidRPr="00BD53D6">
        <w:rPr>
          <w:color w:val="00000A"/>
          <w:sz w:val="22"/>
          <w:szCs w:val="22"/>
        </w:rPr>
        <w:t>dopomiar</w:t>
      </w:r>
      <w:proofErr w:type="spellEnd"/>
      <w:r w:rsidRPr="00BD53D6">
        <w:rPr>
          <w:color w:val="00000A"/>
          <w:sz w:val="22"/>
          <w:szCs w:val="22"/>
        </w:rPr>
        <w:t>. W biurku należy zamontować przelotki na kable- umiejscowienie ustalić z Zamawiającym podczas</w:t>
      </w:r>
      <w:r w:rsidRPr="00BD53D6">
        <w:rPr>
          <w:color w:val="272727"/>
          <w:sz w:val="22"/>
          <w:szCs w:val="22"/>
        </w:rPr>
        <w:t xml:space="preserve"> montażu.  Elementy biurka połączone ze sobą za pomocą wysokiej jakości złączy mimośrodowych.</w:t>
      </w:r>
      <w:r w:rsidRPr="00BD53D6">
        <w:rPr>
          <w:color w:val="00000A"/>
          <w:sz w:val="22"/>
          <w:szCs w:val="22"/>
        </w:rPr>
        <w:t xml:space="preserve"> Korpus klejony, montowany w fabryce producenta.</w:t>
      </w:r>
    </w:p>
    <w:p w:rsidR="00732C0A" w:rsidRPr="00BD53D6" w:rsidRDefault="00732C0A" w:rsidP="000E09EE">
      <w:pPr>
        <w:spacing w:line="276" w:lineRule="exact"/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grafit, szczegóły do ustalenia z Zamawiającym</w:t>
      </w:r>
    </w:p>
    <w:p w:rsidR="00732C0A" w:rsidRPr="00BD53D6" w:rsidRDefault="00732C0A" w:rsidP="000E09EE">
      <w:pPr>
        <w:spacing w:line="276" w:lineRule="exact"/>
        <w:jc w:val="both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Wygląd jak na rysunku poglądowym</w:t>
      </w:r>
    </w:p>
    <w:p w:rsidR="00732C0A" w:rsidRPr="00BD53D6" w:rsidRDefault="00732C0A" w:rsidP="00732C0A">
      <w:pPr>
        <w:spacing w:after="200" w:line="276" w:lineRule="exact"/>
        <w:jc w:val="both"/>
        <w:rPr>
          <w:color w:val="00000A"/>
          <w:sz w:val="22"/>
          <w:szCs w:val="22"/>
        </w:rPr>
      </w:pPr>
      <w:r w:rsidRPr="00BD53D6">
        <w:rPr>
          <w:noProof/>
          <w:color w:val="00000A"/>
          <w:sz w:val="22"/>
          <w:szCs w:val="22"/>
        </w:rPr>
        <w:lastRenderedPageBreak/>
        <w:drawing>
          <wp:anchor distT="0" distB="0" distL="0" distR="0" simplePos="0" relativeHeight="251734016" behindDoc="0" locked="0" layoutInCell="1" allowOverlap="1" wp14:anchorId="008C1D4C" wp14:editId="1A4CA0E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478020"/>
            <wp:effectExtent l="0" t="0" r="0" b="0"/>
            <wp:wrapTopAndBottom/>
            <wp:docPr id="82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C0A" w:rsidRPr="00BD53D6" w:rsidRDefault="00732C0A" w:rsidP="000E09EE">
      <w:pPr>
        <w:jc w:val="both"/>
        <w:rPr>
          <w:b/>
          <w:color w:val="00000A"/>
          <w:sz w:val="22"/>
          <w:szCs w:val="22"/>
          <w:u w:val="single"/>
        </w:rPr>
      </w:pPr>
      <w:r w:rsidRPr="00BD53D6">
        <w:rPr>
          <w:b/>
          <w:color w:val="00000A"/>
          <w:sz w:val="22"/>
          <w:szCs w:val="22"/>
          <w:u w:val="single"/>
        </w:rPr>
        <w:t>4. KONTENER MOBILNY Z 3 SZUFLADAMI 45x40x65 szt.1</w:t>
      </w:r>
    </w:p>
    <w:p w:rsidR="00732C0A" w:rsidRPr="00BD53D6" w:rsidRDefault="00732C0A" w:rsidP="000E09EE">
      <w:pPr>
        <w:jc w:val="both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Kontener mobilny wykonany z płyty wiórowej obustronnie laminowanej o klasie higieniczności E1, obrzeże pcv dobrane pod kolor płyty. Top oklejony obrzeżem 2 mm, pozostałe elementy widoczne oklejone obrzeżem 2 mm.  Korpus, plecy, oraz wieniec dolny wykonane z płyty grubości 18 mm, fronty wykonane z płyty 18 mm, wieniec górny wykonany z płyty grubości 25 mm. Kontener posiada 3 szuflady z zamkiem centralnym z dwoma kluczami łamanymi. System stop - </w:t>
      </w:r>
      <w:proofErr w:type="spellStart"/>
      <w:r w:rsidRPr="00BD53D6">
        <w:rPr>
          <w:color w:val="00000A"/>
          <w:sz w:val="22"/>
          <w:szCs w:val="22"/>
        </w:rPr>
        <w:t>control</w:t>
      </w:r>
      <w:proofErr w:type="spellEnd"/>
      <w:r w:rsidRPr="00BD53D6">
        <w:rPr>
          <w:color w:val="00000A"/>
          <w:sz w:val="22"/>
          <w:szCs w:val="22"/>
        </w:rPr>
        <w:t xml:space="preserve"> zabezpieczający przed otworzeniem się więcej niż jednej szuflady naraz. Top górny nachodzący na szuflady, licowany z frontem szuflad. Uchwyty metalowe o rozstawie min. 128  mm. Szuflady kontenera wyposażone w prowadnice rolkowe. Front szuflad montowany do szuflady za pomocą złącza ułatwiającego ewentualną regulację. Kontener na 4 kółkach z hamulcem. Korpus klejony, kontener montowany w fabryce producenta. Zamek montowany w najwyższej szufladzie. </w:t>
      </w:r>
    </w:p>
    <w:p w:rsidR="00732C0A" w:rsidRPr="00BD53D6" w:rsidRDefault="00732C0A" w:rsidP="00732C0A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732C0A" w:rsidRPr="00BD53D6" w:rsidRDefault="00732C0A" w:rsidP="000E09EE">
      <w:pPr>
        <w:rPr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lastRenderedPageBreak/>
        <w:t>Kolor płyty–  fronty – akacja, korpusy grafit, szczegóły do ustalenia z Zamawiającym</w:t>
      </w:r>
    </w:p>
    <w:p w:rsidR="00732C0A" w:rsidRPr="00BD53D6" w:rsidRDefault="00732C0A" w:rsidP="000E09EE">
      <w:pPr>
        <w:jc w:val="both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Wygląd jak na rysunku poglądowym.</w:t>
      </w:r>
    </w:p>
    <w:p w:rsidR="00732C0A" w:rsidRPr="00BD53D6" w:rsidRDefault="00732C0A" w:rsidP="00732C0A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rFonts w:eastAsia="Calibri"/>
          <w:noProof/>
          <w:color w:val="00000A"/>
          <w:sz w:val="22"/>
          <w:szCs w:val="22"/>
        </w:rPr>
        <w:drawing>
          <wp:anchor distT="0" distB="0" distL="0" distR="0" simplePos="0" relativeHeight="251756544" behindDoc="0" locked="0" layoutInCell="1" allowOverlap="1" wp14:anchorId="08C5DC3F" wp14:editId="299F1473">
            <wp:simplePos x="0" y="0"/>
            <wp:positionH relativeFrom="column">
              <wp:posOffset>725805</wp:posOffset>
            </wp:positionH>
            <wp:positionV relativeFrom="paragraph">
              <wp:posOffset>231775</wp:posOffset>
            </wp:positionV>
            <wp:extent cx="4150995" cy="4150995"/>
            <wp:effectExtent l="0" t="0" r="0" b="0"/>
            <wp:wrapTopAndBottom/>
            <wp:docPr id="83" name="Obra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34" t="-34" r="-34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C0A" w:rsidRPr="00BD53D6" w:rsidRDefault="00732C0A" w:rsidP="00732C0A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 xml:space="preserve">5. </w:t>
      </w:r>
      <w:r w:rsidRPr="00BD53D6">
        <w:rPr>
          <w:b/>
          <w:bCs/>
          <w:color w:val="00000A"/>
          <w:sz w:val="22"/>
          <w:szCs w:val="22"/>
          <w:u w:val="single"/>
        </w:rPr>
        <w:t>Kontener mobilny 45x40x65  szt. 1</w:t>
      </w:r>
      <w:r w:rsidRPr="00BD53D6">
        <w:rPr>
          <w:b/>
          <w:bCs/>
          <w:color w:val="00000A"/>
          <w:sz w:val="22"/>
          <w:szCs w:val="22"/>
        </w:rPr>
        <w:t xml:space="preserve"> </w:t>
      </w:r>
    </w:p>
    <w:p w:rsidR="00732C0A" w:rsidRPr="00BD53D6" w:rsidRDefault="00732C0A" w:rsidP="00732C0A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>Wykonany z płyty wiórowej obustronnie laminowanej o klasie higieniczności E1, obrzeże pcv dobrane pod kolor płyty. Top oklejony obrzeżem 2 mm, pozostałe elementy widoczne oklejone obrzeżem 2 mm.  Korpus, plecy, oraz wieniec dolny wykonane z płyty grubości 18 mm, fronty wykonane z płyty 18 mm, wieniec górny wykonany z płyty grubości 36 mm. Kontener posiada front uchylny. Front musi posiadać 2 zawiasy puszkowe niklowane o średnicy puszki min 35 mm z możliwością regulacji w dwóch płaszczyznach o kącie rozwarcia do 110 stopni. Uchwyt metalowy o rozstawie min. 128  mm, forma prosta, kolor do uzgodnienia.  Top górny nachodzący na szafkę, licowany z frontem. Kontener na 4 kółkach z hamulcem. Korpus klejony, kontener montowany w fabryce producenta. Szafka posiada zamek meblowy z dwoma kluczami łamanymi.</w:t>
      </w:r>
    </w:p>
    <w:p w:rsidR="00732C0A" w:rsidRPr="00BD53D6" w:rsidRDefault="00732C0A" w:rsidP="000E09EE">
      <w:pPr>
        <w:jc w:val="both"/>
        <w:rPr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lastRenderedPageBreak/>
        <w:t>Kolor płyty–  fronty – akacja, korpusy - grafit, szczegóły do uzgodnienia z Zamawiającym.</w:t>
      </w:r>
    </w:p>
    <w:p w:rsidR="00732C0A" w:rsidRPr="00BD53D6" w:rsidRDefault="00732C0A" w:rsidP="000E09EE">
      <w:pPr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732C0A" w:rsidRPr="00BD53D6" w:rsidRDefault="00732C0A" w:rsidP="00732C0A">
      <w:pPr>
        <w:spacing w:after="200" w:line="276" w:lineRule="exact"/>
        <w:jc w:val="both"/>
        <w:rPr>
          <w:rFonts w:eastAsia="Calibri"/>
          <w:color w:val="00000A"/>
          <w:sz w:val="22"/>
          <w:szCs w:val="22"/>
        </w:rPr>
      </w:pPr>
      <w:r w:rsidRPr="00BD53D6">
        <w:rPr>
          <w:b/>
          <w:bCs/>
          <w:noProof/>
          <w:color w:val="00000A"/>
          <w:sz w:val="22"/>
          <w:szCs w:val="22"/>
        </w:rPr>
        <w:drawing>
          <wp:anchor distT="0" distB="0" distL="0" distR="0" simplePos="0" relativeHeight="251757568" behindDoc="0" locked="0" layoutInCell="1" allowOverlap="1" wp14:anchorId="56E03A68" wp14:editId="732D99EF">
            <wp:simplePos x="0" y="0"/>
            <wp:positionH relativeFrom="column">
              <wp:posOffset>1362075</wp:posOffset>
            </wp:positionH>
            <wp:positionV relativeFrom="paragraph">
              <wp:posOffset>218440</wp:posOffset>
            </wp:positionV>
            <wp:extent cx="2960370" cy="2922270"/>
            <wp:effectExtent l="0" t="0" r="0" b="0"/>
            <wp:wrapTopAndBottom/>
            <wp:docPr id="84" name="Obra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8" t="-49" r="-48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C0A" w:rsidRPr="00BD53D6" w:rsidRDefault="00732C0A" w:rsidP="00732C0A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732C0A" w:rsidRPr="00BD53D6" w:rsidRDefault="00732C0A" w:rsidP="00732C0A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  <w:r w:rsidRPr="00BD53D6">
        <w:rPr>
          <w:b/>
          <w:color w:val="00000A"/>
          <w:sz w:val="22"/>
          <w:szCs w:val="22"/>
          <w:u w:val="single"/>
        </w:rPr>
        <w:t xml:space="preserve">6. Zabudowa kuchenna ze zlewozmywakiem i </w:t>
      </w:r>
      <w:proofErr w:type="spellStart"/>
      <w:r w:rsidRPr="00BD53D6">
        <w:rPr>
          <w:b/>
          <w:color w:val="00000A"/>
          <w:sz w:val="22"/>
          <w:szCs w:val="22"/>
          <w:u w:val="single"/>
        </w:rPr>
        <w:t>ociekaczem</w:t>
      </w:r>
      <w:proofErr w:type="spellEnd"/>
      <w:r w:rsidRPr="00BD53D6">
        <w:rPr>
          <w:b/>
          <w:color w:val="00000A"/>
          <w:sz w:val="22"/>
          <w:szCs w:val="22"/>
          <w:u w:val="single"/>
        </w:rPr>
        <w:t xml:space="preserve">  120x65x220h SZT. 1</w:t>
      </w:r>
    </w:p>
    <w:p w:rsidR="00732C0A" w:rsidRPr="00BD53D6" w:rsidRDefault="00732C0A" w:rsidP="00732C0A">
      <w:pPr>
        <w:spacing w:after="200" w:line="276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>Zabudowa wysoka  wykonana z płyty obustronnie laminowanej o klasie higieniczności E1. Fronty , korpusy i półki wykonane z płyty o grubości 18 mm, oklejone obrzeżem pcv o grubości 1 mm. Plecy – brak- płytki istniejące u Zamawiającego. Dolne fronty o wysokości ok. 1050 mm, górne fronty o wysokości ok. 1070 mm. Wieniec górny wykonany z płyty o grubości 25 mm</w:t>
      </w:r>
      <w:r w:rsidRPr="00BD53D6">
        <w:rPr>
          <w:color w:val="FF0000"/>
          <w:sz w:val="22"/>
          <w:szCs w:val="22"/>
        </w:rPr>
        <w:t xml:space="preserve">. </w:t>
      </w:r>
      <w:r w:rsidRPr="00BD53D6">
        <w:rPr>
          <w:sz w:val="22"/>
          <w:szCs w:val="22"/>
        </w:rPr>
        <w:t xml:space="preserve">We wnętrzu szafki – w dolnej części, znajduje się zlewozmywak stalowy- 1 komora plus pół-ociekacz, należy wyciąć odpowiedni otwór w blacie, pod blatem wewnętrzna półka z otworem na syfon. Blat kuchenny </w:t>
      </w:r>
      <w:r w:rsidRPr="00BD53D6">
        <w:rPr>
          <w:color w:val="00000A"/>
          <w:sz w:val="22"/>
          <w:szCs w:val="22"/>
        </w:rPr>
        <w:t xml:space="preserve">laminowany o grubości min. 28 mm, fabrycznie zaoblony. We wnętrzu szafki – w górnej części, znajduje się dwupółkowy ociekacz w kolorze białym, nad nim półka z płyty o grubości 18 mm.  Każdy z frontów posiada po min. dwa zawiasy puszkowe niklowane o średnicy puszki min 35 mm z możliwością regulacji w dwóch płaszczyznach, posiadające kąt rozwarcia do 110st. Szafka  posiada uchwyty metalowe o rozstawie min. 128 mm, forma prosta, kolor do uzgodnienia. Szafka musi posiadać metalowe stopki poziomujące, z możliwością regulacji od wnętrza szafki, stopki mocowane w 2 płaszczyznach – od boki i od przodu szafki, cokół o wysokości ok. 50 mm. </w:t>
      </w:r>
    </w:p>
    <w:p w:rsidR="00732C0A" w:rsidRPr="00BD53D6" w:rsidRDefault="00732C0A" w:rsidP="00732C0A">
      <w:pPr>
        <w:spacing w:after="200" w:line="276" w:lineRule="exact"/>
        <w:jc w:val="both"/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- grafit, szczegóły</w:t>
      </w:r>
      <w:r w:rsidR="000E09EE" w:rsidRPr="00BD53D6">
        <w:rPr>
          <w:b/>
          <w:color w:val="00000A"/>
          <w:sz w:val="22"/>
          <w:szCs w:val="22"/>
        </w:rPr>
        <w:t xml:space="preserve"> do uzgodnienia z Zamawiającym.</w:t>
      </w:r>
    </w:p>
    <w:p w:rsidR="00732C0A" w:rsidRPr="00BD53D6" w:rsidRDefault="00732C0A" w:rsidP="00732C0A">
      <w:pPr>
        <w:spacing w:after="200" w:line="276" w:lineRule="exact"/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</w:t>
      </w:r>
      <w:r w:rsidR="000E09EE" w:rsidRPr="00BD53D6">
        <w:rPr>
          <w:b/>
          <w:bCs/>
          <w:color w:val="00000A"/>
          <w:sz w:val="22"/>
          <w:szCs w:val="22"/>
        </w:rPr>
        <w:t>ygląd jak na rysunku poglądowym</w:t>
      </w:r>
    </w:p>
    <w:p w:rsidR="00732C0A" w:rsidRPr="00BD53D6" w:rsidRDefault="00732C0A" w:rsidP="00732C0A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  <w:r w:rsidRPr="00BD53D6">
        <w:rPr>
          <w:noProof/>
          <w:color w:val="00000A"/>
          <w:sz w:val="22"/>
          <w:szCs w:val="22"/>
        </w:rPr>
        <w:lastRenderedPageBreak/>
        <w:drawing>
          <wp:anchor distT="0" distB="0" distL="0" distR="0" simplePos="0" relativeHeight="251758592" behindDoc="0" locked="0" layoutInCell="1" allowOverlap="1" wp14:anchorId="3777486E" wp14:editId="76227F4C">
            <wp:simplePos x="0" y="0"/>
            <wp:positionH relativeFrom="column">
              <wp:posOffset>1476375</wp:posOffset>
            </wp:positionH>
            <wp:positionV relativeFrom="paragraph">
              <wp:posOffset>0</wp:posOffset>
            </wp:positionV>
            <wp:extent cx="3609340" cy="4866640"/>
            <wp:effectExtent l="0" t="0" r="0" b="0"/>
            <wp:wrapTopAndBottom/>
            <wp:docPr id="85" name="Obraz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C0A" w:rsidRPr="00BD53D6" w:rsidRDefault="008D7E71" w:rsidP="00B83567">
      <w:pPr>
        <w:rPr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7</w:t>
      </w:r>
      <w:r w:rsidR="000B0842" w:rsidRPr="00BD53D6">
        <w:rPr>
          <w:b/>
          <w:bCs/>
          <w:sz w:val="22"/>
          <w:szCs w:val="22"/>
          <w:u w:val="single"/>
        </w:rPr>
        <w:t>-8</w:t>
      </w:r>
      <w:r w:rsidR="00732C0A" w:rsidRPr="00BD53D6">
        <w:rPr>
          <w:b/>
          <w:bCs/>
          <w:sz w:val="22"/>
          <w:szCs w:val="22"/>
          <w:u w:val="single"/>
        </w:rPr>
        <w:t xml:space="preserve"> Listwy odbojowe 360x1,8x45 szt.1 , 200x1,8x45 szt. 1</w:t>
      </w:r>
    </w:p>
    <w:p w:rsidR="00732C0A" w:rsidRPr="00BD53D6" w:rsidRDefault="00732C0A" w:rsidP="00B83567">
      <w:pPr>
        <w:rPr>
          <w:b/>
          <w:bCs/>
          <w:sz w:val="22"/>
          <w:szCs w:val="22"/>
        </w:rPr>
      </w:pPr>
    </w:p>
    <w:p w:rsidR="00732C0A" w:rsidRPr="00BD53D6" w:rsidRDefault="00732C0A" w:rsidP="00B83567">
      <w:pPr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Listwy wykonane  z płyty dwustronnie laminowanej o grubości 18 mm, o klasie higieniczności E1 , obrzeże pcv dobrane pod kolor blatu, grubości 1 mm. Przymocowane do ściany za pomocą dybli  montażowych.</w:t>
      </w:r>
    </w:p>
    <w:p w:rsidR="00732C0A" w:rsidRPr="00BD53D6" w:rsidRDefault="00732C0A" w:rsidP="00B83567">
      <w:pPr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Kolor płyty–  fronty – akacja, korpusy grafit, szczegóły do ustalenia z Zamawiającym</w:t>
      </w:r>
    </w:p>
    <w:p w:rsidR="00732C0A" w:rsidRPr="00BD53D6" w:rsidRDefault="00732C0A" w:rsidP="00732C0A">
      <w:pPr>
        <w:rPr>
          <w:b/>
          <w:bCs/>
          <w:sz w:val="22"/>
          <w:szCs w:val="22"/>
          <w:u w:val="single"/>
        </w:rPr>
      </w:pPr>
    </w:p>
    <w:p w:rsidR="00732C0A" w:rsidRPr="00BD53D6" w:rsidRDefault="000B0842" w:rsidP="00732C0A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9</w:t>
      </w:r>
      <w:r w:rsidR="00B83567" w:rsidRPr="00BD53D6">
        <w:rPr>
          <w:b/>
          <w:bCs/>
          <w:sz w:val="22"/>
          <w:szCs w:val="22"/>
          <w:u w:val="single"/>
        </w:rPr>
        <w:t>.</w:t>
      </w:r>
      <w:r w:rsidR="00732C0A" w:rsidRPr="00BD53D6">
        <w:rPr>
          <w:b/>
          <w:bCs/>
          <w:sz w:val="22"/>
          <w:szCs w:val="22"/>
          <w:u w:val="single"/>
        </w:rPr>
        <w:t xml:space="preserve"> Fotel obrotowy szt. 1</w:t>
      </w:r>
    </w:p>
    <w:p w:rsidR="00732C0A" w:rsidRPr="00BD53D6" w:rsidRDefault="00C7216F" w:rsidP="00C507E5">
      <w:pPr>
        <w:pStyle w:val="Nagwek3"/>
        <w:spacing w:before="0" w:line="240" w:lineRule="auto"/>
        <w:jc w:val="left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Cechy charakterystyczne krzesła</w:t>
      </w:r>
    </w:p>
    <w:p w:rsidR="00732C0A" w:rsidRPr="00BD53D6" w:rsidRDefault="00732C0A" w:rsidP="00C507E5">
      <w:pPr>
        <w:pStyle w:val="Nagwek3"/>
        <w:spacing w:before="0" w:line="240" w:lineRule="auto"/>
        <w:jc w:val="left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Siedzisko - tapicerowane tkaniną</w:t>
      </w:r>
    </w:p>
    <w:p w:rsidR="00732C0A" w:rsidRPr="00BD53D6" w:rsidRDefault="00732C0A" w:rsidP="00C507E5">
      <w:pPr>
        <w:pStyle w:val="Nagwek3"/>
        <w:spacing w:before="0" w:line="240" w:lineRule="auto"/>
        <w:jc w:val="left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Dostępne regulacje:</w:t>
      </w:r>
    </w:p>
    <w:p w:rsidR="00732C0A" w:rsidRPr="00BD53D6" w:rsidRDefault="00732C0A" w:rsidP="00C507E5">
      <w:pPr>
        <w:pStyle w:val="Tekstpodstawowy"/>
        <w:spacing w:after="0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1. Regulacja wysokości siedziska</w:t>
      </w:r>
    </w:p>
    <w:p w:rsidR="00732C0A" w:rsidRPr="00BD53D6" w:rsidRDefault="00732C0A" w:rsidP="00C507E5">
      <w:pPr>
        <w:pStyle w:val="Tekstpodstawowy"/>
        <w:spacing w:after="0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2. Regulacja kąta odchylenia oparcia</w:t>
      </w:r>
    </w:p>
    <w:p w:rsidR="00732C0A" w:rsidRPr="00BD53D6" w:rsidRDefault="00732C0A" w:rsidP="00C507E5">
      <w:pPr>
        <w:pStyle w:val="Tekstpodstawowy"/>
        <w:spacing w:after="0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3. Regulacja podparcia lędźwiowego</w:t>
      </w:r>
    </w:p>
    <w:p w:rsidR="00732C0A" w:rsidRPr="00BD53D6" w:rsidRDefault="00732C0A" w:rsidP="00C507E5">
      <w:pPr>
        <w:pStyle w:val="Tekstpodstawowy"/>
        <w:spacing w:after="0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4. Regulacja głębokości siedziska</w:t>
      </w:r>
    </w:p>
    <w:p w:rsidR="00732C0A" w:rsidRPr="00BD53D6" w:rsidRDefault="00732C0A" w:rsidP="00C507E5">
      <w:pPr>
        <w:pStyle w:val="Tekstpodstawowy"/>
        <w:spacing w:after="0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5. Reg</w:t>
      </w:r>
      <w:r w:rsidR="00C7216F" w:rsidRPr="00BD53D6">
        <w:rPr>
          <w:color w:val="000000"/>
          <w:sz w:val="22"/>
          <w:szCs w:val="22"/>
          <w:highlight w:val="white"/>
        </w:rPr>
        <w:t>ulacja siły odchylania oparcia</w:t>
      </w:r>
    </w:p>
    <w:p w:rsidR="00732C0A" w:rsidRPr="00BD53D6" w:rsidRDefault="00732C0A" w:rsidP="00C507E5">
      <w:pPr>
        <w:pStyle w:val="Nagwek3"/>
        <w:spacing w:before="0" w:line="240" w:lineRule="auto"/>
        <w:jc w:val="left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Mechanizm</w:t>
      </w:r>
    </w:p>
    <w:p w:rsidR="00732C0A" w:rsidRPr="00BD53D6" w:rsidRDefault="00732C0A" w:rsidP="00C7216F">
      <w:pPr>
        <w:pStyle w:val="Tekstpodstawowy"/>
        <w:numPr>
          <w:ilvl w:val="0"/>
          <w:numId w:val="14"/>
        </w:numPr>
        <w:tabs>
          <w:tab w:val="left" w:pos="0"/>
        </w:tabs>
        <w:spacing w:after="0" w:line="300" w:lineRule="atLeast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 xml:space="preserve">M+X - synchro z blokadą oparcia w 4 położeniach (zakres regulacji odchylenia: oparcia 22°, siedziska 13°); z regulacją głębokości siedziska </w:t>
      </w:r>
    </w:p>
    <w:p w:rsidR="00732C0A" w:rsidRPr="00BD53D6" w:rsidRDefault="00732C0A" w:rsidP="00C7216F">
      <w:pPr>
        <w:pStyle w:val="Tekstpodstawowy"/>
        <w:spacing w:after="0"/>
        <w:rPr>
          <w:sz w:val="22"/>
          <w:szCs w:val="22"/>
        </w:rPr>
      </w:pPr>
      <w:r w:rsidRPr="00BD53D6">
        <w:rPr>
          <w:sz w:val="22"/>
          <w:szCs w:val="22"/>
        </w:rPr>
        <w:t xml:space="preserve">Podłokietniki regulowane góra-dół (zakres 80mm) z miękką nakładką </w:t>
      </w:r>
    </w:p>
    <w:p w:rsidR="00732C0A" w:rsidRPr="00BD53D6" w:rsidRDefault="00732C0A" w:rsidP="00C7216F">
      <w:pPr>
        <w:pStyle w:val="Nagwek3"/>
        <w:spacing w:before="0" w:line="240" w:lineRule="auto"/>
        <w:jc w:val="left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Oparcie p</w:t>
      </w:r>
      <w:r w:rsidRPr="00BD53D6">
        <w:rPr>
          <w:rFonts w:ascii="Times New Roman" w:hAnsi="Times New Roman"/>
          <w:b w:val="0"/>
          <w:color w:val="000000"/>
          <w:szCs w:val="22"/>
          <w:highlight w:val="white"/>
        </w:rPr>
        <w:t>okryte elastyczną membraną w kolorze czarnym. . Wyposażone w regulację wysokości podparcia lędźwiowego (zakres 70 mm)</w:t>
      </w:r>
    </w:p>
    <w:p w:rsidR="00732C0A" w:rsidRPr="00BD53D6" w:rsidRDefault="00732C0A" w:rsidP="00C7216F">
      <w:pPr>
        <w:pStyle w:val="Nagwek3"/>
        <w:spacing w:before="0" w:line="240" w:lineRule="auto"/>
        <w:jc w:val="left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Podstawa- krzyżak  czarny plastikowy (nylon)</w:t>
      </w:r>
    </w:p>
    <w:p w:rsidR="00732C0A" w:rsidRPr="00BD53D6" w:rsidRDefault="00732C0A" w:rsidP="00C7216F">
      <w:pPr>
        <w:pStyle w:val="Tekstpodstawowy"/>
        <w:spacing w:after="0"/>
        <w:rPr>
          <w:sz w:val="22"/>
          <w:szCs w:val="22"/>
        </w:rPr>
      </w:pPr>
      <w:r w:rsidRPr="00BD53D6">
        <w:rPr>
          <w:sz w:val="22"/>
          <w:szCs w:val="22"/>
        </w:rPr>
        <w:t xml:space="preserve">Kółka twarde na miękką powierzchnię Ø 65 </w:t>
      </w:r>
    </w:p>
    <w:p w:rsidR="00732C0A" w:rsidRPr="00BD53D6" w:rsidRDefault="00732C0A" w:rsidP="00C7216F">
      <w:pPr>
        <w:rPr>
          <w:sz w:val="22"/>
          <w:szCs w:val="22"/>
        </w:rPr>
      </w:pPr>
      <w:r w:rsidRPr="00BD53D6">
        <w:rPr>
          <w:b/>
          <w:bCs/>
          <w:sz w:val="22"/>
          <w:szCs w:val="22"/>
        </w:rPr>
        <w:t xml:space="preserve">Kolor tapicerki – </w:t>
      </w:r>
      <w:r w:rsidRPr="00BD53D6">
        <w:rPr>
          <w:sz w:val="22"/>
          <w:szCs w:val="22"/>
        </w:rPr>
        <w:t>do ustalenia z Zamawiającym,</w:t>
      </w:r>
      <w:r w:rsidR="00C7216F" w:rsidRPr="00BD53D6">
        <w:rPr>
          <w:sz w:val="22"/>
          <w:szCs w:val="22"/>
        </w:rPr>
        <w:t xml:space="preserve"> tapicerka z grupy 1</w:t>
      </w:r>
    </w:p>
    <w:p w:rsidR="00732C0A" w:rsidRPr="00BD53D6" w:rsidRDefault="00732C0A" w:rsidP="00C507E5">
      <w:pPr>
        <w:spacing w:line="276" w:lineRule="auto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</w:t>
      </w:r>
      <w:r w:rsidR="00C7216F" w:rsidRPr="00BD53D6">
        <w:rPr>
          <w:b/>
          <w:bCs/>
          <w:color w:val="00000A"/>
          <w:sz w:val="22"/>
          <w:szCs w:val="22"/>
        </w:rPr>
        <w:t>ygląd jak na rysunku poglądowym</w:t>
      </w:r>
    </w:p>
    <w:p w:rsidR="00732C0A" w:rsidRPr="00BD53D6" w:rsidRDefault="00C507E5" w:rsidP="00732C0A">
      <w:pPr>
        <w:rPr>
          <w:b/>
          <w:bCs/>
          <w:sz w:val="22"/>
          <w:szCs w:val="22"/>
        </w:rPr>
      </w:pPr>
      <w:r w:rsidRPr="00BD53D6">
        <w:rPr>
          <w:b/>
          <w:bCs/>
          <w:noProof/>
          <w:sz w:val="22"/>
          <w:szCs w:val="22"/>
        </w:rPr>
        <w:drawing>
          <wp:anchor distT="0" distB="0" distL="0" distR="0" simplePos="0" relativeHeight="251723776" behindDoc="0" locked="0" layoutInCell="1" allowOverlap="1" wp14:anchorId="247A708F" wp14:editId="083CF1CC">
            <wp:simplePos x="0" y="0"/>
            <wp:positionH relativeFrom="column">
              <wp:posOffset>2799715</wp:posOffset>
            </wp:positionH>
            <wp:positionV relativeFrom="paragraph">
              <wp:posOffset>277495</wp:posOffset>
            </wp:positionV>
            <wp:extent cx="1953895" cy="2619375"/>
            <wp:effectExtent l="0" t="0" r="8255" b="9525"/>
            <wp:wrapTopAndBottom/>
            <wp:docPr id="86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C0A" w:rsidRPr="00BD53D6" w:rsidRDefault="00732C0A" w:rsidP="00732C0A">
      <w:pPr>
        <w:rPr>
          <w:b/>
          <w:bCs/>
          <w:sz w:val="22"/>
          <w:szCs w:val="22"/>
        </w:rPr>
      </w:pPr>
    </w:p>
    <w:p w:rsidR="00732C0A" w:rsidRPr="00BD53D6" w:rsidRDefault="000B0842" w:rsidP="00732C0A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lastRenderedPageBreak/>
        <w:t>10</w:t>
      </w:r>
      <w:r w:rsidR="00732C0A" w:rsidRPr="00BD53D6">
        <w:rPr>
          <w:b/>
          <w:bCs/>
          <w:sz w:val="22"/>
          <w:szCs w:val="22"/>
          <w:u w:val="single"/>
        </w:rPr>
        <w:t>. Krzesło szt. 2</w:t>
      </w:r>
    </w:p>
    <w:p w:rsidR="00732C0A" w:rsidRPr="00BD53D6" w:rsidRDefault="00732C0A" w:rsidP="00C507E5">
      <w:pPr>
        <w:rPr>
          <w:b/>
          <w:bCs/>
          <w:sz w:val="22"/>
          <w:szCs w:val="22"/>
        </w:rPr>
      </w:pPr>
      <w:r w:rsidRPr="00BD53D6">
        <w:rPr>
          <w:b/>
          <w:bCs/>
          <w:sz w:val="22"/>
          <w:szCs w:val="22"/>
        </w:rPr>
        <w:t xml:space="preserve">Cechy charakterystyczne krzesła: </w:t>
      </w:r>
    </w:p>
    <w:p w:rsidR="00732C0A" w:rsidRPr="00BD53D6" w:rsidRDefault="00732C0A" w:rsidP="00C507E5">
      <w:pPr>
        <w:pStyle w:val="Tekstpodstawowy"/>
        <w:spacing w:after="0"/>
        <w:rPr>
          <w:sz w:val="22"/>
          <w:szCs w:val="22"/>
        </w:rPr>
      </w:pPr>
      <w:r w:rsidRPr="00BD53D6">
        <w:rPr>
          <w:sz w:val="22"/>
          <w:szCs w:val="22"/>
        </w:rPr>
        <w:t>Miękkie, tapicerowane siedzisko</w:t>
      </w:r>
    </w:p>
    <w:p w:rsidR="00C507E5" w:rsidRPr="00BD53D6" w:rsidRDefault="00732C0A" w:rsidP="00C507E5">
      <w:pPr>
        <w:pStyle w:val="Tekstpodstawowy"/>
        <w:spacing w:after="0"/>
        <w:rPr>
          <w:sz w:val="22"/>
          <w:szCs w:val="22"/>
        </w:rPr>
      </w:pPr>
      <w:proofErr w:type="spellStart"/>
      <w:r w:rsidRPr="00BD53D6">
        <w:rPr>
          <w:sz w:val="22"/>
          <w:szCs w:val="22"/>
        </w:rPr>
        <w:t>Erg</w:t>
      </w:r>
      <w:r w:rsidR="00C507E5" w:rsidRPr="00BD53D6">
        <w:rPr>
          <w:sz w:val="22"/>
          <w:szCs w:val="22"/>
        </w:rPr>
        <w:t>onomiczne,wyprofilowane</w:t>
      </w:r>
      <w:proofErr w:type="spellEnd"/>
      <w:r w:rsidR="00C507E5" w:rsidRPr="00BD53D6">
        <w:rPr>
          <w:sz w:val="22"/>
          <w:szCs w:val="22"/>
        </w:rPr>
        <w:t xml:space="preserve"> oparcie</w:t>
      </w:r>
    </w:p>
    <w:p w:rsidR="00732C0A" w:rsidRPr="00BD53D6" w:rsidRDefault="00732C0A" w:rsidP="00C507E5">
      <w:pPr>
        <w:tabs>
          <w:tab w:val="left" w:pos="1485"/>
        </w:tabs>
      </w:pPr>
      <w:r w:rsidRPr="00BD53D6">
        <w:rPr>
          <w:sz w:val="22"/>
          <w:szCs w:val="22"/>
        </w:rPr>
        <w:t>Rama – stalowa - chromowana</w:t>
      </w:r>
    </w:p>
    <w:p w:rsidR="00732C0A" w:rsidRPr="00BD53D6" w:rsidRDefault="00732C0A" w:rsidP="00732C0A">
      <w:pPr>
        <w:pStyle w:val="Tekstpodstawowy"/>
        <w:spacing w:after="0"/>
        <w:rPr>
          <w:sz w:val="22"/>
          <w:szCs w:val="22"/>
        </w:rPr>
      </w:pPr>
      <w:r w:rsidRPr="00BD53D6">
        <w:rPr>
          <w:sz w:val="22"/>
          <w:szCs w:val="22"/>
        </w:rPr>
        <w:t>Podłokietniki  stalowe z plastikowymi nakładkami</w:t>
      </w:r>
    </w:p>
    <w:p w:rsidR="00732C0A" w:rsidRPr="00BD53D6" w:rsidRDefault="00732C0A" w:rsidP="00732C0A">
      <w:pPr>
        <w:pStyle w:val="Tekstpodstawowy"/>
        <w:spacing w:after="0"/>
        <w:rPr>
          <w:sz w:val="22"/>
          <w:szCs w:val="22"/>
        </w:rPr>
      </w:pPr>
      <w:r w:rsidRPr="00BD53D6">
        <w:rPr>
          <w:sz w:val="22"/>
          <w:szCs w:val="22"/>
        </w:rPr>
        <w:t>Możliwość składowania w stosie</w:t>
      </w:r>
    </w:p>
    <w:p w:rsidR="00C507E5" w:rsidRPr="00BD53D6" w:rsidRDefault="00732C0A" w:rsidP="00C507E5">
      <w:pPr>
        <w:rPr>
          <w:sz w:val="22"/>
          <w:szCs w:val="22"/>
        </w:rPr>
      </w:pPr>
      <w:r w:rsidRPr="00BD53D6">
        <w:rPr>
          <w:b/>
          <w:bCs/>
          <w:sz w:val="22"/>
          <w:szCs w:val="22"/>
        </w:rPr>
        <w:t xml:space="preserve">Kolor tapicerki – </w:t>
      </w:r>
      <w:r w:rsidRPr="00BD53D6">
        <w:rPr>
          <w:sz w:val="22"/>
          <w:szCs w:val="22"/>
        </w:rPr>
        <w:t>do ustalenia z Za</w:t>
      </w:r>
      <w:r w:rsidR="00C507E5" w:rsidRPr="00BD53D6">
        <w:rPr>
          <w:sz w:val="22"/>
          <w:szCs w:val="22"/>
        </w:rPr>
        <w:t>mawiającym, tapicerka z grupy 1</w:t>
      </w:r>
    </w:p>
    <w:p w:rsidR="00732C0A" w:rsidRPr="00BD53D6" w:rsidRDefault="00732C0A" w:rsidP="00C507E5">
      <w:pPr>
        <w:tabs>
          <w:tab w:val="left" w:pos="1275"/>
        </w:tabs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732C0A" w:rsidRPr="00BD53D6" w:rsidRDefault="00732C0A" w:rsidP="00732C0A">
      <w:pPr>
        <w:rPr>
          <w:b/>
          <w:bCs/>
          <w:sz w:val="22"/>
          <w:szCs w:val="22"/>
          <w:u w:val="single"/>
        </w:rPr>
      </w:pPr>
    </w:p>
    <w:p w:rsidR="00732C0A" w:rsidRPr="00BD53D6" w:rsidRDefault="00732C0A" w:rsidP="00732C0A">
      <w:pPr>
        <w:rPr>
          <w:b/>
          <w:bCs/>
          <w:sz w:val="22"/>
          <w:szCs w:val="22"/>
          <w:u w:val="single"/>
        </w:rPr>
      </w:pPr>
    </w:p>
    <w:p w:rsidR="00732C0A" w:rsidRPr="00BD53D6" w:rsidRDefault="00732C0A" w:rsidP="00732C0A">
      <w:pPr>
        <w:rPr>
          <w:b/>
          <w:bCs/>
          <w:sz w:val="22"/>
          <w:szCs w:val="22"/>
          <w:u w:val="single"/>
        </w:rPr>
      </w:pPr>
    </w:p>
    <w:p w:rsidR="00732C0A" w:rsidRPr="00BD53D6" w:rsidRDefault="00C507E5" w:rsidP="00732C0A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noProof/>
          <w:sz w:val="22"/>
          <w:szCs w:val="22"/>
          <w:u w:val="single"/>
        </w:rPr>
        <w:drawing>
          <wp:anchor distT="0" distB="0" distL="0" distR="0" simplePos="0" relativeHeight="251724800" behindDoc="0" locked="0" layoutInCell="1" allowOverlap="1" wp14:anchorId="2514DC67" wp14:editId="2C582539">
            <wp:simplePos x="0" y="0"/>
            <wp:positionH relativeFrom="column">
              <wp:posOffset>3194050</wp:posOffset>
            </wp:positionH>
            <wp:positionV relativeFrom="paragraph">
              <wp:posOffset>181610</wp:posOffset>
            </wp:positionV>
            <wp:extent cx="1476375" cy="1845310"/>
            <wp:effectExtent l="0" t="0" r="9525" b="2540"/>
            <wp:wrapTopAndBottom/>
            <wp:docPr id="87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C0A" w:rsidRPr="00BD53D6" w:rsidRDefault="00732C0A" w:rsidP="00732C0A">
      <w:pPr>
        <w:rPr>
          <w:b/>
          <w:bCs/>
          <w:sz w:val="22"/>
          <w:szCs w:val="22"/>
          <w:u w:val="single"/>
        </w:rPr>
      </w:pPr>
    </w:p>
    <w:p w:rsidR="00732C0A" w:rsidRPr="00BD53D6" w:rsidRDefault="00732C0A" w:rsidP="002068D6">
      <w:pPr>
        <w:jc w:val="both"/>
        <w:rPr>
          <w:color w:val="00000A"/>
          <w:sz w:val="22"/>
          <w:szCs w:val="22"/>
        </w:rPr>
      </w:pPr>
    </w:p>
    <w:p w:rsidR="00732C0A" w:rsidRPr="00BD53D6" w:rsidRDefault="000B0842" w:rsidP="002068D6">
      <w:pPr>
        <w:rPr>
          <w:b/>
          <w:color w:val="00000A"/>
          <w:sz w:val="22"/>
          <w:szCs w:val="22"/>
          <w:u w:val="single"/>
        </w:rPr>
      </w:pPr>
      <w:r w:rsidRPr="00BD53D6">
        <w:rPr>
          <w:b/>
          <w:color w:val="00000A"/>
          <w:sz w:val="22"/>
          <w:szCs w:val="22"/>
          <w:u w:val="single"/>
        </w:rPr>
        <w:t>11</w:t>
      </w:r>
      <w:r w:rsidR="00732C0A" w:rsidRPr="00BD53D6">
        <w:rPr>
          <w:b/>
          <w:color w:val="00000A"/>
          <w:sz w:val="22"/>
          <w:szCs w:val="22"/>
          <w:u w:val="single"/>
        </w:rPr>
        <w:t>. STOLIK 70x70x75 SZT. 1</w:t>
      </w:r>
    </w:p>
    <w:p w:rsidR="00732C0A" w:rsidRPr="00BD53D6" w:rsidRDefault="00732C0A" w:rsidP="002068D6">
      <w:pPr>
        <w:jc w:val="both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Blat grubości 25mm wykonany z płyty dwustronnie laminowanej, o klasie higieniczności E1 oklejony obrzeżem pcv dobranym pod kolor blatu, grubości 2mm. Nogi stolika wykonane ze stalowej rury o przekroju Ø 50 mm, malowane proszkowo w kolorze RAL 9006. Nogi dostawki zakończone czarnymi plastikowymi stopkami umożliwiającym</w:t>
      </w:r>
      <w:r w:rsidR="002068D6" w:rsidRPr="00BD53D6">
        <w:rPr>
          <w:color w:val="00000A"/>
          <w:sz w:val="22"/>
          <w:szCs w:val="22"/>
        </w:rPr>
        <w:t>i poziomowanie w zakresie +15mm</w:t>
      </w:r>
    </w:p>
    <w:p w:rsidR="00732C0A" w:rsidRPr="00BD53D6" w:rsidRDefault="00732C0A" w:rsidP="002068D6">
      <w:pPr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grafit, szczeg</w:t>
      </w:r>
      <w:r w:rsidR="002068D6" w:rsidRPr="00BD53D6">
        <w:rPr>
          <w:b/>
          <w:color w:val="00000A"/>
          <w:sz w:val="22"/>
          <w:szCs w:val="22"/>
        </w:rPr>
        <w:t>óły do ustalenia z Zamawiający</w:t>
      </w:r>
    </w:p>
    <w:p w:rsidR="00732C0A" w:rsidRPr="00BD53D6" w:rsidRDefault="00732C0A" w:rsidP="002068D6">
      <w:pPr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Widok, jak na rysunku poglądowym</w:t>
      </w:r>
    </w:p>
    <w:p w:rsidR="00732C0A" w:rsidRPr="00BD53D6" w:rsidRDefault="00732C0A" w:rsidP="00732C0A">
      <w:pPr>
        <w:jc w:val="both"/>
        <w:rPr>
          <w:b/>
          <w:bCs/>
          <w:sz w:val="22"/>
          <w:szCs w:val="22"/>
          <w:u w:val="single"/>
        </w:rPr>
      </w:pPr>
    </w:p>
    <w:p w:rsidR="00732C0A" w:rsidRPr="00BD53D6" w:rsidRDefault="00732C0A" w:rsidP="00732C0A">
      <w:pPr>
        <w:jc w:val="both"/>
        <w:rPr>
          <w:b/>
          <w:bCs/>
          <w:sz w:val="22"/>
          <w:szCs w:val="22"/>
          <w:u w:val="single"/>
        </w:rPr>
      </w:pPr>
      <w:r w:rsidRPr="00BD53D6">
        <w:rPr>
          <w:noProof/>
          <w:sz w:val="22"/>
          <w:szCs w:val="22"/>
        </w:rPr>
        <w:lastRenderedPageBreak/>
        <w:drawing>
          <wp:anchor distT="0" distB="0" distL="0" distR="0" simplePos="0" relativeHeight="251735040" behindDoc="0" locked="0" layoutInCell="1" allowOverlap="1" wp14:anchorId="4C98D253" wp14:editId="1DC99318">
            <wp:simplePos x="0" y="0"/>
            <wp:positionH relativeFrom="column">
              <wp:posOffset>2207260</wp:posOffset>
            </wp:positionH>
            <wp:positionV relativeFrom="paragraph">
              <wp:posOffset>193040</wp:posOffset>
            </wp:positionV>
            <wp:extent cx="2143125" cy="2476500"/>
            <wp:effectExtent l="0" t="0" r="0" b="0"/>
            <wp:wrapTopAndBottom/>
            <wp:docPr id="88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C0A" w:rsidRPr="00BD53D6" w:rsidRDefault="00732C0A" w:rsidP="00732C0A">
      <w:pPr>
        <w:jc w:val="both"/>
        <w:rPr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1</w:t>
      </w:r>
      <w:r w:rsidR="000B0842" w:rsidRPr="00BD53D6">
        <w:rPr>
          <w:b/>
          <w:bCs/>
          <w:sz w:val="22"/>
          <w:szCs w:val="22"/>
          <w:u w:val="single"/>
        </w:rPr>
        <w:t>2</w:t>
      </w:r>
      <w:r w:rsidRPr="00BD53D6">
        <w:rPr>
          <w:b/>
          <w:bCs/>
          <w:sz w:val="22"/>
          <w:szCs w:val="22"/>
          <w:u w:val="single"/>
        </w:rPr>
        <w:t>.Wieszak 70x20x70 szt. 1</w:t>
      </w:r>
    </w:p>
    <w:p w:rsidR="00732C0A" w:rsidRPr="00BD53D6" w:rsidRDefault="00732C0A" w:rsidP="002068D6">
      <w:pPr>
        <w:jc w:val="both"/>
        <w:rPr>
          <w:b/>
          <w:bCs/>
          <w:sz w:val="22"/>
          <w:szCs w:val="22"/>
        </w:rPr>
      </w:pPr>
    </w:p>
    <w:p w:rsidR="00732C0A" w:rsidRPr="00BD53D6" w:rsidRDefault="00732C0A" w:rsidP="002068D6">
      <w:pPr>
        <w:jc w:val="both"/>
        <w:rPr>
          <w:sz w:val="22"/>
          <w:szCs w:val="22"/>
        </w:rPr>
      </w:pPr>
      <w:r w:rsidRPr="00BD53D6">
        <w:rPr>
          <w:sz w:val="22"/>
          <w:szCs w:val="22"/>
        </w:rPr>
        <w:t xml:space="preserve">Panel z półką , wykonany z płyty wiórowej obustronnie laminowanej o klasie higieniczności E1 o grubości 18 mm, obrzeże pcv dobrane pod kolor płyty. Wieszaki metalowe podwójne w kolorze aluminium, zamontowane do </w:t>
      </w:r>
      <w:proofErr w:type="spellStart"/>
      <w:r w:rsidRPr="00BD53D6">
        <w:rPr>
          <w:sz w:val="22"/>
          <w:szCs w:val="22"/>
        </w:rPr>
        <w:t>panela</w:t>
      </w:r>
      <w:proofErr w:type="spellEnd"/>
      <w:r w:rsidRPr="00BD53D6">
        <w:rPr>
          <w:sz w:val="22"/>
          <w:szCs w:val="22"/>
        </w:rPr>
        <w:t>. Całość montowana do ściany za pomocą wysokiej jakości zawieszek meblowych.</w:t>
      </w:r>
    </w:p>
    <w:p w:rsidR="00732C0A" w:rsidRPr="00BD53D6" w:rsidRDefault="00732C0A" w:rsidP="002068D6">
      <w:pPr>
        <w:jc w:val="both"/>
        <w:rPr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akacja, szczegóły do uzgodnienia z Zamawiającym.</w:t>
      </w:r>
    </w:p>
    <w:p w:rsidR="00732C0A" w:rsidRPr="00BD53D6" w:rsidRDefault="00732C0A" w:rsidP="002068D6">
      <w:pPr>
        <w:jc w:val="both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</w:t>
      </w:r>
      <w:r w:rsidR="002068D6" w:rsidRPr="00BD53D6">
        <w:rPr>
          <w:b/>
          <w:bCs/>
          <w:color w:val="00000A"/>
          <w:sz w:val="22"/>
          <w:szCs w:val="22"/>
        </w:rPr>
        <w:t>ygląd jak na rysunku poglądowym</w:t>
      </w:r>
      <w:r w:rsidRPr="00BD53D6">
        <w:rPr>
          <w:b/>
          <w:bCs/>
          <w:noProof/>
          <w:color w:val="00000A"/>
          <w:sz w:val="22"/>
          <w:szCs w:val="22"/>
        </w:rPr>
        <w:drawing>
          <wp:anchor distT="0" distB="0" distL="0" distR="0" simplePos="0" relativeHeight="251759616" behindDoc="0" locked="0" layoutInCell="1" allowOverlap="1" wp14:anchorId="591CCA7F" wp14:editId="40914E9E">
            <wp:simplePos x="0" y="0"/>
            <wp:positionH relativeFrom="column">
              <wp:posOffset>1609725</wp:posOffset>
            </wp:positionH>
            <wp:positionV relativeFrom="paragraph">
              <wp:posOffset>294640</wp:posOffset>
            </wp:positionV>
            <wp:extent cx="2419350" cy="1752600"/>
            <wp:effectExtent l="0" t="0" r="0" b="0"/>
            <wp:wrapTopAndBottom/>
            <wp:docPr id="89" name="Obraz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C0A" w:rsidRPr="00BD53D6" w:rsidRDefault="00732C0A" w:rsidP="00732C0A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2068D6" w:rsidRPr="00BD53D6" w:rsidRDefault="002068D6" w:rsidP="00732C0A">
      <w:pPr>
        <w:spacing w:after="200" w:line="276" w:lineRule="exact"/>
        <w:jc w:val="both"/>
        <w:rPr>
          <w:color w:val="00000A"/>
          <w:sz w:val="22"/>
          <w:szCs w:val="22"/>
        </w:rPr>
      </w:pPr>
    </w:p>
    <w:p w:rsidR="00732C0A" w:rsidRPr="00BD53D6" w:rsidRDefault="002068D6" w:rsidP="00732C0A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  <w:r w:rsidRPr="00BD53D6">
        <w:rPr>
          <w:b/>
          <w:color w:val="00000A"/>
          <w:sz w:val="22"/>
          <w:szCs w:val="22"/>
          <w:u w:val="single"/>
        </w:rPr>
        <w:lastRenderedPageBreak/>
        <w:t>POKÓJ KIEROWNIKA</w:t>
      </w:r>
    </w:p>
    <w:p w:rsidR="00732C0A" w:rsidRPr="00BD53D6" w:rsidRDefault="00732C0A" w:rsidP="00732C0A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1</w:t>
      </w:r>
      <w:r w:rsidR="000B0842" w:rsidRPr="00BD53D6">
        <w:rPr>
          <w:b/>
          <w:bCs/>
          <w:sz w:val="22"/>
          <w:szCs w:val="22"/>
          <w:u w:val="single"/>
        </w:rPr>
        <w:t>3</w:t>
      </w:r>
      <w:r w:rsidRPr="00BD53D6">
        <w:rPr>
          <w:b/>
          <w:bCs/>
          <w:sz w:val="22"/>
          <w:szCs w:val="22"/>
          <w:u w:val="single"/>
        </w:rPr>
        <w:t>. Szafa 80x55x220 szt.1</w:t>
      </w:r>
    </w:p>
    <w:p w:rsidR="00732C0A" w:rsidRPr="00BD53D6" w:rsidRDefault="00732C0A" w:rsidP="00732C0A">
      <w:pPr>
        <w:rPr>
          <w:b/>
          <w:bCs/>
          <w:sz w:val="22"/>
          <w:szCs w:val="22"/>
        </w:rPr>
      </w:pPr>
    </w:p>
    <w:p w:rsidR="00732C0A" w:rsidRPr="00BD53D6" w:rsidRDefault="00732C0A" w:rsidP="008A6509">
      <w:pPr>
        <w:rPr>
          <w:sz w:val="22"/>
          <w:szCs w:val="22"/>
        </w:rPr>
      </w:pPr>
      <w:r w:rsidRPr="00BD53D6">
        <w:rPr>
          <w:sz w:val="22"/>
          <w:szCs w:val="22"/>
        </w:rPr>
        <w:t xml:space="preserve">Szafa z drzwiami uchylnymi, wykonana z płyty wiórowej obustronnie laminowanej o klasie higieniczności E1, obrzeże pcv dobrane pod kolor płyty. Elementy widoczne oklejone obrzeżem pcv 1 mm, fronty półek oklejone obrzeżem pcv grubości 2 mm. Korpus, półki, oraz wieniec dolny wykonane z płyty grubości 18 mm, fronty wykonane z płyty grubości 18 mm, wieniec górny wykonany z płyty grubości 25 mm oklejony obrzeżem pcv o grubości 2 mm i promieniu R=3. Plecy szafy wykonane z płyty wiórowej obustronnie laminowanej grubości min. 8 mm w kolorze mebla. Plecy muszą być wsuwane w nafrezowane rowki w bokach i </w:t>
      </w:r>
      <w:proofErr w:type="spellStart"/>
      <w:r w:rsidRPr="00BD53D6">
        <w:rPr>
          <w:sz w:val="22"/>
          <w:szCs w:val="22"/>
        </w:rPr>
        <w:t>i</w:t>
      </w:r>
      <w:proofErr w:type="spellEnd"/>
      <w:r w:rsidRPr="00BD53D6">
        <w:rPr>
          <w:sz w:val="22"/>
          <w:szCs w:val="22"/>
        </w:rPr>
        <w:t xml:space="preserve"> wieńcu górnym szafki, dodatkowo przymocowane do ścianek bocznych kątownikami. Nie dopuszcza się pleców nakładanych. Szafa musi posiadać minimum 3 zawiasy puszkowe niklowane o średnicy puszki min 35 mm z możliwością regulacji w dwóch płaszczyznach (na jedno skrzydło drzwi) o kącie rozwarcia do 110 stopni. Szafa  wyposażona w drążek na ubrania, mocowany pod polka konstrukcyjna.  Cokół wysokości 50 mm.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sz w:val="22"/>
          <w:szCs w:val="22"/>
        </w:rPr>
        <w:t>Wieniec górny licowany z drzwiami szafy, wieniec dolny chowany za drzwiami szafy.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sz w:val="22"/>
          <w:szCs w:val="22"/>
        </w:rPr>
        <w:t xml:space="preserve">Szafa musi posiadać metalowe stopki poziomujące, z możliwością regulacji od wnętrza szafy, stopki mocowane w dwóch płaszczyznach – do boku i do cokołu szafy. Uchwyty metalowe o rozstawie min. 128 mm, w kolorze aluminium, forma prosta. </w:t>
      </w:r>
    </w:p>
    <w:p w:rsidR="00732C0A" w:rsidRPr="00BD53D6" w:rsidRDefault="00732C0A" w:rsidP="008A6509">
      <w:pPr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grafit, szczegóły do ustalenia z Zamawiającym</w:t>
      </w:r>
    </w:p>
    <w:p w:rsidR="00732C0A" w:rsidRPr="00BD53D6" w:rsidRDefault="00732C0A" w:rsidP="008A6509">
      <w:pPr>
        <w:rPr>
          <w:b/>
          <w:bCs/>
          <w:sz w:val="22"/>
          <w:szCs w:val="22"/>
        </w:rPr>
      </w:pPr>
      <w:r w:rsidRPr="00BD53D6">
        <w:rPr>
          <w:b/>
          <w:bCs/>
          <w:sz w:val="22"/>
          <w:szCs w:val="22"/>
        </w:rPr>
        <w:t>Wygląd jak na rysunku poglądowym</w:t>
      </w:r>
    </w:p>
    <w:p w:rsidR="00732C0A" w:rsidRPr="00BD53D6" w:rsidRDefault="00732C0A" w:rsidP="008A6509">
      <w:pPr>
        <w:spacing w:after="200" w:line="276" w:lineRule="auto"/>
        <w:rPr>
          <w:b/>
          <w:bCs/>
          <w:sz w:val="22"/>
          <w:szCs w:val="22"/>
        </w:rPr>
      </w:pPr>
      <w:r w:rsidRPr="00BD53D6">
        <w:rPr>
          <w:b/>
          <w:bCs/>
          <w:noProof/>
          <w:sz w:val="22"/>
          <w:szCs w:val="22"/>
        </w:rPr>
        <w:drawing>
          <wp:anchor distT="0" distB="0" distL="0" distR="0" simplePos="0" relativeHeight="251736064" behindDoc="0" locked="0" layoutInCell="1" allowOverlap="1" wp14:anchorId="2181CD21" wp14:editId="0BA73AA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14550" cy="3256915"/>
            <wp:effectExtent l="0" t="0" r="0" b="0"/>
            <wp:wrapTopAndBottom/>
            <wp:docPr id="90" name="Obraz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C0A" w:rsidRPr="00BD53D6" w:rsidRDefault="00732C0A" w:rsidP="00732C0A">
      <w:pPr>
        <w:rPr>
          <w:sz w:val="22"/>
          <w:szCs w:val="22"/>
        </w:rPr>
      </w:pPr>
    </w:p>
    <w:p w:rsidR="00732C0A" w:rsidRPr="00BD53D6" w:rsidRDefault="008A6509" w:rsidP="00732C0A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1</w:t>
      </w:r>
      <w:r w:rsidR="000B0842" w:rsidRPr="00BD53D6">
        <w:rPr>
          <w:b/>
          <w:bCs/>
          <w:sz w:val="22"/>
          <w:szCs w:val="22"/>
          <w:u w:val="single"/>
        </w:rPr>
        <w:t>4</w:t>
      </w:r>
      <w:r w:rsidR="00732C0A" w:rsidRPr="00BD53D6">
        <w:rPr>
          <w:b/>
          <w:bCs/>
          <w:sz w:val="22"/>
          <w:szCs w:val="22"/>
          <w:u w:val="single"/>
        </w:rPr>
        <w:t>. Regał 70x45x220 szt. 1</w:t>
      </w:r>
    </w:p>
    <w:p w:rsidR="00732C0A" w:rsidRPr="00BD53D6" w:rsidRDefault="00732C0A" w:rsidP="00732C0A">
      <w:pPr>
        <w:rPr>
          <w:b/>
          <w:bCs/>
          <w:sz w:val="22"/>
          <w:szCs w:val="22"/>
        </w:rPr>
      </w:pPr>
    </w:p>
    <w:p w:rsidR="00732C0A" w:rsidRPr="00BD53D6" w:rsidRDefault="00732C0A" w:rsidP="008A6509">
      <w:pPr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Regał z drzwiami uchylnymi w dolnej i górnej części, wykonany z płyty wiórowej obustronnie laminowanej o klasie higieniczności E1, obrzeże pcv dobrane pod kolor płyty. Elementy widoczne oklejone obrzeżem pcv 2 mm, fronty półek oklejone obrzeżem pcv grubości 1 mm. Korpus, fronty , półki oraz wieniec dolny wykonane z płyty grubości 18 mm, wieniec górny wykonany z płyty grubości 25 mm. Plecy regału wykonane z płyty wiórowej obustronnie laminowanej grubości min. 8 mm w kolorze mebla. Plecy muszą być wsuwane w nafrezowane rowki w bokach i </w:t>
      </w:r>
      <w:proofErr w:type="spellStart"/>
      <w:r w:rsidRPr="00BD53D6">
        <w:rPr>
          <w:color w:val="00000A"/>
          <w:sz w:val="22"/>
          <w:szCs w:val="22"/>
        </w:rPr>
        <w:t>i</w:t>
      </w:r>
      <w:proofErr w:type="spellEnd"/>
      <w:r w:rsidRPr="00BD53D6">
        <w:rPr>
          <w:color w:val="00000A"/>
          <w:sz w:val="22"/>
          <w:szCs w:val="22"/>
        </w:rPr>
        <w:t xml:space="preserve"> wieńcu górnym szafki, dodatkowo przymocowane do ścianek bocznych kątownikami. Nie dopuszcza się pleców nakładanych. Fronty regału muszą posiadać minimum 2 zawiasy puszkowe niklowane o średnicy puszki min 35 mm z możliwością regulacji w dwóch płaszczyznach (na jedno skrzydło drzwi) o kącie rozwarcia do 110 stopni. Regał musi posiadać metalowe stopki poziomujące, z możliwością regulacji od wnętrza , stopki mocowane w dwóch płaszczyznach – do boku  i do cokołu , cokół o wysokości ok. 50 mm. Uchwyty metalowe  o rozstawie min. 128 mm, forma prosta. We wnętrzu regału zamontowane półki  z możliwością regulacji w 5 pozycjach, co 32 mm.</w:t>
      </w:r>
    </w:p>
    <w:p w:rsidR="00732C0A" w:rsidRPr="00BD53D6" w:rsidRDefault="00732C0A" w:rsidP="008A6509">
      <w:pPr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grafit, szczegóły do ustalenia z Zamawiającym</w:t>
      </w:r>
    </w:p>
    <w:p w:rsidR="00732C0A" w:rsidRPr="00BD53D6" w:rsidRDefault="00732C0A" w:rsidP="008A6509">
      <w:pPr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732C0A" w:rsidRPr="00BD53D6" w:rsidRDefault="00732C0A" w:rsidP="00732C0A">
      <w:pPr>
        <w:rPr>
          <w:b/>
          <w:bCs/>
          <w:sz w:val="22"/>
          <w:szCs w:val="22"/>
        </w:rPr>
      </w:pPr>
      <w:r w:rsidRPr="00BD53D6">
        <w:rPr>
          <w:b/>
          <w:bCs/>
          <w:noProof/>
          <w:sz w:val="22"/>
          <w:szCs w:val="22"/>
        </w:rPr>
        <w:drawing>
          <wp:anchor distT="0" distB="0" distL="0" distR="0" simplePos="0" relativeHeight="251737088" behindDoc="0" locked="0" layoutInCell="1" allowOverlap="1" wp14:anchorId="29815C47" wp14:editId="62BDDA3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343150" cy="3237865"/>
            <wp:effectExtent l="0" t="0" r="0" b="0"/>
            <wp:wrapTopAndBottom/>
            <wp:docPr id="91" name="Obraz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C0A" w:rsidRPr="00BD53D6" w:rsidRDefault="008A6509" w:rsidP="00732C0A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1</w:t>
      </w:r>
      <w:r w:rsidR="001F4835" w:rsidRPr="00BD53D6">
        <w:rPr>
          <w:b/>
          <w:bCs/>
          <w:sz w:val="22"/>
          <w:szCs w:val="22"/>
          <w:u w:val="single"/>
        </w:rPr>
        <w:t>5</w:t>
      </w:r>
      <w:r w:rsidR="00732C0A" w:rsidRPr="00BD53D6">
        <w:rPr>
          <w:b/>
          <w:bCs/>
          <w:sz w:val="22"/>
          <w:szCs w:val="22"/>
          <w:u w:val="single"/>
        </w:rPr>
        <w:t>. Półki narożne 30x38x220 szt.1</w:t>
      </w:r>
    </w:p>
    <w:p w:rsidR="00732C0A" w:rsidRPr="00BD53D6" w:rsidRDefault="00732C0A" w:rsidP="009F3FB4">
      <w:pPr>
        <w:spacing w:line="276" w:lineRule="exact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Regał z półkami narożnymi otwartymi  , wykonany z płyty wiórowej obustronnie laminowanej o klasie higieniczności E1, obrzeże pcv dobrane pod kolor płyty. Elementy widoczne oklejone obrzeżem pcv 2 mm, fronty półek oklejone obrzeżem pcv grubości 1 mm. Korpus oraz półki wykonane z płyty grubości 18 mm, </w:t>
      </w:r>
      <w:r w:rsidRPr="00BD53D6">
        <w:rPr>
          <w:color w:val="00000A"/>
          <w:sz w:val="22"/>
          <w:szCs w:val="22"/>
        </w:rPr>
        <w:lastRenderedPageBreak/>
        <w:t xml:space="preserve">wieniec górny wykonany z płyty grubości 25 mm. Regał musi posiadać metalowe stopki poziomujące, z możliwością regulacji od wnętrza , stopki mocowane w dwóch płaszczyznach – do boku  i do cokołu , cokół o wysokości ok. 50 mm. </w:t>
      </w:r>
    </w:p>
    <w:p w:rsidR="00732C0A" w:rsidRPr="00BD53D6" w:rsidRDefault="00732C0A" w:rsidP="009F3FB4">
      <w:pPr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grafit, szczegóły do ustalenia z Zamawiającym</w:t>
      </w:r>
    </w:p>
    <w:p w:rsidR="00732C0A" w:rsidRPr="00BD53D6" w:rsidRDefault="00732C0A" w:rsidP="009F3FB4">
      <w:pPr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732C0A" w:rsidRPr="00BD53D6" w:rsidRDefault="00732C0A" w:rsidP="00A160C7">
      <w:pPr>
        <w:spacing w:after="200" w:line="276" w:lineRule="exact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noProof/>
          <w:color w:val="00000A"/>
          <w:sz w:val="22"/>
          <w:szCs w:val="22"/>
        </w:rPr>
        <w:drawing>
          <wp:anchor distT="0" distB="0" distL="0" distR="0" simplePos="0" relativeHeight="251729920" behindDoc="0" locked="0" layoutInCell="1" allowOverlap="1" wp14:anchorId="2868982B" wp14:editId="4FA2619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799715" cy="3680460"/>
            <wp:effectExtent l="0" t="0" r="0" b="0"/>
            <wp:wrapTopAndBottom/>
            <wp:docPr id="92" name="Obraz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2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33" t="-20" r="-33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C0A" w:rsidRPr="00BD53D6" w:rsidRDefault="00A160C7" w:rsidP="00732C0A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1</w:t>
      </w:r>
      <w:r w:rsidR="001F4835" w:rsidRPr="00BD53D6">
        <w:rPr>
          <w:b/>
          <w:bCs/>
          <w:sz w:val="22"/>
          <w:szCs w:val="22"/>
          <w:u w:val="single"/>
        </w:rPr>
        <w:t>6</w:t>
      </w:r>
      <w:r w:rsidR="00732C0A" w:rsidRPr="00BD53D6">
        <w:rPr>
          <w:b/>
          <w:bCs/>
          <w:sz w:val="22"/>
          <w:szCs w:val="22"/>
          <w:u w:val="single"/>
        </w:rPr>
        <w:t xml:space="preserve">. Stolik 140x60x75 szt. </w:t>
      </w:r>
      <w:r w:rsidRPr="00BD53D6">
        <w:rPr>
          <w:b/>
          <w:bCs/>
          <w:sz w:val="22"/>
          <w:szCs w:val="22"/>
          <w:u w:val="single"/>
        </w:rPr>
        <w:t>1</w:t>
      </w:r>
    </w:p>
    <w:p w:rsidR="00732C0A" w:rsidRPr="00BD53D6" w:rsidRDefault="00732C0A" w:rsidP="00732C0A">
      <w:pPr>
        <w:spacing w:line="240" w:lineRule="exact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Blat wykonany z płyty obustronnie laminowanej o klasie higieniczności E1,  grubości 25 mm, oklejonej obrzeżem pcv o  grubości 2 mm, w kolorze płyty. Nogi o wymiarach 150x80mm, wykonane z elementów płyty obustronnie laminowanej o klasie higieniczności E1,  grubości 18 mm, oklejonej obrzeżem pcv o  grubości 1 mm, w kolorze płyty, skręconych w formę prostokąta. .Listwy  łączące nogi, wykonane z  płyty obustronnie laminowanej o klasie higieniczności E1,  grubości 18 mm, oklejonej obrzeżem pcv o  grubości 1 mm, w kolorze płyty. </w:t>
      </w:r>
      <w:r w:rsidRPr="00BD53D6">
        <w:rPr>
          <w:color w:val="272727"/>
          <w:sz w:val="22"/>
          <w:szCs w:val="22"/>
        </w:rPr>
        <w:t xml:space="preserve">  Elementy stolika połączone ze sobą za pomocą wysokiej jakości złączy mimośrodowych.</w:t>
      </w:r>
      <w:r w:rsidRPr="00BD53D6">
        <w:rPr>
          <w:color w:val="00000A"/>
          <w:sz w:val="22"/>
          <w:szCs w:val="22"/>
        </w:rPr>
        <w:t xml:space="preserve"> Korpus klejony, montowany w fabryce producenta.</w:t>
      </w:r>
    </w:p>
    <w:p w:rsidR="00732C0A" w:rsidRPr="00BD53D6" w:rsidRDefault="00732C0A" w:rsidP="00732C0A">
      <w:pPr>
        <w:spacing w:line="240" w:lineRule="exact"/>
        <w:rPr>
          <w:color w:val="00000A"/>
          <w:sz w:val="22"/>
          <w:szCs w:val="22"/>
        </w:rPr>
      </w:pPr>
    </w:p>
    <w:p w:rsidR="00732C0A" w:rsidRPr="00BD53D6" w:rsidRDefault="00732C0A" w:rsidP="00A160C7">
      <w:pPr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grafit, szczegóły do ustalenia z Zamawiającym</w:t>
      </w:r>
    </w:p>
    <w:p w:rsidR="00732C0A" w:rsidRPr="00BD53D6" w:rsidRDefault="00732C0A" w:rsidP="00A160C7">
      <w:pPr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732C0A" w:rsidRPr="00BD53D6" w:rsidRDefault="00732C0A" w:rsidP="00732C0A">
      <w:pPr>
        <w:rPr>
          <w:b/>
          <w:bCs/>
          <w:sz w:val="22"/>
          <w:szCs w:val="22"/>
        </w:rPr>
      </w:pPr>
    </w:p>
    <w:p w:rsidR="00732C0A" w:rsidRPr="00BD53D6" w:rsidRDefault="00732C0A" w:rsidP="00732C0A">
      <w:pPr>
        <w:rPr>
          <w:b/>
          <w:bCs/>
          <w:sz w:val="22"/>
          <w:szCs w:val="22"/>
        </w:rPr>
      </w:pPr>
    </w:p>
    <w:p w:rsidR="00732C0A" w:rsidRPr="00BD53D6" w:rsidRDefault="00732C0A" w:rsidP="00732C0A">
      <w:pPr>
        <w:rPr>
          <w:b/>
          <w:bCs/>
          <w:sz w:val="22"/>
          <w:szCs w:val="22"/>
        </w:rPr>
      </w:pPr>
      <w:r w:rsidRPr="00BD53D6">
        <w:rPr>
          <w:b/>
          <w:bCs/>
          <w:noProof/>
          <w:sz w:val="22"/>
          <w:szCs w:val="22"/>
        </w:rPr>
        <w:drawing>
          <wp:anchor distT="0" distB="0" distL="0" distR="0" simplePos="0" relativeHeight="251731968" behindDoc="0" locked="0" layoutInCell="1" allowOverlap="1" wp14:anchorId="2386D1FF" wp14:editId="0632EBF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693795" cy="3436620"/>
            <wp:effectExtent l="0" t="0" r="0" b="0"/>
            <wp:wrapTopAndBottom/>
            <wp:docPr id="93" name="Obraz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38" t="-41" r="-38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C0A" w:rsidRPr="00BD53D6" w:rsidRDefault="00A160C7" w:rsidP="00732C0A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1</w:t>
      </w:r>
      <w:r w:rsidR="001F4835" w:rsidRPr="00BD53D6">
        <w:rPr>
          <w:b/>
          <w:bCs/>
          <w:sz w:val="22"/>
          <w:szCs w:val="22"/>
          <w:u w:val="single"/>
        </w:rPr>
        <w:t>7</w:t>
      </w:r>
      <w:r w:rsidR="00732C0A" w:rsidRPr="00BD53D6">
        <w:rPr>
          <w:b/>
          <w:bCs/>
          <w:sz w:val="22"/>
          <w:szCs w:val="22"/>
          <w:u w:val="single"/>
        </w:rPr>
        <w:t>. Biurko 155x140x75 szt. 1</w:t>
      </w:r>
    </w:p>
    <w:p w:rsidR="00732C0A" w:rsidRPr="00BD53D6" w:rsidRDefault="00732C0A" w:rsidP="00732C0A">
      <w:pPr>
        <w:rPr>
          <w:b/>
          <w:bCs/>
          <w:sz w:val="22"/>
          <w:szCs w:val="22"/>
        </w:rPr>
      </w:pPr>
    </w:p>
    <w:p w:rsidR="00732C0A" w:rsidRPr="00BD53D6" w:rsidRDefault="00732C0A" w:rsidP="00A160C7">
      <w:pPr>
        <w:spacing w:line="240" w:lineRule="exact"/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Biurko w kształcie litery „L” . Blat i nogi biurka wykonane z płyty obustronnie laminowanej o klasie higieniczności E1,  grubości 25 mm, oklejonej obrzeżem pcv o  grubości 2 mm, w kolorze płyty. Blendy tylne wykonane z  płyty obustronnie laminowanej o klasie higieniczności E1,  grubości 18 mm, oklejonej obrzeżem pcv o  grubości 1 mm, w kolorze płyty. </w:t>
      </w:r>
      <w:r w:rsidRPr="00BD53D6">
        <w:rPr>
          <w:color w:val="272727"/>
          <w:sz w:val="22"/>
          <w:szCs w:val="22"/>
        </w:rPr>
        <w:t>Blenda z przodu biurka o wysokości ok. 700 mmm zamocowana za pomocą złączny mimośrodowych do blatu i nóg biurka. Blenda cofnięta o ok. 15 cm względem</w:t>
      </w:r>
      <w:r w:rsidRPr="00BD53D6">
        <w:rPr>
          <w:color w:val="00000A"/>
          <w:sz w:val="22"/>
          <w:szCs w:val="22"/>
        </w:rPr>
        <w:t xml:space="preserve"> krawędzi blatu. </w:t>
      </w:r>
      <w:r w:rsidRPr="00BD53D6">
        <w:rPr>
          <w:color w:val="272727"/>
          <w:sz w:val="22"/>
          <w:szCs w:val="22"/>
        </w:rPr>
        <w:t xml:space="preserve">  Elementy biurka połączone ze sobą za pomocą wysokiej jakości złączy mimośrodowych.</w:t>
      </w:r>
      <w:r w:rsidRPr="00BD53D6">
        <w:rPr>
          <w:color w:val="00000A"/>
          <w:sz w:val="22"/>
          <w:szCs w:val="22"/>
        </w:rPr>
        <w:t xml:space="preserve"> Korpus klejony, montowany w fabryce producenta.</w:t>
      </w:r>
    </w:p>
    <w:p w:rsidR="00732C0A" w:rsidRPr="00BD53D6" w:rsidRDefault="00732C0A" w:rsidP="00732C0A">
      <w:pPr>
        <w:spacing w:line="240" w:lineRule="exact"/>
        <w:rPr>
          <w:color w:val="00000A"/>
          <w:sz w:val="22"/>
          <w:szCs w:val="22"/>
        </w:rPr>
      </w:pPr>
    </w:p>
    <w:p w:rsidR="00732C0A" w:rsidRPr="00BD53D6" w:rsidRDefault="00732C0A" w:rsidP="00732C0A">
      <w:pPr>
        <w:spacing w:after="200" w:line="276" w:lineRule="exact"/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grafit, szczegóły do ustalenia z Zamawiającym</w:t>
      </w:r>
    </w:p>
    <w:p w:rsidR="00732C0A" w:rsidRPr="00BD53D6" w:rsidRDefault="00732C0A" w:rsidP="00732C0A">
      <w:pPr>
        <w:spacing w:after="200" w:line="276" w:lineRule="exact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732C0A" w:rsidRPr="00BD53D6" w:rsidRDefault="00732C0A" w:rsidP="00732C0A">
      <w:pPr>
        <w:spacing w:after="200" w:line="276" w:lineRule="exact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noProof/>
          <w:color w:val="00000A"/>
          <w:sz w:val="22"/>
          <w:szCs w:val="22"/>
        </w:rPr>
        <w:lastRenderedPageBreak/>
        <w:drawing>
          <wp:anchor distT="0" distB="0" distL="0" distR="0" simplePos="0" relativeHeight="251730944" behindDoc="0" locked="0" layoutInCell="1" allowOverlap="1" wp14:anchorId="6A926141" wp14:editId="0CA9D94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8860" cy="5043170"/>
            <wp:effectExtent l="0" t="0" r="0" b="0"/>
            <wp:wrapSquare wrapText="largest"/>
            <wp:docPr id="94" name="Obraz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2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-22" t="-26" r="-22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04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A160C7" w:rsidRPr="00BD53D6" w:rsidRDefault="00A160C7" w:rsidP="00732C0A">
      <w:pPr>
        <w:rPr>
          <w:b/>
          <w:bCs/>
          <w:sz w:val="22"/>
          <w:szCs w:val="22"/>
          <w:u w:val="single"/>
        </w:rPr>
      </w:pPr>
    </w:p>
    <w:p w:rsidR="00732C0A" w:rsidRPr="00BD53D6" w:rsidRDefault="009F3FB4" w:rsidP="00732C0A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1</w:t>
      </w:r>
      <w:r w:rsidR="001F4835" w:rsidRPr="00BD53D6">
        <w:rPr>
          <w:b/>
          <w:bCs/>
          <w:sz w:val="22"/>
          <w:szCs w:val="22"/>
          <w:u w:val="single"/>
        </w:rPr>
        <w:t>8</w:t>
      </w:r>
      <w:r w:rsidR="00732C0A" w:rsidRPr="00BD53D6">
        <w:rPr>
          <w:b/>
          <w:bCs/>
          <w:sz w:val="22"/>
          <w:szCs w:val="22"/>
          <w:u w:val="single"/>
        </w:rPr>
        <w:t>. Kontener  45x40x65 sz. 1</w:t>
      </w:r>
    </w:p>
    <w:p w:rsidR="00732C0A" w:rsidRPr="00BD53D6" w:rsidRDefault="00732C0A" w:rsidP="00732C0A">
      <w:pPr>
        <w:rPr>
          <w:b/>
          <w:bCs/>
          <w:sz w:val="22"/>
          <w:szCs w:val="22"/>
        </w:rPr>
      </w:pPr>
    </w:p>
    <w:p w:rsidR="00732C0A" w:rsidRPr="00BD53D6" w:rsidRDefault="00732C0A" w:rsidP="009F3FB4">
      <w:pPr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>Kontener mobilny</w:t>
      </w:r>
      <w:r w:rsidRPr="00BD53D6">
        <w:rPr>
          <w:b/>
          <w:bCs/>
          <w:color w:val="00000A"/>
          <w:sz w:val="22"/>
          <w:szCs w:val="22"/>
          <w:u w:val="single"/>
        </w:rPr>
        <w:t xml:space="preserve"> </w:t>
      </w:r>
      <w:r w:rsidRPr="00BD53D6">
        <w:rPr>
          <w:color w:val="00000A"/>
          <w:sz w:val="22"/>
          <w:szCs w:val="22"/>
        </w:rPr>
        <w:t xml:space="preserve">wykonany z płyty wiórowej obustronnie laminowanej o klasie higieniczności E1, obrzeże pcv dobrane pod kolor płyty. Top oklejony obrzeżem 2 mm, pozostałe elementy widoczne oklejone obrzeżem 1 mm.  Korpus, plecy, oraz wieniec dolny wykonane z płyty grubości 18 mm, fronty wykonane z płyty 18 mm, wieniec górny wykonany z płyty grubości 25 mm. Kontener posiada 3 szuflady z zamkiem centralnym z dwoma kluczami łamanymi.  Top górny nachodzący na szuflady, licowany z frontem szuflad. Uchwyty metalowe o rozstawie min. 128  mm. Szuflady kontenera wyposażone w prowadnice rolkowe. Front szuflad </w:t>
      </w:r>
      <w:r w:rsidRPr="00BD53D6">
        <w:rPr>
          <w:color w:val="00000A"/>
          <w:sz w:val="22"/>
          <w:szCs w:val="22"/>
        </w:rPr>
        <w:lastRenderedPageBreak/>
        <w:t xml:space="preserve">montowany do szuflady za pomocą złącza ułatwiającego ewentualną regulację. Kontener na 4 kółkach z hamulcem. Korpus klejony, kontener montowany w fabryce producenta. Zamek montowany w najwyższej szufladzie. </w:t>
      </w:r>
    </w:p>
    <w:p w:rsidR="00732C0A" w:rsidRPr="00BD53D6" w:rsidRDefault="00732C0A" w:rsidP="009F3FB4">
      <w:pPr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grafit, szczegóły do ustalenia z Zamawiającym</w:t>
      </w:r>
    </w:p>
    <w:p w:rsidR="00732C0A" w:rsidRPr="00BD53D6" w:rsidRDefault="00732C0A" w:rsidP="009F3FB4">
      <w:pPr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732C0A" w:rsidRPr="00BD53D6" w:rsidRDefault="00732C0A" w:rsidP="00732C0A">
      <w:pPr>
        <w:spacing w:after="200" w:line="276" w:lineRule="exact"/>
        <w:rPr>
          <w:b/>
          <w:color w:val="00000A"/>
          <w:sz w:val="22"/>
          <w:szCs w:val="22"/>
        </w:rPr>
      </w:pPr>
      <w:r w:rsidRPr="00BD53D6">
        <w:rPr>
          <w:b/>
          <w:noProof/>
          <w:color w:val="00000A"/>
          <w:sz w:val="22"/>
          <w:szCs w:val="22"/>
        </w:rPr>
        <w:drawing>
          <wp:anchor distT="0" distB="0" distL="0" distR="0" simplePos="0" relativeHeight="251726848" behindDoc="0" locked="0" layoutInCell="1" allowOverlap="1" wp14:anchorId="6B002F89" wp14:editId="012C78F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50995" cy="4150995"/>
            <wp:effectExtent l="0" t="0" r="0" b="0"/>
            <wp:wrapSquare wrapText="largest"/>
            <wp:docPr id="95" name="Obraz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34" t="-34" r="-34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C0A" w:rsidRPr="00BD53D6" w:rsidRDefault="00732C0A" w:rsidP="00732C0A">
      <w:pPr>
        <w:spacing w:after="200" w:line="276" w:lineRule="exact"/>
        <w:rPr>
          <w:b/>
          <w:color w:val="00000A"/>
          <w:sz w:val="22"/>
          <w:szCs w:val="22"/>
        </w:rPr>
      </w:pPr>
    </w:p>
    <w:p w:rsidR="00732C0A" w:rsidRPr="00BD53D6" w:rsidRDefault="00732C0A" w:rsidP="00732C0A">
      <w:pPr>
        <w:spacing w:after="200" w:line="276" w:lineRule="exact"/>
        <w:rPr>
          <w:b/>
          <w:color w:val="00000A"/>
          <w:sz w:val="22"/>
          <w:szCs w:val="22"/>
        </w:rPr>
      </w:pPr>
    </w:p>
    <w:p w:rsidR="00732C0A" w:rsidRPr="00BD53D6" w:rsidRDefault="00732C0A" w:rsidP="00732C0A">
      <w:pPr>
        <w:spacing w:after="200" w:line="276" w:lineRule="exact"/>
        <w:rPr>
          <w:color w:val="00000A"/>
          <w:sz w:val="22"/>
          <w:szCs w:val="22"/>
        </w:rPr>
      </w:pPr>
    </w:p>
    <w:p w:rsidR="00732C0A" w:rsidRPr="00BD53D6" w:rsidRDefault="00732C0A" w:rsidP="00732C0A">
      <w:pPr>
        <w:spacing w:after="200" w:line="276" w:lineRule="exact"/>
        <w:rPr>
          <w:color w:val="00000A"/>
          <w:sz w:val="22"/>
          <w:szCs w:val="22"/>
        </w:rPr>
      </w:pPr>
    </w:p>
    <w:p w:rsidR="00732C0A" w:rsidRPr="00BD53D6" w:rsidRDefault="00732C0A" w:rsidP="00732C0A">
      <w:pPr>
        <w:spacing w:after="200" w:line="276" w:lineRule="exact"/>
        <w:rPr>
          <w:color w:val="00000A"/>
          <w:sz w:val="22"/>
          <w:szCs w:val="22"/>
        </w:rPr>
      </w:pPr>
    </w:p>
    <w:p w:rsidR="00732C0A" w:rsidRPr="00BD53D6" w:rsidRDefault="00732C0A" w:rsidP="00732C0A">
      <w:pPr>
        <w:spacing w:after="200" w:line="276" w:lineRule="exact"/>
        <w:rPr>
          <w:color w:val="00000A"/>
          <w:sz w:val="22"/>
          <w:szCs w:val="22"/>
        </w:rPr>
      </w:pPr>
    </w:p>
    <w:p w:rsidR="00732C0A" w:rsidRPr="00BD53D6" w:rsidRDefault="00732C0A" w:rsidP="00732C0A">
      <w:pPr>
        <w:spacing w:after="200" w:line="276" w:lineRule="exact"/>
        <w:rPr>
          <w:color w:val="00000A"/>
          <w:sz w:val="22"/>
          <w:szCs w:val="22"/>
        </w:rPr>
      </w:pPr>
    </w:p>
    <w:p w:rsidR="00732C0A" w:rsidRPr="00BD53D6" w:rsidRDefault="00732C0A" w:rsidP="00732C0A">
      <w:pPr>
        <w:spacing w:after="200" w:line="276" w:lineRule="exact"/>
        <w:rPr>
          <w:color w:val="00000A"/>
          <w:sz w:val="22"/>
          <w:szCs w:val="22"/>
        </w:rPr>
      </w:pPr>
    </w:p>
    <w:p w:rsidR="00732C0A" w:rsidRPr="00BD53D6" w:rsidRDefault="00732C0A" w:rsidP="00732C0A">
      <w:pPr>
        <w:spacing w:after="200" w:line="276" w:lineRule="exact"/>
        <w:rPr>
          <w:color w:val="00000A"/>
          <w:sz w:val="22"/>
          <w:szCs w:val="22"/>
        </w:rPr>
      </w:pPr>
    </w:p>
    <w:p w:rsidR="00732C0A" w:rsidRPr="00BD53D6" w:rsidRDefault="00732C0A" w:rsidP="00732C0A">
      <w:pPr>
        <w:spacing w:after="200" w:line="276" w:lineRule="exact"/>
        <w:rPr>
          <w:color w:val="00000A"/>
          <w:sz w:val="22"/>
          <w:szCs w:val="22"/>
        </w:rPr>
      </w:pPr>
    </w:p>
    <w:p w:rsidR="00732C0A" w:rsidRPr="00BD53D6" w:rsidRDefault="00732C0A" w:rsidP="00732C0A">
      <w:pPr>
        <w:spacing w:after="200" w:line="276" w:lineRule="exact"/>
        <w:rPr>
          <w:color w:val="00000A"/>
          <w:sz w:val="22"/>
          <w:szCs w:val="22"/>
        </w:rPr>
      </w:pPr>
    </w:p>
    <w:p w:rsidR="00732C0A" w:rsidRPr="00BD53D6" w:rsidRDefault="00732C0A" w:rsidP="00732C0A">
      <w:pPr>
        <w:spacing w:after="200" w:line="276" w:lineRule="exact"/>
        <w:rPr>
          <w:color w:val="00000A"/>
          <w:sz w:val="22"/>
          <w:szCs w:val="22"/>
        </w:rPr>
      </w:pPr>
    </w:p>
    <w:p w:rsidR="00732C0A" w:rsidRPr="00BD53D6" w:rsidRDefault="00732C0A" w:rsidP="00732C0A">
      <w:pPr>
        <w:spacing w:after="200" w:line="276" w:lineRule="exact"/>
        <w:rPr>
          <w:b/>
          <w:bCs/>
          <w:color w:val="00000A"/>
          <w:sz w:val="22"/>
          <w:szCs w:val="22"/>
        </w:rPr>
      </w:pPr>
    </w:p>
    <w:p w:rsidR="00732C0A" w:rsidRPr="00BD53D6" w:rsidRDefault="00732C0A" w:rsidP="00732C0A">
      <w:pPr>
        <w:rPr>
          <w:b/>
          <w:bCs/>
          <w:color w:val="00000A"/>
          <w:sz w:val="22"/>
          <w:szCs w:val="22"/>
        </w:rPr>
      </w:pPr>
    </w:p>
    <w:p w:rsidR="00732C0A" w:rsidRPr="00BD53D6" w:rsidRDefault="009F3FB4" w:rsidP="00732C0A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1</w:t>
      </w:r>
      <w:r w:rsidR="001F4835" w:rsidRPr="00BD53D6">
        <w:rPr>
          <w:b/>
          <w:bCs/>
          <w:sz w:val="22"/>
          <w:szCs w:val="22"/>
          <w:u w:val="single"/>
        </w:rPr>
        <w:t>9</w:t>
      </w:r>
      <w:r w:rsidR="00732C0A" w:rsidRPr="00BD53D6">
        <w:rPr>
          <w:b/>
          <w:bCs/>
          <w:sz w:val="22"/>
          <w:szCs w:val="22"/>
          <w:u w:val="single"/>
        </w:rPr>
        <w:t>. Komoda 90x30x100 szt.1</w:t>
      </w:r>
    </w:p>
    <w:p w:rsidR="00732C0A" w:rsidRPr="00BD53D6" w:rsidRDefault="00732C0A" w:rsidP="009F3FB4">
      <w:pPr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Komoda z drzwiami uchylnymi, wykonana z płyty wiórowej obustronnie laminowanej o klasie higieniczności E1, obrzeże pcv dobrane pod kolor płyty. Elementy widoczne oklejone obrzeżem 1 mm, fronty półek oklejone obrzeże pcv grubości 1 mm. Korpus, półki, oraz wieniec dolny wykonane z płyty grubości 18 mm, fronty wykonane z płyty 18 mm, wieniec górny wykonany z płyty grubości 25 mm oklejony obrzeżem pcv o grubości 1 mm. Plecy szafki wykonane z płyty wiórowej obustronnie laminowanej grubości min. 8  mm w kolorze mebla. Plecy muszą być wsuwane w nafrezowane rowki w bokach i wieńcu górnym szafki, dodatkowo przymocowane do ścianek bocznych kątownikami. Nie dopuszcza się pleców nakładanych. Fronty muszą posiadać po dwa zawiasy puszkowe niklowane o średnicy </w:t>
      </w:r>
      <w:r w:rsidRPr="00BD53D6">
        <w:rPr>
          <w:color w:val="00000A"/>
          <w:sz w:val="22"/>
          <w:szCs w:val="22"/>
        </w:rPr>
        <w:lastRenderedPageBreak/>
        <w:t>puszki min 35 mm z możliwością regulacji w dwóch płaszczyznach, posiadające kąt rozwarcia do 110st. Cokół o wysokości ok.50 mm.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>Wieniec górny licowany z drzwiami szafki, wieniec dolny chowany za drzwiami szafki.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>Szafka musi posiadać metalowe stopki poziomujące, z możliwością regulacji od wnętrza szafy, stopki mocowane w 2 płaszczyznach – do boku i do cokołu szafki. Uchwyty metalowe o rozstawie min. 128 m, forma prosta.  Szafka posiada 2 półki z możliwością regulacji w 5 pozycjach, co 32 mm.</w:t>
      </w:r>
    </w:p>
    <w:p w:rsidR="00732C0A" w:rsidRPr="00BD53D6" w:rsidRDefault="00732C0A" w:rsidP="009F3FB4">
      <w:pPr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grafit, szczeg</w:t>
      </w:r>
      <w:r w:rsidR="009F3FB4" w:rsidRPr="00BD53D6">
        <w:rPr>
          <w:b/>
          <w:color w:val="00000A"/>
          <w:sz w:val="22"/>
          <w:szCs w:val="22"/>
        </w:rPr>
        <w:t>óły do ustalenia z Zamawiający</w:t>
      </w:r>
    </w:p>
    <w:p w:rsidR="00732C0A" w:rsidRPr="00BD53D6" w:rsidRDefault="00732C0A" w:rsidP="009F3FB4">
      <w:pPr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Wygląd jak na rysunku poglądowym</w:t>
      </w:r>
    </w:p>
    <w:p w:rsidR="00732C0A" w:rsidRPr="00BD53D6" w:rsidRDefault="00732C0A" w:rsidP="00732C0A">
      <w:pPr>
        <w:rPr>
          <w:b/>
          <w:bCs/>
          <w:sz w:val="22"/>
          <w:szCs w:val="22"/>
        </w:rPr>
      </w:pPr>
    </w:p>
    <w:p w:rsidR="00732C0A" w:rsidRPr="00BD53D6" w:rsidRDefault="00732C0A" w:rsidP="00732C0A">
      <w:pPr>
        <w:rPr>
          <w:b/>
          <w:bCs/>
          <w:sz w:val="22"/>
          <w:szCs w:val="22"/>
        </w:rPr>
      </w:pPr>
    </w:p>
    <w:p w:rsidR="00732C0A" w:rsidRPr="00BD53D6" w:rsidRDefault="00732C0A" w:rsidP="00732C0A">
      <w:pPr>
        <w:rPr>
          <w:b/>
          <w:bCs/>
          <w:sz w:val="22"/>
          <w:szCs w:val="22"/>
        </w:rPr>
      </w:pPr>
      <w:r w:rsidRPr="00BD53D6">
        <w:rPr>
          <w:b/>
          <w:bCs/>
          <w:noProof/>
          <w:sz w:val="22"/>
          <w:szCs w:val="22"/>
        </w:rPr>
        <w:drawing>
          <wp:anchor distT="0" distB="0" distL="0" distR="0" simplePos="0" relativeHeight="251727872" behindDoc="0" locked="0" layoutInCell="1" allowOverlap="1" wp14:anchorId="22290EEB" wp14:editId="1C2E24E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878455" cy="2878455"/>
            <wp:effectExtent l="0" t="0" r="0" b="0"/>
            <wp:wrapTopAndBottom/>
            <wp:docPr id="96" name="Obraz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7" t="-26" r="-27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C0A" w:rsidRPr="00BD53D6" w:rsidRDefault="001F4835" w:rsidP="00732C0A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20</w:t>
      </w:r>
      <w:r w:rsidR="00732C0A" w:rsidRPr="00BD53D6">
        <w:rPr>
          <w:b/>
          <w:bCs/>
          <w:sz w:val="22"/>
          <w:szCs w:val="22"/>
          <w:u w:val="single"/>
        </w:rPr>
        <w:t>. Zabudowa kaloryfera 255x30x74 szt. 1</w:t>
      </w:r>
    </w:p>
    <w:p w:rsidR="00732C0A" w:rsidRPr="00BD53D6" w:rsidRDefault="00732C0A" w:rsidP="00732C0A">
      <w:pPr>
        <w:rPr>
          <w:b/>
          <w:bCs/>
          <w:sz w:val="22"/>
          <w:szCs w:val="22"/>
        </w:rPr>
      </w:pPr>
    </w:p>
    <w:p w:rsidR="00732C0A" w:rsidRPr="00BD53D6" w:rsidRDefault="00732C0A" w:rsidP="00732C0A">
      <w:pPr>
        <w:spacing w:after="200" w:line="276" w:lineRule="exact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Zabudowa wykonana z płyty wiórowej obustronnie laminowanej o klasie higieniczności E1, obrzeże pcv dobrane pod kolor płyty. Elementy widoczne oklejone obrzeżem 1 mm, fronty półek oklejone obrzeże pcv grubości 1 mm. Zabudowa składa się z ,,szczebelków” </w:t>
      </w:r>
      <w:proofErr w:type="spellStart"/>
      <w:r w:rsidRPr="00BD53D6">
        <w:rPr>
          <w:color w:val="00000A"/>
          <w:sz w:val="22"/>
          <w:szCs w:val="22"/>
        </w:rPr>
        <w:t>połaczonych</w:t>
      </w:r>
      <w:proofErr w:type="spellEnd"/>
      <w:r w:rsidRPr="00BD53D6">
        <w:rPr>
          <w:color w:val="00000A"/>
          <w:sz w:val="22"/>
          <w:szCs w:val="22"/>
        </w:rPr>
        <w:t xml:space="preserve"> elementem z płyty przykrywającym parapet i łączącą listwą dolną. Wieniec górny licowany ze szczebelkami.</w:t>
      </w:r>
      <w:r w:rsidRPr="00BD53D6">
        <w:rPr>
          <w:color w:val="FF0000"/>
          <w:sz w:val="22"/>
          <w:szCs w:val="22"/>
        </w:rPr>
        <w:t xml:space="preserve"> </w:t>
      </w:r>
    </w:p>
    <w:p w:rsidR="00732C0A" w:rsidRPr="00BD53D6" w:rsidRDefault="00732C0A" w:rsidP="00732C0A">
      <w:pPr>
        <w:spacing w:after="200" w:line="276" w:lineRule="exact"/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grafit, szczegóły do ustalenia z Zamawiającym</w:t>
      </w:r>
    </w:p>
    <w:p w:rsidR="00732C0A" w:rsidRPr="00BD53D6" w:rsidRDefault="00732C0A" w:rsidP="00732C0A">
      <w:pPr>
        <w:spacing w:after="200" w:line="276" w:lineRule="exact"/>
        <w:rPr>
          <w:color w:val="00000A"/>
          <w:sz w:val="22"/>
          <w:szCs w:val="22"/>
        </w:rPr>
      </w:pPr>
    </w:p>
    <w:p w:rsidR="00732C0A" w:rsidRPr="00BD53D6" w:rsidRDefault="00732C0A" w:rsidP="00732C0A">
      <w:pPr>
        <w:spacing w:after="200" w:line="276" w:lineRule="exact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Wygląd jak na rysunku poglądowym</w:t>
      </w:r>
    </w:p>
    <w:p w:rsidR="00732C0A" w:rsidRPr="00BD53D6" w:rsidRDefault="00732C0A" w:rsidP="00732C0A">
      <w:pPr>
        <w:rPr>
          <w:b/>
          <w:bCs/>
          <w:sz w:val="22"/>
          <w:szCs w:val="22"/>
        </w:rPr>
      </w:pPr>
      <w:r w:rsidRPr="00BD53D6">
        <w:rPr>
          <w:b/>
          <w:bCs/>
          <w:noProof/>
          <w:sz w:val="22"/>
          <w:szCs w:val="22"/>
        </w:rPr>
        <w:lastRenderedPageBreak/>
        <w:drawing>
          <wp:anchor distT="0" distB="0" distL="0" distR="0" simplePos="0" relativeHeight="251728896" behindDoc="0" locked="0" layoutInCell="1" allowOverlap="1" wp14:anchorId="314A03CD" wp14:editId="7F809DC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8860" cy="3759200"/>
            <wp:effectExtent l="0" t="0" r="0" b="0"/>
            <wp:wrapTopAndBottom/>
            <wp:docPr id="97" name="Obraz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2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-19" t="-31" r="-19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C0A" w:rsidRPr="00BD53D6" w:rsidRDefault="00067818" w:rsidP="00732C0A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2</w:t>
      </w:r>
      <w:r w:rsidR="001F4835" w:rsidRPr="00BD53D6">
        <w:rPr>
          <w:b/>
          <w:bCs/>
          <w:sz w:val="22"/>
          <w:szCs w:val="22"/>
          <w:u w:val="single"/>
        </w:rPr>
        <w:t>1</w:t>
      </w:r>
      <w:r w:rsidR="00732C0A" w:rsidRPr="00BD53D6">
        <w:rPr>
          <w:b/>
          <w:bCs/>
          <w:sz w:val="22"/>
          <w:szCs w:val="22"/>
          <w:u w:val="single"/>
        </w:rPr>
        <w:t>. Fotel obrotowy szt. 1</w:t>
      </w:r>
    </w:p>
    <w:p w:rsidR="00732C0A" w:rsidRPr="00BD53D6" w:rsidRDefault="00732C0A" w:rsidP="00732C0A">
      <w:pPr>
        <w:rPr>
          <w:b/>
          <w:bCs/>
          <w:sz w:val="22"/>
          <w:szCs w:val="22"/>
        </w:rPr>
      </w:pPr>
    </w:p>
    <w:p w:rsidR="00732C0A" w:rsidRPr="00BD53D6" w:rsidRDefault="00732C0A" w:rsidP="00732C0A">
      <w:pPr>
        <w:pStyle w:val="Tekstpodstawowy"/>
        <w:rPr>
          <w:sz w:val="22"/>
          <w:szCs w:val="22"/>
        </w:rPr>
      </w:pPr>
      <w:r w:rsidRPr="00BD53D6">
        <w:rPr>
          <w:sz w:val="22"/>
          <w:szCs w:val="22"/>
        </w:rPr>
        <w:t> Cechy charakterystyczne fotela:</w:t>
      </w:r>
    </w:p>
    <w:p w:rsidR="00732C0A" w:rsidRPr="00BD53D6" w:rsidRDefault="00732C0A" w:rsidP="00732C0A">
      <w:pPr>
        <w:pStyle w:val="Tekstpodstawowy"/>
        <w:rPr>
          <w:sz w:val="22"/>
          <w:szCs w:val="22"/>
        </w:rPr>
      </w:pPr>
      <w:r w:rsidRPr="00BD53D6">
        <w:rPr>
          <w:rStyle w:val="Mocnowyrniony"/>
          <w:sz w:val="22"/>
          <w:szCs w:val="22"/>
        </w:rPr>
        <w:t xml:space="preserve">Mechanizm </w:t>
      </w:r>
      <w:proofErr w:type="spellStart"/>
      <w:r w:rsidRPr="00BD53D6">
        <w:rPr>
          <w:rStyle w:val="Mocnowyrniony"/>
          <w:sz w:val="22"/>
          <w:szCs w:val="22"/>
        </w:rPr>
        <w:t>Epron</w:t>
      </w:r>
      <w:proofErr w:type="spellEnd"/>
      <w:r w:rsidRPr="00BD53D6">
        <w:rPr>
          <w:rStyle w:val="Mocnowyrniony"/>
          <w:sz w:val="22"/>
          <w:szCs w:val="22"/>
        </w:rPr>
        <w:t xml:space="preserve"> </w:t>
      </w:r>
      <w:proofErr w:type="spellStart"/>
      <w:r w:rsidRPr="00BD53D6">
        <w:rPr>
          <w:rStyle w:val="Mocnowyrniony"/>
          <w:sz w:val="22"/>
          <w:szCs w:val="22"/>
        </w:rPr>
        <w:t>Syncron</w:t>
      </w:r>
      <w:proofErr w:type="spellEnd"/>
      <w:r w:rsidRPr="00BD53D6">
        <w:rPr>
          <w:rStyle w:val="Mocnowyrniony"/>
          <w:sz w:val="22"/>
          <w:szCs w:val="22"/>
        </w:rPr>
        <w:t xml:space="preserve"> </w:t>
      </w:r>
      <w:r w:rsidRPr="00BD53D6">
        <w:rPr>
          <w:sz w:val="22"/>
          <w:szCs w:val="22"/>
        </w:rPr>
        <w:t xml:space="preserve">-możliwość swobodnego kołysania się, oparcie odchylające się synchronicznie z siedziskiem w stosunku 2:1, możliwość blokady siedziska i oparcia w 5 pozycjach oraz regulowana wysokość fotela za pomocą podnośnika </w:t>
      </w:r>
      <w:proofErr w:type="spellStart"/>
      <w:r w:rsidRPr="00BD53D6">
        <w:rPr>
          <w:sz w:val="22"/>
          <w:szCs w:val="22"/>
        </w:rPr>
        <w:t>pneumatycznego,regulowana</w:t>
      </w:r>
      <w:proofErr w:type="spellEnd"/>
      <w:r w:rsidRPr="00BD53D6">
        <w:rPr>
          <w:sz w:val="22"/>
          <w:szCs w:val="22"/>
        </w:rPr>
        <w:t xml:space="preserve"> wysokość podparcia lędźwi, a także regulacja siły oporu oparcia i system </w:t>
      </w:r>
      <w:proofErr w:type="spellStart"/>
      <w:r w:rsidRPr="00BD53D6">
        <w:rPr>
          <w:sz w:val="22"/>
          <w:szCs w:val="22"/>
        </w:rPr>
        <w:t>Anti</w:t>
      </w:r>
      <w:proofErr w:type="spellEnd"/>
      <w:r w:rsidRPr="00BD53D6">
        <w:rPr>
          <w:sz w:val="22"/>
          <w:szCs w:val="22"/>
        </w:rPr>
        <w:t>-Shock - zabezpieczenie przed uderzeniem oparcia w plecy użytkownik. Maksymalny kąt wychylenia oparcia wynosi 20˚, przy 11˚ odchylenia siedziska.</w:t>
      </w:r>
    </w:p>
    <w:p w:rsidR="00732C0A" w:rsidRPr="00BD53D6" w:rsidRDefault="00732C0A" w:rsidP="00732C0A">
      <w:pPr>
        <w:pStyle w:val="Tekstpodstawowy"/>
        <w:rPr>
          <w:sz w:val="22"/>
          <w:szCs w:val="22"/>
        </w:rPr>
      </w:pPr>
      <w:r w:rsidRPr="00BD53D6">
        <w:rPr>
          <w:rStyle w:val="Mocnowyrniony"/>
          <w:sz w:val="22"/>
          <w:szCs w:val="22"/>
        </w:rPr>
        <w:t>Siedzisko i oparcie</w:t>
      </w:r>
      <w:r w:rsidRPr="00BD53D6">
        <w:rPr>
          <w:sz w:val="22"/>
          <w:szCs w:val="22"/>
        </w:rPr>
        <w:t xml:space="preserve"> – szerokie </w:t>
      </w:r>
      <w:proofErr w:type="spellStart"/>
      <w:r w:rsidRPr="00BD53D6">
        <w:rPr>
          <w:sz w:val="22"/>
          <w:szCs w:val="22"/>
        </w:rPr>
        <w:t>siedzisko,wyprofilowane</w:t>
      </w:r>
      <w:proofErr w:type="spellEnd"/>
      <w:r w:rsidRPr="00BD53D6">
        <w:rPr>
          <w:sz w:val="22"/>
          <w:szCs w:val="22"/>
        </w:rPr>
        <w:t>, wysokie oparcie fotela, miękkie, tapicerowane, regulowany, tapicerowany zagłówek.  </w:t>
      </w:r>
    </w:p>
    <w:p w:rsidR="00732C0A" w:rsidRPr="00BD53D6" w:rsidRDefault="00732C0A" w:rsidP="00732C0A">
      <w:pPr>
        <w:pStyle w:val="Tekstpodstawowy"/>
        <w:rPr>
          <w:sz w:val="22"/>
          <w:szCs w:val="22"/>
        </w:rPr>
      </w:pPr>
      <w:r w:rsidRPr="00BD53D6">
        <w:rPr>
          <w:rStyle w:val="Mocnowyrniony"/>
          <w:sz w:val="22"/>
          <w:szCs w:val="22"/>
        </w:rPr>
        <w:t>Podłokietniki –</w:t>
      </w:r>
      <w:r w:rsidRPr="00BD53D6">
        <w:rPr>
          <w:sz w:val="22"/>
          <w:szCs w:val="22"/>
        </w:rPr>
        <w:t xml:space="preserve"> regulowane </w:t>
      </w:r>
    </w:p>
    <w:p w:rsidR="00732C0A" w:rsidRPr="00BD53D6" w:rsidRDefault="00732C0A" w:rsidP="00732C0A">
      <w:pPr>
        <w:pStyle w:val="Tekstpodstawowy"/>
        <w:rPr>
          <w:sz w:val="22"/>
          <w:szCs w:val="22"/>
        </w:rPr>
      </w:pPr>
      <w:r w:rsidRPr="00BD53D6">
        <w:rPr>
          <w:rStyle w:val="Mocnowyrniony"/>
          <w:sz w:val="22"/>
          <w:szCs w:val="22"/>
        </w:rPr>
        <w:t>Podstawa</w:t>
      </w:r>
      <w:r w:rsidRPr="00BD53D6">
        <w:rPr>
          <w:sz w:val="22"/>
          <w:szCs w:val="22"/>
        </w:rPr>
        <w:t xml:space="preserve"> - pięcioramienna z tworzywa sztucznego , czarna</w:t>
      </w:r>
    </w:p>
    <w:p w:rsidR="00732C0A" w:rsidRPr="00BD53D6" w:rsidRDefault="00732C0A" w:rsidP="00732C0A">
      <w:pPr>
        <w:pStyle w:val="Tekstpodstawowy"/>
        <w:rPr>
          <w:sz w:val="22"/>
          <w:szCs w:val="22"/>
        </w:rPr>
      </w:pPr>
      <w:r w:rsidRPr="00BD53D6">
        <w:rPr>
          <w:rStyle w:val="Mocnowyrniony"/>
          <w:sz w:val="22"/>
          <w:szCs w:val="22"/>
        </w:rPr>
        <w:t>Kółka</w:t>
      </w:r>
      <w:r w:rsidRPr="00BD53D6">
        <w:rPr>
          <w:sz w:val="22"/>
          <w:szCs w:val="22"/>
        </w:rPr>
        <w:t xml:space="preserve"> - samohamowne kółka do powierzchni miękkich(śr. 50 cm) </w:t>
      </w:r>
    </w:p>
    <w:p w:rsidR="00732C0A" w:rsidRPr="00BD53D6" w:rsidRDefault="00732C0A" w:rsidP="00067818">
      <w:pPr>
        <w:rPr>
          <w:sz w:val="22"/>
          <w:szCs w:val="22"/>
        </w:rPr>
      </w:pPr>
      <w:r w:rsidRPr="00BD53D6">
        <w:rPr>
          <w:b/>
          <w:bCs/>
          <w:sz w:val="22"/>
          <w:szCs w:val="22"/>
        </w:rPr>
        <w:lastRenderedPageBreak/>
        <w:t xml:space="preserve">Kolor tapicerki – </w:t>
      </w:r>
      <w:r w:rsidRPr="00BD53D6">
        <w:rPr>
          <w:sz w:val="22"/>
          <w:szCs w:val="22"/>
        </w:rPr>
        <w:t xml:space="preserve"> do ustalenia z Zamawiającym, tapicerka z grupy 1</w:t>
      </w:r>
    </w:p>
    <w:p w:rsidR="00732C0A" w:rsidRPr="00BD53D6" w:rsidRDefault="00732C0A" w:rsidP="00067818">
      <w:pPr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732C0A" w:rsidRPr="00BD53D6" w:rsidRDefault="00732C0A" w:rsidP="00067818">
      <w:pPr>
        <w:pStyle w:val="Tekstpodstawowy"/>
        <w:rPr>
          <w:b/>
          <w:bCs/>
          <w:sz w:val="22"/>
          <w:szCs w:val="22"/>
        </w:rPr>
      </w:pPr>
      <w:r w:rsidRPr="00BD53D6">
        <w:rPr>
          <w:b/>
          <w:bCs/>
          <w:noProof/>
          <w:sz w:val="22"/>
          <w:szCs w:val="22"/>
        </w:rPr>
        <w:drawing>
          <wp:anchor distT="0" distB="0" distL="0" distR="0" simplePos="0" relativeHeight="251732992" behindDoc="0" locked="0" layoutInCell="1" allowOverlap="1" wp14:anchorId="0432F797" wp14:editId="32510E9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773045" cy="5553075"/>
            <wp:effectExtent l="0" t="0" r="0" b="0"/>
            <wp:wrapTopAndBottom/>
            <wp:docPr id="98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C0A" w:rsidRPr="00BD53D6" w:rsidRDefault="00067818" w:rsidP="00845822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lastRenderedPageBreak/>
        <w:t>2</w:t>
      </w:r>
      <w:r w:rsidR="001F4835" w:rsidRPr="00BD53D6">
        <w:rPr>
          <w:b/>
          <w:bCs/>
          <w:sz w:val="22"/>
          <w:szCs w:val="22"/>
          <w:u w:val="single"/>
        </w:rPr>
        <w:t>2</w:t>
      </w:r>
      <w:r w:rsidR="00732C0A" w:rsidRPr="00BD53D6">
        <w:rPr>
          <w:b/>
          <w:bCs/>
          <w:sz w:val="22"/>
          <w:szCs w:val="22"/>
          <w:u w:val="single"/>
        </w:rPr>
        <w:t>. Krzesło szt. 5</w:t>
      </w:r>
    </w:p>
    <w:p w:rsidR="00732C0A" w:rsidRPr="00BD53D6" w:rsidRDefault="00732C0A" w:rsidP="00845822">
      <w:pPr>
        <w:rPr>
          <w:b/>
          <w:bCs/>
          <w:sz w:val="22"/>
          <w:szCs w:val="22"/>
        </w:rPr>
      </w:pPr>
      <w:r w:rsidRPr="00BD53D6">
        <w:rPr>
          <w:b/>
          <w:bCs/>
          <w:sz w:val="22"/>
          <w:szCs w:val="22"/>
        </w:rPr>
        <w:t>Ce</w:t>
      </w:r>
      <w:r w:rsidR="00845822" w:rsidRPr="00BD53D6">
        <w:rPr>
          <w:b/>
          <w:bCs/>
          <w:sz w:val="22"/>
          <w:szCs w:val="22"/>
        </w:rPr>
        <w:t xml:space="preserve">chy charakterystyczne krzesła: </w:t>
      </w:r>
    </w:p>
    <w:p w:rsidR="00732C0A" w:rsidRPr="00BD53D6" w:rsidRDefault="00732C0A" w:rsidP="00845822">
      <w:pPr>
        <w:pStyle w:val="Tekstpodstawowy"/>
        <w:numPr>
          <w:ilvl w:val="0"/>
          <w:numId w:val="15"/>
        </w:numPr>
        <w:tabs>
          <w:tab w:val="left" w:pos="0"/>
        </w:tabs>
        <w:spacing w:after="0"/>
        <w:rPr>
          <w:sz w:val="22"/>
          <w:szCs w:val="22"/>
        </w:rPr>
      </w:pPr>
      <w:r w:rsidRPr="00BD53D6">
        <w:rPr>
          <w:sz w:val="22"/>
          <w:szCs w:val="22"/>
        </w:rPr>
        <w:t>miękkie, tapicerowane oparcie</w:t>
      </w:r>
    </w:p>
    <w:p w:rsidR="00732C0A" w:rsidRPr="00BD53D6" w:rsidRDefault="00732C0A" w:rsidP="00845822">
      <w:pPr>
        <w:pStyle w:val="Tekstpodstawowy"/>
        <w:numPr>
          <w:ilvl w:val="0"/>
          <w:numId w:val="15"/>
        </w:numPr>
        <w:tabs>
          <w:tab w:val="left" w:pos="0"/>
        </w:tabs>
        <w:spacing w:after="0"/>
        <w:rPr>
          <w:sz w:val="22"/>
          <w:szCs w:val="22"/>
        </w:rPr>
      </w:pPr>
      <w:r w:rsidRPr="00BD53D6">
        <w:rPr>
          <w:sz w:val="22"/>
          <w:szCs w:val="22"/>
        </w:rPr>
        <w:t>miękkie, tapicerowane siedzisko</w:t>
      </w:r>
    </w:p>
    <w:p w:rsidR="00732C0A" w:rsidRPr="00BD53D6" w:rsidRDefault="00732C0A" w:rsidP="00845822">
      <w:pPr>
        <w:pStyle w:val="Tekstpodstawowy"/>
        <w:numPr>
          <w:ilvl w:val="0"/>
          <w:numId w:val="16"/>
        </w:numPr>
        <w:tabs>
          <w:tab w:val="left" w:pos="0"/>
        </w:tabs>
        <w:spacing w:after="0"/>
        <w:rPr>
          <w:sz w:val="22"/>
          <w:szCs w:val="22"/>
        </w:rPr>
      </w:pPr>
      <w:r w:rsidRPr="00BD53D6">
        <w:rPr>
          <w:sz w:val="22"/>
          <w:szCs w:val="22"/>
        </w:rPr>
        <w:t>stalowa chromowana rama</w:t>
      </w:r>
    </w:p>
    <w:p w:rsidR="00732C0A" w:rsidRPr="00BD53D6" w:rsidRDefault="00732C0A" w:rsidP="00845822">
      <w:pPr>
        <w:pStyle w:val="Tekstpodstawowy"/>
        <w:numPr>
          <w:ilvl w:val="0"/>
          <w:numId w:val="17"/>
        </w:numPr>
        <w:tabs>
          <w:tab w:val="left" w:pos="0"/>
        </w:tabs>
        <w:spacing w:after="0"/>
        <w:rPr>
          <w:sz w:val="22"/>
          <w:szCs w:val="22"/>
        </w:rPr>
      </w:pPr>
      <w:r w:rsidRPr="00BD53D6">
        <w:rPr>
          <w:sz w:val="22"/>
          <w:szCs w:val="22"/>
        </w:rPr>
        <w:t>stalowe podłokietniki z plastikowymi nakładkami</w:t>
      </w:r>
    </w:p>
    <w:p w:rsidR="00732C0A" w:rsidRPr="00BD53D6" w:rsidRDefault="00732C0A" w:rsidP="00845822">
      <w:pPr>
        <w:pStyle w:val="Tekstpodstawowy"/>
        <w:numPr>
          <w:ilvl w:val="0"/>
          <w:numId w:val="18"/>
        </w:numPr>
        <w:tabs>
          <w:tab w:val="left" w:pos="0"/>
        </w:tabs>
        <w:spacing w:after="0"/>
        <w:rPr>
          <w:sz w:val="22"/>
          <w:szCs w:val="22"/>
        </w:rPr>
      </w:pPr>
      <w:r w:rsidRPr="00BD53D6">
        <w:rPr>
          <w:sz w:val="22"/>
          <w:szCs w:val="22"/>
        </w:rPr>
        <w:t>możliwość składowania w stosie (max. 2 szt.)</w:t>
      </w:r>
    </w:p>
    <w:p w:rsidR="00732C0A" w:rsidRPr="00BD53D6" w:rsidRDefault="00732C0A" w:rsidP="00845822">
      <w:pPr>
        <w:rPr>
          <w:sz w:val="22"/>
          <w:szCs w:val="22"/>
        </w:rPr>
        <w:sectPr w:rsidR="00732C0A" w:rsidRPr="00BD53D6" w:rsidSect="00C507E5">
          <w:pgSz w:w="16838" w:h="11906" w:orient="landscape"/>
          <w:pgMar w:top="1134" w:right="1134" w:bottom="1134" w:left="1134" w:header="0" w:footer="0" w:gutter="0"/>
          <w:cols w:space="708"/>
          <w:formProt w:val="0"/>
          <w:docGrid w:linePitch="600" w:charSpace="32768"/>
        </w:sectPr>
      </w:pPr>
      <w:r w:rsidRPr="00BD53D6">
        <w:rPr>
          <w:b/>
          <w:bCs/>
          <w:sz w:val="22"/>
          <w:szCs w:val="22"/>
        </w:rPr>
        <w:t xml:space="preserve">Kolor tapicerki – </w:t>
      </w:r>
      <w:r w:rsidRPr="00BD53D6">
        <w:rPr>
          <w:sz w:val="22"/>
          <w:szCs w:val="22"/>
        </w:rPr>
        <w:t xml:space="preserve"> do ustalenia z Za</w:t>
      </w:r>
      <w:r w:rsidR="001F4835" w:rsidRPr="00BD53D6">
        <w:rPr>
          <w:sz w:val="22"/>
          <w:szCs w:val="22"/>
        </w:rPr>
        <w:t>mawiającym, tapicerka z grup</w:t>
      </w:r>
    </w:p>
    <w:p w:rsidR="00732C0A" w:rsidRPr="00BD53D6" w:rsidRDefault="00732C0A" w:rsidP="00845822">
      <w:pPr>
        <w:rPr>
          <w:sz w:val="22"/>
          <w:szCs w:val="22"/>
        </w:rPr>
        <w:sectPr w:rsidR="00732C0A" w:rsidRPr="00BD53D6" w:rsidSect="00C507E5">
          <w:type w:val="continuous"/>
          <w:pgSz w:w="16838" w:h="11906" w:orient="landscape"/>
          <w:pgMar w:top="1134" w:right="1134" w:bottom="1134" w:left="1134" w:header="0" w:footer="0" w:gutter="0"/>
          <w:cols w:space="708"/>
          <w:formProt w:val="0"/>
          <w:docGrid w:linePitch="600" w:charSpace="32768"/>
        </w:sectPr>
      </w:pPr>
    </w:p>
    <w:p w:rsidR="00732C0A" w:rsidRPr="00BD53D6" w:rsidRDefault="00732C0A" w:rsidP="00845822">
      <w:pPr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lastRenderedPageBreak/>
        <w:t>Wygląd jak na rysunku poglądowym</w:t>
      </w:r>
    </w:p>
    <w:p w:rsidR="00732C0A" w:rsidRPr="00BD53D6" w:rsidRDefault="00732C0A" w:rsidP="00732C0A">
      <w:pPr>
        <w:spacing w:after="200" w:line="276" w:lineRule="exact"/>
        <w:jc w:val="both"/>
        <w:rPr>
          <w:sz w:val="22"/>
          <w:szCs w:val="22"/>
        </w:rPr>
      </w:pPr>
    </w:p>
    <w:p w:rsidR="00732C0A" w:rsidRPr="00BD53D6" w:rsidRDefault="00732C0A" w:rsidP="00732C0A">
      <w:pPr>
        <w:spacing w:after="200" w:line="276" w:lineRule="exact"/>
        <w:jc w:val="both"/>
        <w:rPr>
          <w:color w:val="00000A"/>
          <w:sz w:val="22"/>
          <w:szCs w:val="22"/>
        </w:rPr>
      </w:pPr>
      <w:r w:rsidRPr="00BD53D6">
        <w:rPr>
          <w:noProof/>
          <w:color w:val="00000A"/>
          <w:sz w:val="22"/>
          <w:szCs w:val="22"/>
        </w:rPr>
        <w:drawing>
          <wp:anchor distT="0" distB="0" distL="0" distR="0" simplePos="0" relativeHeight="251738112" behindDoc="0" locked="0" layoutInCell="1" allowOverlap="1" wp14:anchorId="6AA942D7" wp14:editId="7A7634B4">
            <wp:simplePos x="0" y="0"/>
            <wp:positionH relativeFrom="column">
              <wp:posOffset>1623695</wp:posOffset>
            </wp:positionH>
            <wp:positionV relativeFrom="paragraph">
              <wp:posOffset>-120015</wp:posOffset>
            </wp:positionV>
            <wp:extent cx="2438400" cy="3048000"/>
            <wp:effectExtent l="0" t="0" r="0" b="0"/>
            <wp:wrapTopAndBottom/>
            <wp:docPr id="99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C0A" w:rsidRPr="00BD53D6" w:rsidRDefault="00845822" w:rsidP="00732C0A">
      <w:pPr>
        <w:rPr>
          <w:b/>
          <w:bCs/>
          <w:color w:val="000000" w:themeColor="text1"/>
          <w:sz w:val="22"/>
          <w:szCs w:val="22"/>
          <w:u w:val="single"/>
        </w:rPr>
      </w:pPr>
      <w:r w:rsidRPr="00BD53D6">
        <w:rPr>
          <w:b/>
          <w:bCs/>
          <w:color w:val="000000" w:themeColor="text1"/>
          <w:sz w:val="22"/>
          <w:szCs w:val="22"/>
          <w:u w:val="single"/>
        </w:rPr>
        <w:t xml:space="preserve">POKÓJ PRACOWNICZY DWUOSOBOWY </w:t>
      </w:r>
    </w:p>
    <w:p w:rsidR="00732C0A" w:rsidRPr="00BD53D6" w:rsidRDefault="00732C0A" w:rsidP="00732C0A">
      <w:pPr>
        <w:rPr>
          <w:b/>
          <w:bCs/>
          <w:sz w:val="22"/>
          <w:szCs w:val="22"/>
          <w:u w:val="single"/>
        </w:rPr>
      </w:pPr>
    </w:p>
    <w:p w:rsidR="00732C0A" w:rsidRPr="00BD53D6" w:rsidRDefault="00AD1248" w:rsidP="00732C0A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2</w:t>
      </w:r>
      <w:r w:rsidR="00241D90" w:rsidRPr="00BD53D6">
        <w:rPr>
          <w:b/>
          <w:bCs/>
          <w:sz w:val="22"/>
          <w:szCs w:val="22"/>
          <w:u w:val="single"/>
        </w:rPr>
        <w:t>3</w:t>
      </w:r>
      <w:r w:rsidR="00732C0A" w:rsidRPr="00BD53D6">
        <w:rPr>
          <w:b/>
          <w:bCs/>
          <w:sz w:val="22"/>
          <w:szCs w:val="22"/>
          <w:u w:val="single"/>
        </w:rPr>
        <w:t xml:space="preserve">.Biurko 130x60x75 szt. </w:t>
      </w:r>
      <w:r w:rsidRPr="00BD53D6">
        <w:rPr>
          <w:b/>
          <w:bCs/>
          <w:sz w:val="22"/>
          <w:szCs w:val="22"/>
          <w:u w:val="single"/>
        </w:rPr>
        <w:t>14</w:t>
      </w:r>
    </w:p>
    <w:p w:rsidR="00732C0A" w:rsidRPr="00BD53D6" w:rsidRDefault="00732C0A" w:rsidP="00AD1248">
      <w:pPr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Blat biurka wykonany z płyty obustronnie laminowanej o klasie higieniczności E1,  grubości 25 mm, oklejonej obrzeżem pcv o  grubości 2 mm, w kolorze płyty. Nogi i blenda ,wykonane z  płyty obustronnie laminowanej o klasie higieniczności E1,  grubości 18 mm, oklejonej obrzeżem pcv o  grubości 1 mm, w kolorze płyty. </w:t>
      </w:r>
      <w:r w:rsidRPr="00BD53D6">
        <w:rPr>
          <w:color w:val="272727"/>
          <w:sz w:val="22"/>
          <w:szCs w:val="22"/>
        </w:rPr>
        <w:t xml:space="preserve"> Elementy biurka połączone ze sobą za pomocą wysokiej jakości złączy mimośrodowych.</w:t>
      </w:r>
      <w:r w:rsidRPr="00BD53D6">
        <w:rPr>
          <w:color w:val="00000A"/>
          <w:sz w:val="22"/>
          <w:szCs w:val="22"/>
        </w:rPr>
        <w:t xml:space="preserve"> Biurko wyposażone w półkę pod klawiaturę  - prowadnice rolkowe, umiejscowienie półki ustalić z Zamawiającym podczas montażu. W biurku zamontować plastikowe przelotki na kable, umiejscowienie ustalić z Zamawiającym podczas montażu.</w:t>
      </w:r>
    </w:p>
    <w:p w:rsidR="00732C0A" w:rsidRPr="00BD53D6" w:rsidRDefault="00732C0A" w:rsidP="00AD1248">
      <w:pPr>
        <w:rPr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grafit, szczegóły do ustalenia z Zamawiającym</w:t>
      </w:r>
    </w:p>
    <w:p w:rsidR="00732C0A" w:rsidRPr="00BD53D6" w:rsidRDefault="00732C0A" w:rsidP="00AD1248">
      <w:pPr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732C0A" w:rsidRPr="00BD53D6" w:rsidRDefault="00732C0A" w:rsidP="00AD1248">
      <w:pPr>
        <w:spacing w:after="200" w:line="276" w:lineRule="exact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noProof/>
          <w:color w:val="00000A"/>
          <w:sz w:val="22"/>
          <w:szCs w:val="22"/>
        </w:rPr>
        <w:lastRenderedPageBreak/>
        <w:drawing>
          <wp:anchor distT="0" distB="0" distL="0" distR="0" simplePos="0" relativeHeight="251747328" behindDoc="0" locked="0" layoutInCell="1" allowOverlap="1" wp14:anchorId="23D0CE3C" wp14:editId="1C849C8E">
            <wp:simplePos x="0" y="0"/>
            <wp:positionH relativeFrom="column">
              <wp:posOffset>1640205</wp:posOffset>
            </wp:positionH>
            <wp:positionV relativeFrom="paragraph">
              <wp:posOffset>438785</wp:posOffset>
            </wp:positionV>
            <wp:extent cx="4483100" cy="3543300"/>
            <wp:effectExtent l="0" t="0" r="0" b="0"/>
            <wp:wrapTopAndBottom/>
            <wp:docPr id="100" name="Obraz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22" t="-27" r="-22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C0A" w:rsidRPr="00BD53D6" w:rsidRDefault="00732C0A" w:rsidP="00732C0A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2</w:t>
      </w:r>
      <w:r w:rsidR="00241D90" w:rsidRPr="00BD53D6">
        <w:rPr>
          <w:b/>
          <w:bCs/>
          <w:sz w:val="22"/>
          <w:szCs w:val="22"/>
          <w:u w:val="single"/>
        </w:rPr>
        <w:t>4</w:t>
      </w:r>
      <w:r w:rsidRPr="00BD53D6">
        <w:rPr>
          <w:b/>
          <w:bCs/>
          <w:sz w:val="22"/>
          <w:szCs w:val="22"/>
          <w:u w:val="single"/>
        </w:rPr>
        <w:t>. Kontener 40x45x65 szt</w:t>
      </w:r>
      <w:r w:rsidR="007D1F42" w:rsidRPr="00BD53D6">
        <w:rPr>
          <w:b/>
          <w:bCs/>
          <w:sz w:val="22"/>
          <w:szCs w:val="22"/>
          <w:u w:val="single"/>
        </w:rPr>
        <w:t>.14</w:t>
      </w:r>
    </w:p>
    <w:p w:rsidR="00732C0A" w:rsidRPr="00BD53D6" w:rsidRDefault="00732C0A" w:rsidP="00732C0A">
      <w:pPr>
        <w:rPr>
          <w:b/>
          <w:bCs/>
          <w:sz w:val="22"/>
          <w:szCs w:val="22"/>
        </w:rPr>
      </w:pPr>
    </w:p>
    <w:p w:rsidR="00732C0A" w:rsidRPr="00BD53D6" w:rsidRDefault="00732C0A" w:rsidP="00AD1248">
      <w:pPr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>Kontener mobilny</w:t>
      </w:r>
      <w:r w:rsidRPr="00BD53D6">
        <w:rPr>
          <w:b/>
          <w:bCs/>
          <w:color w:val="00000A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 xml:space="preserve">wykonany z płyty wiórowej obustronnie laminowanej o klasie higieniczności E1, obrzeże pcv dobrane pod kolor płyty. Top oklejony obrzeżem 2 mm, pozostałe elementy widoczne oklejone obrzeżem 1 mm.  Korpus, plecy, oraz wieniec dolny wykonane z płyty grubości 18 mm, fronty wykonane z płyty 18 mm, wieniec górny wykonany z płyty grubości 25 mm. Kontener posiada 3 szuflady z zamkiem centralnym z dwoma kluczami łamanymi.  Top górny nachodzący na szuflady, licowany z frontem szuflad. Uchwyty metalowe o rozstawie min. 128  mm, forma prosta. Szuflady kontenera wyposażone w prowadnice rolkowe. Front szuflad montowany do szuflady za pomocą złącza ułatwiającego ewentualną regulację. Kontener na 4 kółkach z hamulcem. Korpus klejony, kontener montowany w fabryce producenta. Zamek montowany w najwyższej szufladzie. </w:t>
      </w:r>
    </w:p>
    <w:p w:rsidR="00732C0A" w:rsidRPr="00BD53D6" w:rsidRDefault="00732C0A" w:rsidP="00AD1248">
      <w:pPr>
        <w:rPr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grafit, szczegóły do ustalenia z Zamawiającym</w:t>
      </w:r>
    </w:p>
    <w:p w:rsidR="00732C0A" w:rsidRPr="00BD53D6" w:rsidRDefault="00732C0A" w:rsidP="00AD1248">
      <w:pPr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Wygląd jak na rysunku poglądowym</w:t>
      </w:r>
    </w:p>
    <w:p w:rsidR="00732C0A" w:rsidRPr="00BD53D6" w:rsidRDefault="00732C0A" w:rsidP="00732C0A">
      <w:pPr>
        <w:spacing w:after="200" w:line="276" w:lineRule="exact"/>
        <w:rPr>
          <w:b/>
          <w:color w:val="00000A"/>
          <w:sz w:val="22"/>
          <w:szCs w:val="22"/>
        </w:rPr>
      </w:pPr>
      <w:r w:rsidRPr="00BD53D6">
        <w:rPr>
          <w:b/>
          <w:noProof/>
          <w:color w:val="00000A"/>
          <w:sz w:val="22"/>
          <w:szCs w:val="22"/>
        </w:rPr>
        <w:lastRenderedPageBreak/>
        <w:drawing>
          <wp:anchor distT="0" distB="0" distL="0" distR="0" simplePos="0" relativeHeight="251739136" behindDoc="0" locked="0" layoutInCell="1" allowOverlap="1" wp14:anchorId="2676B560" wp14:editId="3318E9C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50995" cy="4150995"/>
            <wp:effectExtent l="0" t="0" r="0" b="0"/>
            <wp:wrapTopAndBottom/>
            <wp:docPr id="101" name="Obraz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34" t="-34" r="-34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C0A" w:rsidRPr="00BD53D6" w:rsidRDefault="00732C0A" w:rsidP="00732C0A">
      <w:pPr>
        <w:rPr>
          <w:b/>
          <w:bCs/>
          <w:sz w:val="22"/>
          <w:szCs w:val="22"/>
        </w:rPr>
      </w:pPr>
    </w:p>
    <w:p w:rsidR="00732C0A" w:rsidRPr="00BD53D6" w:rsidRDefault="00AD1248" w:rsidP="007D1F42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2</w:t>
      </w:r>
      <w:r w:rsidR="00EC4A1C">
        <w:rPr>
          <w:b/>
          <w:bCs/>
          <w:sz w:val="22"/>
          <w:szCs w:val="22"/>
          <w:u w:val="single"/>
        </w:rPr>
        <w:t>5</w:t>
      </w:r>
      <w:r w:rsidR="00732C0A" w:rsidRPr="00BD53D6">
        <w:rPr>
          <w:b/>
          <w:bCs/>
          <w:sz w:val="22"/>
          <w:szCs w:val="22"/>
          <w:u w:val="single"/>
        </w:rPr>
        <w:t xml:space="preserve">. Dostawka 120x60x75 szt. </w:t>
      </w:r>
      <w:r w:rsidR="007D1F42" w:rsidRPr="00BD53D6">
        <w:rPr>
          <w:b/>
          <w:bCs/>
          <w:sz w:val="22"/>
          <w:szCs w:val="22"/>
          <w:u w:val="single"/>
        </w:rPr>
        <w:t>7</w:t>
      </w:r>
    </w:p>
    <w:p w:rsidR="00732C0A" w:rsidRPr="00BD53D6" w:rsidRDefault="00732C0A" w:rsidP="007D1F42">
      <w:pPr>
        <w:rPr>
          <w:sz w:val="22"/>
          <w:szCs w:val="22"/>
        </w:rPr>
      </w:pPr>
      <w:r w:rsidRPr="00BD53D6">
        <w:rPr>
          <w:sz w:val="22"/>
          <w:szCs w:val="22"/>
        </w:rPr>
        <w:t>Blat grubości 25 mm, wykonany z płyty dwustronnie laminowanej, o klasie higieniczności E1 oklejony obrzeżem pcv dobranym pod kolor blatu, grubości 2mm. Nogi  wykonane ze stalowej rury o przekroju Ø 50 mm, malowane proszkowo w kolorze RAL 9006. Nogi dostawki zakończone czarnymi plastikowymi stopkami umożliwiającymi poziomowanie w zakresie +15mm</w:t>
      </w:r>
    </w:p>
    <w:p w:rsidR="00732C0A" w:rsidRPr="00BD53D6" w:rsidRDefault="00732C0A" w:rsidP="007D1F42">
      <w:pPr>
        <w:rPr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grafit, szczegóły do ustalenia z Zamawiającym</w:t>
      </w:r>
    </w:p>
    <w:p w:rsidR="00732C0A" w:rsidRPr="00BD53D6" w:rsidRDefault="00732C0A" w:rsidP="00732C0A">
      <w:pPr>
        <w:spacing w:after="200" w:line="276" w:lineRule="auto"/>
        <w:rPr>
          <w:sz w:val="22"/>
          <w:szCs w:val="22"/>
        </w:rPr>
      </w:pPr>
      <w:r w:rsidRPr="00BD53D6">
        <w:rPr>
          <w:sz w:val="22"/>
          <w:szCs w:val="22"/>
        </w:rPr>
        <w:t>Wygląd jak na rysunku poglądowym</w:t>
      </w:r>
    </w:p>
    <w:p w:rsidR="00732C0A" w:rsidRPr="00BD53D6" w:rsidRDefault="00732C0A" w:rsidP="00AD1248">
      <w:pPr>
        <w:rPr>
          <w:b/>
          <w:bCs/>
          <w:sz w:val="22"/>
          <w:szCs w:val="22"/>
        </w:rPr>
      </w:pPr>
      <w:r w:rsidRPr="00BD53D6">
        <w:rPr>
          <w:b/>
          <w:bCs/>
          <w:noProof/>
          <w:sz w:val="22"/>
          <w:szCs w:val="22"/>
        </w:rPr>
        <w:lastRenderedPageBreak/>
        <w:drawing>
          <wp:anchor distT="0" distB="0" distL="0" distR="0" simplePos="0" relativeHeight="251748352" behindDoc="0" locked="0" layoutInCell="1" allowOverlap="1" wp14:anchorId="5DCD898D" wp14:editId="3122D5A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93970" cy="4598670"/>
            <wp:effectExtent l="0" t="0" r="0" b="0"/>
            <wp:wrapTopAndBottom/>
            <wp:docPr id="102" name="Obraz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1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28" t="-31" r="-28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C0A" w:rsidRPr="00BD53D6" w:rsidRDefault="00AD1248" w:rsidP="00AD1248">
      <w:pPr>
        <w:rPr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2</w:t>
      </w:r>
      <w:r w:rsidR="00EC4A1C">
        <w:rPr>
          <w:b/>
          <w:bCs/>
          <w:sz w:val="22"/>
          <w:szCs w:val="22"/>
          <w:u w:val="single"/>
        </w:rPr>
        <w:t>6</w:t>
      </w:r>
      <w:r w:rsidR="00732C0A" w:rsidRPr="00BD53D6">
        <w:rPr>
          <w:b/>
          <w:bCs/>
          <w:sz w:val="22"/>
          <w:szCs w:val="22"/>
          <w:u w:val="single"/>
        </w:rPr>
        <w:t>. Komoda 120x45x100 szt.</w:t>
      </w:r>
      <w:r w:rsidR="007D1F42" w:rsidRPr="00BD53D6">
        <w:rPr>
          <w:b/>
          <w:bCs/>
          <w:sz w:val="22"/>
          <w:szCs w:val="22"/>
          <w:u w:val="single"/>
        </w:rPr>
        <w:t>7</w:t>
      </w:r>
    </w:p>
    <w:p w:rsidR="00732C0A" w:rsidRPr="00BD53D6" w:rsidRDefault="00732C0A" w:rsidP="00AD1248">
      <w:pPr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>Komoda z trzema drzwiami uchylnymi, wykonana z płyty wiórowej obustronnie laminowanej o klasie higieniczności E1, obrzeże pcv dobrane pod kolor płyty. Elementy widoczne oklejone obrzeżem 1 mm, fronty półek oklejone obrzeże pcv grubości 1 mm. Korpus, półki, oraz wieniec dolny wykonane z płyty grubości 18 mm, fronty wykonane z płyty 18 mm, wieniec górny wykonany z płyty grubości 25 mm oklejony obrzeżem pcv o grubości 1 mm. Plecy szafki wykonane z płyty wiórowej obustronnie laminowanej grubości min. 8  mm w kolorze mebla. Plecy muszą być wsuwane w nafrezowane rowki w bokach i wieńcu górnym szafki, dodatkowo przymocowane do ścianek bocznych kątownikami. Nie dopuszcza się pleców nakładanych. Fronty muszą posiadać po dwa zawiasy puszkowe niklowane o średnicy puszki min 35 mm z możliwością regulacji w dwóch płaszczyznach, posiadające kąt rozwarcia do 110st. Cokół o wysokości ok.50 mm.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>Wieniec górny licowany z drzwiami szafki, wieniec dolny chowany za drzwiami szafki.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 xml:space="preserve">Szafka musi posiadać metalowe stopki poziomujące, z możliwością regulacji od wnętrza </w:t>
      </w:r>
      <w:r w:rsidRPr="00BD53D6">
        <w:rPr>
          <w:color w:val="00000A"/>
          <w:sz w:val="22"/>
          <w:szCs w:val="22"/>
        </w:rPr>
        <w:lastRenderedPageBreak/>
        <w:t>szafy, stopki mocowane w 2 płaszczyznach – do boku i do cokołu szafki. Uchwyty metalowe o rozstawie min. 128 mm,  forma prosta.  Szafka posiada 3 półki z możliwością regulacji w 5 pozycjach, co 32 mm. Komoda wyposażona w zamek meblowy z dwoma kluczami łamanymi.</w:t>
      </w:r>
    </w:p>
    <w:p w:rsidR="00732C0A" w:rsidRPr="00BD53D6" w:rsidRDefault="00732C0A" w:rsidP="00AD1248">
      <w:pPr>
        <w:rPr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grafit, szczegóły do ustalenia z Zamawiającym</w:t>
      </w:r>
    </w:p>
    <w:p w:rsidR="00732C0A" w:rsidRPr="00BD53D6" w:rsidRDefault="00AD1248" w:rsidP="00220405">
      <w:pPr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noProof/>
          <w:color w:val="00000A"/>
          <w:sz w:val="22"/>
          <w:szCs w:val="22"/>
        </w:rPr>
        <w:drawing>
          <wp:anchor distT="0" distB="0" distL="0" distR="0" simplePos="0" relativeHeight="251743232" behindDoc="0" locked="0" layoutInCell="1" allowOverlap="1" wp14:anchorId="206AD23E" wp14:editId="3D1049F3">
            <wp:simplePos x="0" y="0"/>
            <wp:positionH relativeFrom="column">
              <wp:posOffset>2461260</wp:posOffset>
            </wp:positionH>
            <wp:positionV relativeFrom="paragraph">
              <wp:posOffset>162560</wp:posOffset>
            </wp:positionV>
            <wp:extent cx="4559300" cy="3676650"/>
            <wp:effectExtent l="0" t="0" r="0" b="0"/>
            <wp:wrapTopAndBottom/>
            <wp:docPr id="103" name="Obraz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23" t="-28" r="-23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C0A" w:rsidRPr="00BD53D6">
        <w:rPr>
          <w:b/>
          <w:bCs/>
          <w:color w:val="00000A"/>
          <w:sz w:val="22"/>
          <w:szCs w:val="22"/>
        </w:rPr>
        <w:t>Wy</w:t>
      </w:r>
      <w:r w:rsidR="00220405" w:rsidRPr="00BD53D6">
        <w:rPr>
          <w:b/>
          <w:bCs/>
          <w:color w:val="00000A"/>
          <w:sz w:val="22"/>
          <w:szCs w:val="22"/>
        </w:rPr>
        <w:t>gląd jak na rysunku poglądowym:</w:t>
      </w:r>
    </w:p>
    <w:p w:rsidR="00732C0A" w:rsidRPr="00BD53D6" w:rsidRDefault="00AD1248" w:rsidP="00220405">
      <w:pPr>
        <w:jc w:val="both"/>
        <w:rPr>
          <w:b/>
          <w:color w:val="00000A"/>
          <w:sz w:val="22"/>
          <w:szCs w:val="22"/>
          <w:u w:val="single"/>
        </w:rPr>
      </w:pPr>
      <w:r w:rsidRPr="00BD53D6">
        <w:rPr>
          <w:b/>
          <w:color w:val="00000A"/>
          <w:sz w:val="22"/>
          <w:szCs w:val="22"/>
          <w:u w:val="single"/>
        </w:rPr>
        <w:t>2</w:t>
      </w:r>
      <w:r w:rsidR="00EC4A1C">
        <w:rPr>
          <w:b/>
          <w:color w:val="00000A"/>
          <w:sz w:val="22"/>
          <w:szCs w:val="22"/>
          <w:u w:val="single"/>
        </w:rPr>
        <w:t>7</w:t>
      </w:r>
      <w:r w:rsidR="00732C0A" w:rsidRPr="00BD53D6">
        <w:rPr>
          <w:b/>
          <w:color w:val="00000A"/>
          <w:sz w:val="22"/>
          <w:szCs w:val="22"/>
          <w:u w:val="single"/>
        </w:rPr>
        <w:t xml:space="preserve">.  ANEKS KUCHENNY Z OCIEKACZEM 100x60x220 szt. </w:t>
      </w:r>
      <w:r w:rsidR="00220405" w:rsidRPr="00BD53D6">
        <w:rPr>
          <w:b/>
          <w:color w:val="00000A"/>
          <w:sz w:val="22"/>
          <w:szCs w:val="22"/>
          <w:u w:val="single"/>
        </w:rPr>
        <w:t>7</w:t>
      </w:r>
    </w:p>
    <w:p w:rsidR="00732C0A" w:rsidRPr="00BD53D6" w:rsidRDefault="00732C0A" w:rsidP="00220405">
      <w:pPr>
        <w:jc w:val="both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Zabudowa wysoka  wykonana z płyty obustronnie laminowanej o klasie higieniczności E1. Fronty , korpusy i półki wykonane z płyty o grubości 18 mm, oklejone obrzeżem pcv o grubości 1 mm. Plecy – brak- płytki istniejące u Zamawiającego. Dolne fronty o wysokości ok. 720 mm, górne fronty o wysokości ok. 1400 mm. Wieniec górny wykonany z płyty o grubości 25 mm. We wnętrzu szafki z frontami dolnymi znajduje się umywalka- znajdująca się u Zamawiającego, należy wyciąć odpowiedni otwór w blacie. Blat kuchenny laminowany o grubości min. 28 mm, fabrycznie zaoblony. We wnętrzu szafki z górnymi frontami znajduje się dwupółkowy ociekacz i nad nim półka z płyty o grubości 18 mm.  Każdy z frontów posiada po min. dwa zawiasy puszkowe niklowane o średnicy puszki min 35 mm z możliwością regulacji w dwóch płaszczyznach, posiadające kąt rozwarcia do 110st. Szafka  posiada uchwyty metalowe o rozstawie min. 128 mm, forma prosta. Szafka musi posiadać metalowe stopki poziomujące, z możliwością regulacji od wnętrza szafki, stopki mocowane w 2 płaszczyznach – od boki i od przodu szafki, cokół o wysokości ok. 50 mm. Korpus klejony, szafka montowana w fabryce producenta. </w:t>
      </w:r>
    </w:p>
    <w:p w:rsidR="00732C0A" w:rsidRPr="00BD53D6" w:rsidRDefault="00732C0A" w:rsidP="00220405">
      <w:pPr>
        <w:rPr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grafit, szczegóły do ustalenia z Zamawiającym</w:t>
      </w:r>
    </w:p>
    <w:p w:rsidR="00732C0A" w:rsidRPr="00BD53D6" w:rsidRDefault="00732C0A" w:rsidP="00220405">
      <w:pPr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Wygląd jak na rysunku poglądowym</w:t>
      </w:r>
    </w:p>
    <w:p w:rsidR="00732C0A" w:rsidRPr="00BD53D6" w:rsidRDefault="00732C0A" w:rsidP="00220405">
      <w:pPr>
        <w:spacing w:after="200" w:line="276" w:lineRule="exact"/>
        <w:rPr>
          <w:color w:val="00000A"/>
          <w:sz w:val="22"/>
          <w:szCs w:val="22"/>
        </w:rPr>
      </w:pPr>
      <w:r w:rsidRPr="00BD53D6">
        <w:rPr>
          <w:noProof/>
          <w:color w:val="00000A"/>
          <w:sz w:val="22"/>
          <w:szCs w:val="22"/>
        </w:rPr>
        <w:lastRenderedPageBreak/>
        <w:drawing>
          <wp:anchor distT="0" distB="0" distL="0" distR="0" simplePos="0" relativeHeight="251749376" behindDoc="0" locked="0" layoutInCell="1" allowOverlap="1" wp14:anchorId="34F1B64F" wp14:editId="37EBD60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47640" cy="6619240"/>
            <wp:effectExtent l="0" t="0" r="0" b="0"/>
            <wp:wrapTopAndBottom/>
            <wp:docPr id="104" name="Obra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4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661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C0A" w:rsidRPr="00BD53D6" w:rsidRDefault="00220405" w:rsidP="00732C0A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  <w:r w:rsidRPr="00BD53D6">
        <w:rPr>
          <w:b/>
          <w:color w:val="00000A"/>
          <w:sz w:val="22"/>
          <w:szCs w:val="22"/>
          <w:u w:val="single"/>
        </w:rPr>
        <w:lastRenderedPageBreak/>
        <w:t>2</w:t>
      </w:r>
      <w:r w:rsidR="00EC4A1C">
        <w:rPr>
          <w:b/>
          <w:color w:val="00000A"/>
          <w:sz w:val="22"/>
          <w:szCs w:val="22"/>
          <w:u w:val="single"/>
        </w:rPr>
        <w:t>8</w:t>
      </w:r>
      <w:r w:rsidR="00732C0A" w:rsidRPr="00BD53D6">
        <w:rPr>
          <w:b/>
          <w:color w:val="00000A"/>
          <w:sz w:val="22"/>
          <w:szCs w:val="22"/>
          <w:u w:val="single"/>
        </w:rPr>
        <w:t xml:space="preserve">. SZAFA UBRANIOWA 50x45x220 szt. </w:t>
      </w:r>
      <w:r w:rsidRPr="00BD53D6">
        <w:rPr>
          <w:b/>
          <w:color w:val="00000A"/>
          <w:sz w:val="22"/>
          <w:szCs w:val="22"/>
          <w:u w:val="single"/>
        </w:rPr>
        <w:t>7</w:t>
      </w:r>
    </w:p>
    <w:p w:rsidR="00732C0A" w:rsidRPr="00BD53D6" w:rsidRDefault="00732C0A" w:rsidP="00220405">
      <w:pPr>
        <w:jc w:val="both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>Szafa ubraniowa z drzwiami uchylnymi, wykonana z płyty wiórowej obustronnie laminowanej o klasie higieniczności E1, obrzeże pcv dobrane pod kolor płyty. Elementy widoczne oklejone obrzeżem pcv 2 mm, fronty półek oklejone obrzeżem pcv o  grubości 1 mm. Korpus, półki, oraz wieniec dolny wykonane z płyty grubości 18 mm, fronty wykonane z płyty grubości 18 mm, wieniec górny wykonany z płyty grubości 36 mm oklejony obrzeżem pcv o grubości 1 mm i promieniu R=3. Plecy szafy wykonane z płyty wiórowej obustronnie laminowanej grubości min. 8 mm w kolorze mebla. Plecy muszą być wsuwane w nafrezowane rowki w bokach i  wieńcu górnym szafki, dodatkowo przymocowane do ścianek bocznych kątownikami. Nie dopuszcza się pleców nakładanych. Szafa musi posiadać minimum 3 zawiasy puszkowe niklowane o średnicy puszki min 35 mm z możliwością regulacji w dwóch płaszczyznach (na jedno skrzydło drzwi) o kącie rozwarcia do 110 stopni. Szafa wyposażona w wysuwny wieszak na ubrania, mocowany pod półką konstrukcyjną.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>Wieniec górny licowany z drzwiami szafy, wieniec dolny chowany za drzwiami szafy.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 xml:space="preserve">Szafa musi posiadać metalowe stopki poziomujące, z możliwością regulacji od wnętrza szafy, stopki mocowane w dwóch płaszczyznach – do boku i do przodu szafy, cokół o wysokości ok. 50 mm. Uchwyty metalowe o rozstawie min. 128  mm, forma prosta. Szafa wyposażona w zamek meblowy z dwoma kluczami łamanymi.  Korpus klejony, szafka montowana w fabryce producenta. </w:t>
      </w:r>
    </w:p>
    <w:p w:rsidR="00732C0A" w:rsidRPr="00BD53D6" w:rsidRDefault="00732C0A" w:rsidP="00220405">
      <w:pPr>
        <w:rPr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grafit, szczegóły do ustalenia z Zamawiającym</w:t>
      </w:r>
    </w:p>
    <w:p w:rsidR="00732C0A" w:rsidRPr="00BD53D6" w:rsidRDefault="00732C0A" w:rsidP="00220405">
      <w:pPr>
        <w:jc w:val="both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Wygląd jak na rysunku poglądowym</w:t>
      </w:r>
    </w:p>
    <w:p w:rsidR="00732C0A" w:rsidRPr="00BD53D6" w:rsidRDefault="00732C0A" w:rsidP="00732C0A">
      <w:pPr>
        <w:spacing w:after="200" w:line="276" w:lineRule="exact"/>
        <w:rPr>
          <w:b/>
          <w:bCs/>
          <w:sz w:val="22"/>
          <w:szCs w:val="22"/>
          <w:u w:val="single"/>
        </w:rPr>
      </w:pPr>
      <w:r w:rsidRPr="00BD53D6">
        <w:rPr>
          <w:b/>
          <w:bCs/>
          <w:noProof/>
          <w:sz w:val="22"/>
          <w:szCs w:val="22"/>
          <w:u w:val="single"/>
        </w:rPr>
        <w:drawing>
          <wp:anchor distT="0" distB="0" distL="0" distR="0" simplePos="0" relativeHeight="251750400" behindDoc="0" locked="0" layoutInCell="1" allowOverlap="1" wp14:anchorId="6D7EC8DF" wp14:editId="33ECF64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752600" cy="2790190"/>
            <wp:effectExtent l="0" t="0" r="0" b="0"/>
            <wp:wrapTopAndBottom/>
            <wp:docPr id="105" name="Obraz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4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C0A" w:rsidRPr="00BD53D6" w:rsidRDefault="00220405" w:rsidP="0039438B">
      <w:pPr>
        <w:rPr>
          <w:b/>
          <w:color w:val="00000A"/>
          <w:sz w:val="22"/>
          <w:szCs w:val="22"/>
          <w:u w:val="single"/>
        </w:rPr>
      </w:pPr>
      <w:r w:rsidRPr="00BD53D6">
        <w:rPr>
          <w:b/>
          <w:color w:val="00000A"/>
          <w:sz w:val="22"/>
          <w:szCs w:val="22"/>
          <w:u w:val="single"/>
        </w:rPr>
        <w:t>2</w:t>
      </w:r>
      <w:r w:rsidR="00EC4A1C">
        <w:rPr>
          <w:b/>
          <w:color w:val="00000A"/>
          <w:sz w:val="22"/>
          <w:szCs w:val="22"/>
          <w:u w:val="single"/>
        </w:rPr>
        <w:t>9</w:t>
      </w:r>
      <w:r w:rsidR="00732C0A" w:rsidRPr="00BD53D6">
        <w:rPr>
          <w:b/>
          <w:color w:val="00000A"/>
          <w:sz w:val="22"/>
          <w:szCs w:val="22"/>
          <w:u w:val="single"/>
        </w:rPr>
        <w:t>. REGAŁ ZAMYKANY 80x45x220 szt.</w:t>
      </w:r>
      <w:r w:rsidRPr="00BD53D6">
        <w:rPr>
          <w:b/>
          <w:color w:val="00000A"/>
          <w:sz w:val="22"/>
          <w:szCs w:val="22"/>
          <w:u w:val="single"/>
        </w:rPr>
        <w:t>14</w:t>
      </w:r>
    </w:p>
    <w:p w:rsidR="00732C0A" w:rsidRPr="00BD53D6" w:rsidRDefault="00732C0A" w:rsidP="00220405">
      <w:pPr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Regał z drzwiami uchylnymi w dolnej części o wysokości ok. 710 mm, w środkowej części z drzwiami uchylnymi o wysokości ok. 710 mm, z drzwiami uchylnymi w górnej części o wysokości ok. 710 mm, wykonany z płyty wiórowej obustronnie laminowanej o klasie higieniczności E1, obrzeże pcv dobrane pod kolor płyty. Elementy widoczne oklejone obrzeżem pcv 2 mm, fronty półek oklejone obrzeżem pcv</w:t>
      </w:r>
      <w:r w:rsidR="0039438B" w:rsidRPr="00BD53D6">
        <w:rPr>
          <w:color w:val="00000A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 xml:space="preserve">grubości 1 mm. Korpus, fronty , półki oraz wieniec dolny wykonane z płyty </w:t>
      </w:r>
      <w:r w:rsidRPr="00BD53D6">
        <w:rPr>
          <w:color w:val="00000A"/>
          <w:sz w:val="22"/>
          <w:szCs w:val="22"/>
        </w:rPr>
        <w:lastRenderedPageBreak/>
        <w:t xml:space="preserve">grubości 18 mm, wieniec górny wykonany z płyty grubości 36 mm. Plecy regału wykonane z płyty wiórowej obustronnie laminowanej grubości min. 10 mm w kolorze mebla. Plecy muszą być wsuwane w nafrezowane rowki w bokach i </w:t>
      </w:r>
      <w:proofErr w:type="spellStart"/>
      <w:r w:rsidRPr="00BD53D6">
        <w:rPr>
          <w:color w:val="00000A"/>
          <w:sz w:val="22"/>
          <w:szCs w:val="22"/>
        </w:rPr>
        <w:t>i</w:t>
      </w:r>
      <w:proofErr w:type="spellEnd"/>
      <w:r w:rsidRPr="00BD53D6">
        <w:rPr>
          <w:color w:val="00000A"/>
          <w:sz w:val="22"/>
          <w:szCs w:val="22"/>
        </w:rPr>
        <w:t xml:space="preserve"> wieńcu górnym szafki, dodatkowo przymocowane do ścianek bocznych kątownikami. Nie dopuszcza się pleców nakładanych. Fronty regału muszą posiadać minimum 2 zawiasy puszkowe niklowane o średnicy puszki min 35 mm z możliwością regulacji w dwóch płaszczyznach (na jedno skrzydło drzwi) o kącie rozwarcia do 110 stopni. Regał musi posiadać metalowe stopki poziomujące, z możliwością regulacji od wnętrza , stopki mocowane w dwóch płaszczyznach – do boku  i do cokołu , cokół o wysokości ok. 50 mm.  W regale zamontowane 3 szt zamki meblowe z dwoma kluczami łamanymi. Umiejscowienie zamków jak na widocznym poniżej rysunku. Uchwyty metalowe o rozstawie min. 128 mm, forma prosta. Regał posiada wewnąt</w:t>
      </w:r>
      <w:r w:rsidR="00220405" w:rsidRPr="00BD53D6">
        <w:rPr>
          <w:color w:val="00000A"/>
          <w:sz w:val="22"/>
          <w:szCs w:val="22"/>
        </w:rPr>
        <w:t>rz przestrzenie na segregatory.</w:t>
      </w:r>
    </w:p>
    <w:p w:rsidR="00732C0A" w:rsidRPr="00BD53D6" w:rsidRDefault="0039438B" w:rsidP="00220405">
      <w:pPr>
        <w:rPr>
          <w:b/>
          <w:color w:val="00000A"/>
          <w:sz w:val="22"/>
          <w:szCs w:val="22"/>
        </w:rPr>
      </w:pPr>
      <w:r w:rsidRPr="00BD53D6">
        <w:rPr>
          <w:b/>
          <w:bCs/>
          <w:noProof/>
          <w:color w:val="00000A"/>
          <w:sz w:val="22"/>
          <w:szCs w:val="22"/>
          <w:u w:val="single"/>
        </w:rPr>
        <w:drawing>
          <wp:anchor distT="0" distB="0" distL="0" distR="0" simplePos="0" relativeHeight="251751424" behindDoc="0" locked="0" layoutInCell="1" allowOverlap="1" wp14:anchorId="24B168A6" wp14:editId="45087422">
            <wp:simplePos x="0" y="0"/>
            <wp:positionH relativeFrom="margin">
              <wp:align>center</wp:align>
            </wp:positionH>
            <wp:positionV relativeFrom="paragraph">
              <wp:posOffset>248627</wp:posOffset>
            </wp:positionV>
            <wp:extent cx="1512570" cy="2533650"/>
            <wp:effectExtent l="0" t="0" r="0" b="0"/>
            <wp:wrapTopAndBottom/>
            <wp:docPr id="106" name="Obraz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C0A" w:rsidRPr="00BD53D6">
        <w:rPr>
          <w:b/>
          <w:color w:val="00000A"/>
          <w:sz w:val="22"/>
          <w:szCs w:val="22"/>
        </w:rPr>
        <w:t>Kolor płyty–  fronty – akacja, korpusy grafit, szczegóły do ustalenia z Zamawiającym</w:t>
      </w:r>
    </w:p>
    <w:p w:rsidR="00732C0A" w:rsidRPr="00BD53D6" w:rsidRDefault="00732C0A" w:rsidP="00220405">
      <w:pPr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Wygląd jak na rysunku poglądowym</w:t>
      </w:r>
    </w:p>
    <w:p w:rsidR="00732C0A" w:rsidRPr="00BD53D6" w:rsidRDefault="00732C0A" w:rsidP="0039438B">
      <w:pPr>
        <w:spacing w:after="200" w:line="276" w:lineRule="exact"/>
        <w:rPr>
          <w:b/>
          <w:bCs/>
          <w:color w:val="00000A"/>
          <w:sz w:val="22"/>
          <w:szCs w:val="22"/>
          <w:u w:val="single"/>
        </w:rPr>
      </w:pPr>
    </w:p>
    <w:p w:rsidR="00732C0A" w:rsidRPr="00BD53D6" w:rsidRDefault="00EC4A1C" w:rsidP="00732C0A">
      <w:pPr>
        <w:rPr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30-31</w:t>
      </w:r>
      <w:r w:rsidR="00732C0A" w:rsidRPr="00BD53D6">
        <w:rPr>
          <w:b/>
          <w:bCs/>
          <w:sz w:val="22"/>
          <w:szCs w:val="22"/>
          <w:u w:val="single"/>
        </w:rPr>
        <w:t>. Listwy odbojowe 320x1,8x45 szt.</w:t>
      </w:r>
      <w:r w:rsidR="0039438B" w:rsidRPr="00BD53D6">
        <w:rPr>
          <w:b/>
          <w:bCs/>
          <w:sz w:val="22"/>
          <w:szCs w:val="22"/>
          <w:u w:val="single"/>
        </w:rPr>
        <w:t>7</w:t>
      </w:r>
      <w:r w:rsidR="00732C0A" w:rsidRPr="00BD53D6">
        <w:rPr>
          <w:b/>
          <w:bCs/>
          <w:sz w:val="22"/>
          <w:szCs w:val="22"/>
          <w:u w:val="single"/>
        </w:rPr>
        <w:t xml:space="preserve">, 500x1,8x45 szt. </w:t>
      </w:r>
      <w:r w:rsidR="0039438B" w:rsidRPr="00BD53D6">
        <w:rPr>
          <w:b/>
          <w:bCs/>
          <w:sz w:val="22"/>
          <w:szCs w:val="22"/>
          <w:u w:val="single"/>
        </w:rPr>
        <w:t>7</w:t>
      </w:r>
    </w:p>
    <w:p w:rsidR="00732C0A" w:rsidRPr="00BD53D6" w:rsidRDefault="00732C0A" w:rsidP="0039438B">
      <w:pPr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Listwy wykonane  z płyty dwustronnie laminowanej o grubości 18 mm, o klasie higieniczności E1 , obrzeże pcv dobrane pod kolor blatu, grubości 1 mm. Przymocowane do ściany za pomocą dybli  montażowych.</w:t>
      </w:r>
    </w:p>
    <w:p w:rsidR="00732C0A" w:rsidRPr="00BD53D6" w:rsidRDefault="00732C0A" w:rsidP="0039438B">
      <w:pPr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grafit, szczegóły do ustalenia z Zamawiającym</w:t>
      </w:r>
    </w:p>
    <w:p w:rsidR="00732C0A" w:rsidRPr="00BD53D6" w:rsidRDefault="00732C0A" w:rsidP="0039438B">
      <w:pPr>
        <w:jc w:val="center"/>
        <w:rPr>
          <w:b/>
          <w:bCs/>
          <w:color w:val="00000A"/>
          <w:sz w:val="22"/>
          <w:szCs w:val="22"/>
        </w:rPr>
      </w:pPr>
    </w:p>
    <w:p w:rsidR="00732C0A" w:rsidRPr="00BD53D6" w:rsidRDefault="0039438B" w:rsidP="00732C0A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3</w:t>
      </w:r>
      <w:r w:rsidR="00EC4A1C">
        <w:rPr>
          <w:b/>
          <w:bCs/>
          <w:sz w:val="22"/>
          <w:szCs w:val="22"/>
          <w:u w:val="single"/>
        </w:rPr>
        <w:t>2</w:t>
      </w:r>
      <w:r w:rsidR="00732C0A" w:rsidRPr="00BD53D6">
        <w:rPr>
          <w:b/>
          <w:bCs/>
          <w:sz w:val="22"/>
          <w:szCs w:val="22"/>
          <w:u w:val="single"/>
        </w:rPr>
        <w:t xml:space="preserve">.Fotel obrotowy szt. </w:t>
      </w:r>
      <w:r w:rsidRPr="00BD53D6">
        <w:rPr>
          <w:b/>
          <w:bCs/>
          <w:sz w:val="22"/>
          <w:szCs w:val="22"/>
          <w:u w:val="single"/>
        </w:rPr>
        <w:t>14</w:t>
      </w:r>
    </w:p>
    <w:p w:rsidR="00732C0A" w:rsidRPr="00BD53D6" w:rsidRDefault="00732C0A" w:rsidP="0039438B">
      <w:pPr>
        <w:pStyle w:val="Nagwek3"/>
        <w:spacing w:before="0" w:line="240" w:lineRule="auto"/>
        <w:jc w:val="left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Cechy charakterystyczne krzesła:</w:t>
      </w:r>
    </w:p>
    <w:p w:rsidR="00732C0A" w:rsidRPr="00BD53D6" w:rsidRDefault="00732C0A" w:rsidP="0039438B">
      <w:pPr>
        <w:pStyle w:val="Nagwek3"/>
        <w:spacing w:before="0" w:line="240" w:lineRule="auto"/>
        <w:jc w:val="left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Siedzisko - tapicerowane tkaniną</w:t>
      </w:r>
    </w:p>
    <w:p w:rsidR="00732C0A" w:rsidRPr="00BD53D6" w:rsidRDefault="00732C0A" w:rsidP="0039438B">
      <w:pPr>
        <w:pStyle w:val="Nagwek3"/>
        <w:spacing w:before="0" w:line="240" w:lineRule="auto"/>
        <w:jc w:val="left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Dostępne regulacje:</w:t>
      </w:r>
    </w:p>
    <w:p w:rsidR="00732C0A" w:rsidRPr="00BD53D6" w:rsidRDefault="00732C0A" w:rsidP="00732C0A">
      <w:pPr>
        <w:pStyle w:val="Tekstpodstawowy"/>
        <w:spacing w:after="0" w:line="300" w:lineRule="atLeast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1. Regulacja wysokości siedziska</w:t>
      </w:r>
    </w:p>
    <w:p w:rsidR="00732C0A" w:rsidRPr="00BD53D6" w:rsidRDefault="00732C0A" w:rsidP="00732C0A">
      <w:pPr>
        <w:pStyle w:val="Tekstpodstawowy"/>
        <w:spacing w:after="0" w:line="300" w:lineRule="atLeast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lastRenderedPageBreak/>
        <w:t>2. Regulacja kąta odchylenia oparcia</w:t>
      </w:r>
    </w:p>
    <w:p w:rsidR="00732C0A" w:rsidRPr="00BD53D6" w:rsidRDefault="00732C0A" w:rsidP="00732C0A">
      <w:pPr>
        <w:pStyle w:val="Tekstpodstawowy"/>
        <w:spacing w:after="0" w:line="300" w:lineRule="atLeast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3. Regulacja podparcia lędźwiowego</w:t>
      </w:r>
    </w:p>
    <w:p w:rsidR="00732C0A" w:rsidRPr="00BD53D6" w:rsidRDefault="00732C0A" w:rsidP="00732C0A">
      <w:pPr>
        <w:pStyle w:val="Tekstpodstawowy"/>
        <w:spacing w:after="0" w:line="300" w:lineRule="atLeast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4. Regulacja głębokości siedziska</w:t>
      </w:r>
    </w:p>
    <w:p w:rsidR="00732C0A" w:rsidRPr="00BD53D6" w:rsidRDefault="00732C0A" w:rsidP="0039438B">
      <w:pPr>
        <w:pStyle w:val="Tekstpodstawowy"/>
        <w:spacing w:after="0" w:line="300" w:lineRule="atLeast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>5. Re</w:t>
      </w:r>
      <w:r w:rsidR="0039438B" w:rsidRPr="00BD53D6">
        <w:rPr>
          <w:color w:val="000000"/>
          <w:sz w:val="22"/>
          <w:szCs w:val="22"/>
          <w:highlight w:val="white"/>
        </w:rPr>
        <w:t>gulacja siły odchylania oparcia</w:t>
      </w:r>
    </w:p>
    <w:p w:rsidR="00732C0A" w:rsidRPr="00BD53D6" w:rsidRDefault="00732C0A" w:rsidP="0039438B">
      <w:pPr>
        <w:pStyle w:val="Nagwek3"/>
        <w:spacing w:before="0"/>
        <w:jc w:val="left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Mechanizmy</w:t>
      </w:r>
    </w:p>
    <w:p w:rsidR="00732C0A" w:rsidRPr="00BD53D6" w:rsidRDefault="00732C0A" w:rsidP="0039438B">
      <w:pPr>
        <w:pStyle w:val="Tekstpodstawowy"/>
        <w:numPr>
          <w:ilvl w:val="0"/>
          <w:numId w:val="19"/>
        </w:numPr>
        <w:tabs>
          <w:tab w:val="left" w:pos="0"/>
        </w:tabs>
        <w:spacing w:after="0" w:line="300" w:lineRule="atLeast"/>
        <w:rPr>
          <w:color w:val="000000"/>
          <w:sz w:val="22"/>
          <w:szCs w:val="22"/>
          <w:highlight w:val="white"/>
        </w:rPr>
      </w:pPr>
      <w:r w:rsidRPr="00BD53D6">
        <w:rPr>
          <w:color w:val="000000"/>
          <w:sz w:val="22"/>
          <w:szCs w:val="22"/>
          <w:highlight w:val="white"/>
        </w:rPr>
        <w:t xml:space="preserve">M+X - synchro z blokadą oparcia w 4 położeniach (zakres regulacji odchylenia: oparcia 22°, siedziska 13°); z regulacją głębokości siedziska </w:t>
      </w:r>
    </w:p>
    <w:p w:rsidR="00732C0A" w:rsidRPr="00BD53D6" w:rsidRDefault="00732C0A" w:rsidP="0039438B">
      <w:pPr>
        <w:pStyle w:val="Tekstpodstawowy"/>
        <w:spacing w:after="0"/>
        <w:rPr>
          <w:sz w:val="22"/>
          <w:szCs w:val="22"/>
        </w:rPr>
      </w:pPr>
      <w:r w:rsidRPr="00BD53D6">
        <w:rPr>
          <w:sz w:val="22"/>
          <w:szCs w:val="22"/>
        </w:rPr>
        <w:t xml:space="preserve">Podłokietniki regulowane góra-dół (zakres 80mm) z miękką nakładką </w:t>
      </w:r>
    </w:p>
    <w:p w:rsidR="00732C0A" w:rsidRPr="00BD53D6" w:rsidRDefault="00732C0A" w:rsidP="0039438B">
      <w:pPr>
        <w:pStyle w:val="Nagwek3"/>
        <w:spacing w:before="0" w:line="240" w:lineRule="auto"/>
        <w:jc w:val="left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Oparcie p</w:t>
      </w:r>
      <w:r w:rsidRPr="00BD53D6">
        <w:rPr>
          <w:rFonts w:ascii="Times New Roman" w:hAnsi="Times New Roman"/>
          <w:b w:val="0"/>
          <w:color w:val="000000"/>
          <w:szCs w:val="22"/>
          <w:highlight w:val="white"/>
        </w:rPr>
        <w:t>okryte elastyczną membraną w kolorze czarnym. . Wyposażone w regulację wysokości podparcia lędźwiowego (zakres 70 mm)</w:t>
      </w:r>
    </w:p>
    <w:p w:rsidR="00732C0A" w:rsidRPr="00BD53D6" w:rsidRDefault="00732C0A" w:rsidP="0039438B">
      <w:pPr>
        <w:pStyle w:val="Nagwek3"/>
        <w:spacing w:before="0" w:line="240" w:lineRule="auto"/>
        <w:jc w:val="left"/>
        <w:rPr>
          <w:rFonts w:ascii="Times New Roman" w:hAnsi="Times New Roman"/>
          <w:b w:val="0"/>
          <w:bCs/>
          <w:szCs w:val="22"/>
        </w:rPr>
      </w:pPr>
      <w:r w:rsidRPr="00BD53D6">
        <w:rPr>
          <w:rFonts w:ascii="Times New Roman" w:hAnsi="Times New Roman"/>
          <w:b w:val="0"/>
          <w:szCs w:val="22"/>
        </w:rPr>
        <w:t>Podstawa- krzyżak  czarny plastikowy (nylon)</w:t>
      </w:r>
    </w:p>
    <w:p w:rsidR="00732C0A" w:rsidRPr="00BD53D6" w:rsidRDefault="00732C0A" w:rsidP="0039438B">
      <w:pPr>
        <w:pStyle w:val="Tekstpodstawowy"/>
        <w:spacing w:after="0"/>
        <w:rPr>
          <w:sz w:val="22"/>
          <w:szCs w:val="22"/>
        </w:rPr>
      </w:pPr>
      <w:r w:rsidRPr="00BD53D6">
        <w:rPr>
          <w:sz w:val="22"/>
          <w:szCs w:val="22"/>
        </w:rPr>
        <w:t xml:space="preserve">Kółka twarde na miękką powierzchnię Ø 65 </w:t>
      </w:r>
    </w:p>
    <w:p w:rsidR="00732C0A" w:rsidRPr="00BD53D6" w:rsidRDefault="00732C0A" w:rsidP="0039438B">
      <w:pPr>
        <w:rPr>
          <w:sz w:val="22"/>
          <w:szCs w:val="22"/>
        </w:rPr>
      </w:pPr>
      <w:r w:rsidRPr="00BD53D6">
        <w:rPr>
          <w:b/>
          <w:bCs/>
          <w:sz w:val="22"/>
          <w:szCs w:val="22"/>
        </w:rPr>
        <w:t xml:space="preserve">Kolor tapicerki – </w:t>
      </w:r>
      <w:r w:rsidRPr="00BD53D6">
        <w:rPr>
          <w:sz w:val="22"/>
          <w:szCs w:val="22"/>
        </w:rPr>
        <w:t>do ustalenia z Zamawiającym, tapicerka z grupy 1</w:t>
      </w:r>
    </w:p>
    <w:p w:rsidR="00732C0A" w:rsidRPr="00BD53D6" w:rsidRDefault="00732C0A" w:rsidP="00732C0A">
      <w:pPr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</w:t>
      </w:r>
      <w:r w:rsidR="0039438B" w:rsidRPr="00BD53D6">
        <w:rPr>
          <w:b/>
          <w:bCs/>
          <w:color w:val="00000A"/>
          <w:sz w:val="22"/>
          <w:szCs w:val="22"/>
        </w:rPr>
        <w:t>ygląd jak na rysunku poglądowym</w:t>
      </w:r>
    </w:p>
    <w:p w:rsidR="00732C0A" w:rsidRPr="00BD53D6" w:rsidRDefault="00732C0A" w:rsidP="00732C0A">
      <w:pPr>
        <w:rPr>
          <w:b/>
          <w:bCs/>
          <w:sz w:val="22"/>
          <w:szCs w:val="22"/>
        </w:rPr>
      </w:pPr>
      <w:r w:rsidRPr="00BD53D6">
        <w:rPr>
          <w:b/>
          <w:bCs/>
          <w:noProof/>
          <w:sz w:val="22"/>
          <w:szCs w:val="22"/>
        </w:rPr>
        <w:drawing>
          <wp:anchor distT="0" distB="0" distL="0" distR="0" simplePos="0" relativeHeight="251745280" behindDoc="0" locked="0" layoutInCell="1" allowOverlap="1" wp14:anchorId="705C0F4B" wp14:editId="16C3B360">
            <wp:simplePos x="0" y="0"/>
            <wp:positionH relativeFrom="column">
              <wp:posOffset>2300605</wp:posOffset>
            </wp:positionH>
            <wp:positionV relativeFrom="paragraph">
              <wp:posOffset>80010</wp:posOffset>
            </wp:positionV>
            <wp:extent cx="2401570" cy="3219450"/>
            <wp:effectExtent l="0" t="0" r="0" b="0"/>
            <wp:wrapTopAndBottom/>
            <wp:docPr id="107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C0A" w:rsidRPr="00BD53D6" w:rsidRDefault="0039438B" w:rsidP="00732C0A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3</w:t>
      </w:r>
      <w:r w:rsidR="00EC4A1C">
        <w:rPr>
          <w:b/>
          <w:bCs/>
          <w:sz w:val="22"/>
          <w:szCs w:val="22"/>
          <w:u w:val="single"/>
        </w:rPr>
        <w:t>3</w:t>
      </w:r>
      <w:r w:rsidR="00732C0A" w:rsidRPr="00BD53D6">
        <w:rPr>
          <w:b/>
          <w:bCs/>
          <w:sz w:val="22"/>
          <w:szCs w:val="22"/>
          <w:u w:val="single"/>
        </w:rPr>
        <w:t xml:space="preserve">.Krzesło szt. </w:t>
      </w:r>
      <w:r w:rsidRPr="00BD53D6">
        <w:rPr>
          <w:b/>
          <w:bCs/>
          <w:sz w:val="22"/>
          <w:szCs w:val="22"/>
          <w:u w:val="single"/>
        </w:rPr>
        <w:t>28</w:t>
      </w:r>
    </w:p>
    <w:p w:rsidR="00732C0A" w:rsidRPr="00BD53D6" w:rsidRDefault="00732C0A" w:rsidP="00732C0A">
      <w:pPr>
        <w:rPr>
          <w:b/>
          <w:bCs/>
          <w:sz w:val="22"/>
          <w:szCs w:val="22"/>
        </w:rPr>
      </w:pPr>
      <w:r w:rsidRPr="00BD53D6">
        <w:rPr>
          <w:b/>
          <w:bCs/>
          <w:sz w:val="22"/>
          <w:szCs w:val="22"/>
        </w:rPr>
        <w:t xml:space="preserve">Cechy charakterystyczne krzesła: </w:t>
      </w:r>
    </w:p>
    <w:p w:rsidR="00732C0A" w:rsidRPr="00BD53D6" w:rsidRDefault="00732C0A" w:rsidP="0039438B">
      <w:pPr>
        <w:rPr>
          <w:b/>
          <w:sz w:val="22"/>
          <w:szCs w:val="22"/>
        </w:rPr>
      </w:pPr>
    </w:p>
    <w:p w:rsidR="00732C0A" w:rsidRPr="00BD53D6" w:rsidRDefault="00732C0A" w:rsidP="0039438B">
      <w:pPr>
        <w:pStyle w:val="Tekstpodstawowy"/>
        <w:numPr>
          <w:ilvl w:val="0"/>
          <w:numId w:val="20"/>
        </w:numPr>
        <w:tabs>
          <w:tab w:val="left" w:pos="0"/>
        </w:tabs>
        <w:spacing w:after="0" w:line="276" w:lineRule="auto"/>
        <w:rPr>
          <w:sz w:val="22"/>
          <w:szCs w:val="22"/>
        </w:rPr>
      </w:pPr>
      <w:r w:rsidRPr="00BD53D6">
        <w:rPr>
          <w:sz w:val="22"/>
          <w:szCs w:val="22"/>
        </w:rPr>
        <w:lastRenderedPageBreak/>
        <w:t>miękkie, tapicerowane oparcie</w:t>
      </w:r>
    </w:p>
    <w:p w:rsidR="00732C0A" w:rsidRPr="00BD53D6" w:rsidRDefault="00732C0A" w:rsidP="0039438B">
      <w:pPr>
        <w:pStyle w:val="Tekstpodstawowy"/>
        <w:numPr>
          <w:ilvl w:val="0"/>
          <w:numId w:val="20"/>
        </w:numPr>
        <w:tabs>
          <w:tab w:val="left" w:pos="0"/>
        </w:tabs>
        <w:spacing w:after="0" w:line="276" w:lineRule="auto"/>
        <w:rPr>
          <w:sz w:val="22"/>
          <w:szCs w:val="22"/>
        </w:rPr>
      </w:pPr>
      <w:r w:rsidRPr="00BD53D6">
        <w:rPr>
          <w:sz w:val="22"/>
          <w:szCs w:val="22"/>
        </w:rPr>
        <w:t>miękkie, tapicerowane siedzisko</w:t>
      </w:r>
    </w:p>
    <w:p w:rsidR="00732C0A" w:rsidRPr="00BD53D6" w:rsidRDefault="00732C0A" w:rsidP="0039438B">
      <w:pPr>
        <w:pStyle w:val="Tekstpodstawowy"/>
        <w:numPr>
          <w:ilvl w:val="0"/>
          <w:numId w:val="21"/>
        </w:numPr>
        <w:tabs>
          <w:tab w:val="left" w:pos="0"/>
        </w:tabs>
        <w:spacing w:after="0" w:line="276" w:lineRule="auto"/>
        <w:rPr>
          <w:sz w:val="22"/>
          <w:szCs w:val="22"/>
        </w:rPr>
      </w:pPr>
      <w:r w:rsidRPr="00BD53D6">
        <w:rPr>
          <w:sz w:val="22"/>
          <w:szCs w:val="22"/>
        </w:rPr>
        <w:t>stalowa rama chromowana</w:t>
      </w:r>
    </w:p>
    <w:p w:rsidR="00732C0A" w:rsidRPr="00BD53D6" w:rsidRDefault="00732C0A" w:rsidP="0039438B">
      <w:pPr>
        <w:pStyle w:val="Tekstpodstawowy"/>
        <w:numPr>
          <w:ilvl w:val="0"/>
          <w:numId w:val="22"/>
        </w:numPr>
        <w:tabs>
          <w:tab w:val="left" w:pos="0"/>
        </w:tabs>
        <w:spacing w:after="0" w:line="276" w:lineRule="auto"/>
        <w:rPr>
          <w:sz w:val="22"/>
          <w:szCs w:val="22"/>
        </w:rPr>
      </w:pPr>
      <w:r w:rsidRPr="00BD53D6">
        <w:rPr>
          <w:sz w:val="22"/>
          <w:szCs w:val="22"/>
        </w:rPr>
        <w:t>możliwość składowania w stosie (max. 2 szt.)</w:t>
      </w:r>
    </w:p>
    <w:p w:rsidR="00732C0A" w:rsidRPr="00BD53D6" w:rsidRDefault="00732C0A" w:rsidP="0039438B">
      <w:pPr>
        <w:rPr>
          <w:sz w:val="22"/>
          <w:szCs w:val="22"/>
        </w:rPr>
      </w:pPr>
      <w:r w:rsidRPr="00BD53D6">
        <w:rPr>
          <w:b/>
          <w:bCs/>
          <w:sz w:val="22"/>
          <w:szCs w:val="22"/>
        </w:rPr>
        <w:t xml:space="preserve">Kolor tapicerki – </w:t>
      </w:r>
      <w:r w:rsidRPr="00BD53D6">
        <w:rPr>
          <w:sz w:val="22"/>
          <w:szCs w:val="22"/>
        </w:rPr>
        <w:t xml:space="preserve"> do ustalenia z Zamawiającym, tapicerka z grupy 1</w:t>
      </w:r>
    </w:p>
    <w:p w:rsidR="00732C0A" w:rsidRPr="00BD53D6" w:rsidRDefault="00732C0A" w:rsidP="0039438B">
      <w:pPr>
        <w:spacing w:line="276" w:lineRule="auto"/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color w:val="00000A"/>
          <w:sz w:val="22"/>
          <w:szCs w:val="22"/>
        </w:rPr>
        <w:t>Wygląd jak na rysunku poglądowym</w:t>
      </w:r>
    </w:p>
    <w:p w:rsidR="00732C0A" w:rsidRPr="00BD53D6" w:rsidRDefault="0039438B" w:rsidP="00732C0A">
      <w:pPr>
        <w:pStyle w:val="Tekstpodstawowy"/>
        <w:rPr>
          <w:b/>
          <w:bCs/>
          <w:sz w:val="22"/>
          <w:szCs w:val="22"/>
          <w:u w:val="single"/>
        </w:rPr>
      </w:pPr>
      <w:r w:rsidRPr="00BD53D6">
        <w:rPr>
          <w:b/>
          <w:bCs/>
          <w:noProof/>
          <w:sz w:val="22"/>
          <w:szCs w:val="22"/>
          <w:u w:val="single"/>
        </w:rPr>
        <w:drawing>
          <wp:anchor distT="0" distB="0" distL="0" distR="0" simplePos="0" relativeHeight="251746304" behindDoc="0" locked="0" layoutInCell="1" allowOverlap="1" wp14:anchorId="6CC5188E" wp14:editId="604BDFA4">
            <wp:simplePos x="0" y="0"/>
            <wp:positionH relativeFrom="column">
              <wp:posOffset>1826895</wp:posOffset>
            </wp:positionH>
            <wp:positionV relativeFrom="paragraph">
              <wp:posOffset>339090</wp:posOffset>
            </wp:positionV>
            <wp:extent cx="1691640" cy="2114550"/>
            <wp:effectExtent l="0" t="0" r="3810" b="0"/>
            <wp:wrapTopAndBottom/>
            <wp:docPr id="108" name="Obra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C0A" w:rsidRPr="00BD53D6" w:rsidRDefault="00732C0A" w:rsidP="00732C0A">
      <w:pPr>
        <w:rPr>
          <w:b/>
          <w:bCs/>
          <w:sz w:val="22"/>
          <w:szCs w:val="22"/>
          <w:u w:val="single"/>
        </w:rPr>
      </w:pPr>
    </w:p>
    <w:p w:rsidR="00732C0A" w:rsidRPr="00BD53D6" w:rsidRDefault="00732C0A" w:rsidP="00732C0A">
      <w:pPr>
        <w:rPr>
          <w:b/>
          <w:bCs/>
          <w:sz w:val="22"/>
          <w:szCs w:val="22"/>
        </w:rPr>
      </w:pPr>
    </w:p>
    <w:p w:rsidR="00732C0A" w:rsidRPr="00BD53D6" w:rsidRDefault="0039438B" w:rsidP="00732C0A">
      <w:pPr>
        <w:rPr>
          <w:b/>
          <w:bCs/>
          <w:sz w:val="22"/>
          <w:szCs w:val="22"/>
        </w:rPr>
      </w:pPr>
      <w:r w:rsidRPr="00BD53D6">
        <w:rPr>
          <w:b/>
          <w:bCs/>
          <w:sz w:val="22"/>
          <w:szCs w:val="22"/>
        </w:rPr>
        <w:t>SALA SEMINARYJNA</w:t>
      </w:r>
    </w:p>
    <w:p w:rsidR="00732C0A" w:rsidRPr="00BD53D6" w:rsidRDefault="00732C0A" w:rsidP="00732C0A">
      <w:pPr>
        <w:rPr>
          <w:sz w:val="22"/>
          <w:szCs w:val="22"/>
        </w:rPr>
      </w:pPr>
    </w:p>
    <w:p w:rsidR="00732C0A" w:rsidRPr="00BD53D6" w:rsidRDefault="0039438B" w:rsidP="00732C0A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3</w:t>
      </w:r>
      <w:r w:rsidR="00EC4A1C">
        <w:rPr>
          <w:b/>
          <w:bCs/>
          <w:sz w:val="22"/>
          <w:szCs w:val="22"/>
          <w:u w:val="single"/>
        </w:rPr>
        <w:t>4</w:t>
      </w:r>
      <w:r w:rsidR="00732C0A" w:rsidRPr="00BD53D6">
        <w:rPr>
          <w:b/>
          <w:bCs/>
          <w:sz w:val="22"/>
          <w:szCs w:val="22"/>
          <w:u w:val="single"/>
        </w:rPr>
        <w:t>. Stół 260x80x75 szt.2</w:t>
      </w:r>
    </w:p>
    <w:p w:rsidR="00732C0A" w:rsidRPr="00BD53D6" w:rsidRDefault="00732C0A" w:rsidP="00732C0A">
      <w:pPr>
        <w:rPr>
          <w:b/>
          <w:bCs/>
          <w:sz w:val="22"/>
          <w:szCs w:val="22"/>
          <w:u w:val="single"/>
        </w:rPr>
      </w:pPr>
    </w:p>
    <w:p w:rsidR="00732C0A" w:rsidRPr="00BD53D6" w:rsidRDefault="00732C0A" w:rsidP="00732C0A">
      <w:pPr>
        <w:ind w:left="360"/>
        <w:rPr>
          <w:sz w:val="22"/>
          <w:szCs w:val="22"/>
        </w:rPr>
      </w:pPr>
      <w:r w:rsidRPr="00BD53D6">
        <w:rPr>
          <w:sz w:val="22"/>
          <w:szCs w:val="22"/>
        </w:rPr>
        <w:t xml:space="preserve">Blat stołu wykonany z płyty obustronnie </w:t>
      </w:r>
      <w:proofErr w:type="spellStart"/>
      <w:r w:rsidRPr="00BD53D6">
        <w:rPr>
          <w:sz w:val="22"/>
          <w:szCs w:val="22"/>
        </w:rPr>
        <w:t>melaminowanej</w:t>
      </w:r>
      <w:proofErr w:type="spellEnd"/>
      <w:r w:rsidRPr="00BD53D6">
        <w:rPr>
          <w:sz w:val="22"/>
          <w:szCs w:val="22"/>
        </w:rPr>
        <w:t xml:space="preserve"> klasy E1 grubości min. 36 mm, oklejone obrzeżem PCV gr. min 2 mm i promieniu R3.  </w:t>
      </w:r>
      <w:r w:rsidRPr="00BD53D6">
        <w:rPr>
          <w:color w:val="00000A"/>
          <w:sz w:val="22"/>
          <w:szCs w:val="22"/>
        </w:rPr>
        <w:t xml:space="preserve">Nogi o wymiarach 150x150, wykonane z elementów płyty obustronnie laminowanej o klasie higieniczności E1,  grubości 18 mm, oklejonej obrzeżem pcv o  grubości 1 mm, w kolorze płyty, skręconych w formę kwadratu. .Listwy  łączące nogi, wykonane z  płyty obustronnie laminowanej o klasie higieniczności E1,  grubości 18 mm, oklejonej obrzeżem pcv o  grubości 1 mm, w kolorze płyty.  </w:t>
      </w:r>
      <w:r w:rsidRPr="00BD53D6">
        <w:rPr>
          <w:color w:val="272727"/>
          <w:sz w:val="22"/>
          <w:szCs w:val="22"/>
        </w:rPr>
        <w:t>Elementy stołu połączone ze sobą za pomocą wysokiej jakości złączy mimośrodowych.</w:t>
      </w:r>
      <w:r w:rsidRPr="00BD53D6">
        <w:rPr>
          <w:color w:val="00000A"/>
          <w:sz w:val="22"/>
          <w:szCs w:val="22"/>
        </w:rPr>
        <w:t xml:space="preserve"> Korpus klejony, montowany w fabryce producenta.</w:t>
      </w:r>
    </w:p>
    <w:p w:rsidR="00732C0A" w:rsidRPr="00BD53D6" w:rsidRDefault="00732C0A" w:rsidP="00732C0A">
      <w:pPr>
        <w:ind w:left="360"/>
        <w:rPr>
          <w:color w:val="00000A"/>
          <w:sz w:val="22"/>
          <w:szCs w:val="22"/>
        </w:rPr>
      </w:pPr>
    </w:p>
    <w:p w:rsidR="00732C0A" w:rsidRPr="00BD53D6" w:rsidRDefault="00732C0A" w:rsidP="00732C0A">
      <w:pPr>
        <w:spacing w:after="200" w:line="276" w:lineRule="exact"/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grafit, szczegóły do ustalenia z Zamawiającym</w:t>
      </w:r>
    </w:p>
    <w:p w:rsidR="00732C0A" w:rsidRPr="00BD53D6" w:rsidRDefault="00732C0A" w:rsidP="00732C0A">
      <w:pPr>
        <w:ind w:left="360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>Wygląd jak na rysunku poglądowym</w:t>
      </w:r>
      <w:r w:rsidRPr="00BD53D6">
        <w:rPr>
          <w:sz w:val="22"/>
          <w:szCs w:val="22"/>
        </w:rPr>
        <w:t xml:space="preserve"> </w:t>
      </w:r>
    </w:p>
    <w:p w:rsidR="00732C0A" w:rsidRPr="00BD53D6" w:rsidRDefault="00732C0A" w:rsidP="00732C0A">
      <w:pPr>
        <w:ind w:left="360"/>
        <w:rPr>
          <w:color w:val="00000A"/>
          <w:sz w:val="22"/>
          <w:szCs w:val="22"/>
        </w:rPr>
      </w:pPr>
    </w:p>
    <w:p w:rsidR="00732C0A" w:rsidRPr="00BD53D6" w:rsidRDefault="00732C0A" w:rsidP="00732C0A">
      <w:pPr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noProof/>
          <w:color w:val="00000A"/>
          <w:sz w:val="22"/>
          <w:szCs w:val="22"/>
        </w:rPr>
        <w:drawing>
          <wp:anchor distT="0" distB="0" distL="0" distR="0" simplePos="0" relativeHeight="251741184" behindDoc="0" locked="0" layoutInCell="1" allowOverlap="1" wp14:anchorId="59CF91AF" wp14:editId="0B14D120">
            <wp:simplePos x="0" y="0"/>
            <wp:positionH relativeFrom="margin">
              <wp:posOffset>2317750</wp:posOffset>
            </wp:positionH>
            <wp:positionV relativeFrom="paragraph">
              <wp:posOffset>14605</wp:posOffset>
            </wp:positionV>
            <wp:extent cx="5366385" cy="3773170"/>
            <wp:effectExtent l="0" t="0" r="5715" b="0"/>
            <wp:wrapSquare wrapText="largest"/>
            <wp:docPr id="109" name="Obraz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5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17" t="-24" r="-17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C0A" w:rsidRPr="00BD53D6" w:rsidRDefault="00732C0A" w:rsidP="00732C0A">
      <w:pPr>
        <w:rPr>
          <w:b/>
          <w:bCs/>
          <w:color w:val="00000A"/>
          <w:sz w:val="22"/>
          <w:szCs w:val="22"/>
        </w:rPr>
      </w:pPr>
    </w:p>
    <w:p w:rsidR="0039438B" w:rsidRPr="00BD53D6" w:rsidRDefault="0039438B" w:rsidP="00732C0A">
      <w:pPr>
        <w:rPr>
          <w:b/>
          <w:bCs/>
          <w:sz w:val="22"/>
          <w:szCs w:val="22"/>
          <w:u w:val="single"/>
        </w:rPr>
      </w:pPr>
    </w:p>
    <w:p w:rsidR="0039438B" w:rsidRPr="00BD53D6" w:rsidRDefault="0039438B" w:rsidP="00732C0A">
      <w:pPr>
        <w:rPr>
          <w:b/>
          <w:bCs/>
          <w:sz w:val="22"/>
          <w:szCs w:val="22"/>
          <w:u w:val="single"/>
        </w:rPr>
      </w:pPr>
    </w:p>
    <w:p w:rsidR="0039438B" w:rsidRPr="00BD53D6" w:rsidRDefault="0039438B" w:rsidP="00732C0A">
      <w:pPr>
        <w:rPr>
          <w:b/>
          <w:bCs/>
          <w:sz w:val="22"/>
          <w:szCs w:val="22"/>
          <w:u w:val="single"/>
        </w:rPr>
      </w:pPr>
    </w:p>
    <w:p w:rsidR="0039438B" w:rsidRPr="00BD53D6" w:rsidRDefault="0039438B" w:rsidP="00732C0A">
      <w:pPr>
        <w:rPr>
          <w:b/>
          <w:bCs/>
          <w:sz w:val="22"/>
          <w:szCs w:val="22"/>
          <w:u w:val="single"/>
        </w:rPr>
      </w:pPr>
    </w:p>
    <w:p w:rsidR="0039438B" w:rsidRPr="00BD53D6" w:rsidRDefault="0039438B" w:rsidP="00732C0A">
      <w:pPr>
        <w:rPr>
          <w:b/>
          <w:bCs/>
          <w:sz w:val="22"/>
          <w:szCs w:val="22"/>
          <w:u w:val="single"/>
        </w:rPr>
      </w:pPr>
    </w:p>
    <w:p w:rsidR="0039438B" w:rsidRPr="00BD53D6" w:rsidRDefault="0039438B" w:rsidP="00732C0A">
      <w:pPr>
        <w:rPr>
          <w:b/>
          <w:bCs/>
          <w:sz w:val="22"/>
          <w:szCs w:val="22"/>
          <w:u w:val="single"/>
        </w:rPr>
      </w:pPr>
    </w:p>
    <w:p w:rsidR="0039438B" w:rsidRPr="00BD53D6" w:rsidRDefault="0039438B" w:rsidP="00732C0A">
      <w:pPr>
        <w:rPr>
          <w:b/>
          <w:bCs/>
          <w:sz w:val="22"/>
          <w:szCs w:val="22"/>
          <w:u w:val="single"/>
        </w:rPr>
      </w:pPr>
    </w:p>
    <w:p w:rsidR="0039438B" w:rsidRPr="00BD53D6" w:rsidRDefault="0039438B" w:rsidP="00732C0A">
      <w:pPr>
        <w:rPr>
          <w:b/>
          <w:bCs/>
          <w:sz w:val="22"/>
          <w:szCs w:val="22"/>
          <w:u w:val="single"/>
        </w:rPr>
      </w:pPr>
    </w:p>
    <w:p w:rsidR="0039438B" w:rsidRPr="00BD53D6" w:rsidRDefault="0039438B" w:rsidP="00732C0A">
      <w:pPr>
        <w:rPr>
          <w:b/>
          <w:bCs/>
          <w:sz w:val="22"/>
          <w:szCs w:val="22"/>
          <w:u w:val="single"/>
        </w:rPr>
      </w:pPr>
    </w:p>
    <w:p w:rsidR="0039438B" w:rsidRPr="00BD53D6" w:rsidRDefault="0039438B" w:rsidP="00732C0A">
      <w:pPr>
        <w:rPr>
          <w:b/>
          <w:bCs/>
          <w:sz w:val="22"/>
          <w:szCs w:val="22"/>
          <w:u w:val="single"/>
        </w:rPr>
      </w:pPr>
    </w:p>
    <w:p w:rsidR="0039438B" w:rsidRPr="00BD53D6" w:rsidRDefault="0039438B" w:rsidP="00732C0A">
      <w:pPr>
        <w:rPr>
          <w:b/>
          <w:bCs/>
          <w:sz w:val="22"/>
          <w:szCs w:val="22"/>
          <w:u w:val="single"/>
        </w:rPr>
      </w:pPr>
    </w:p>
    <w:p w:rsidR="0039438B" w:rsidRPr="00BD53D6" w:rsidRDefault="0039438B" w:rsidP="00732C0A">
      <w:pPr>
        <w:rPr>
          <w:b/>
          <w:bCs/>
          <w:sz w:val="22"/>
          <w:szCs w:val="22"/>
          <w:u w:val="single"/>
        </w:rPr>
      </w:pPr>
    </w:p>
    <w:p w:rsidR="0039438B" w:rsidRPr="00BD53D6" w:rsidRDefault="0039438B" w:rsidP="00732C0A">
      <w:pPr>
        <w:rPr>
          <w:b/>
          <w:bCs/>
          <w:sz w:val="22"/>
          <w:szCs w:val="22"/>
          <w:u w:val="single"/>
        </w:rPr>
      </w:pPr>
    </w:p>
    <w:p w:rsidR="0039438B" w:rsidRPr="00BD53D6" w:rsidRDefault="0039438B" w:rsidP="00732C0A">
      <w:pPr>
        <w:rPr>
          <w:b/>
          <w:bCs/>
          <w:sz w:val="22"/>
          <w:szCs w:val="22"/>
          <w:u w:val="single"/>
        </w:rPr>
      </w:pPr>
    </w:p>
    <w:p w:rsidR="0039438B" w:rsidRPr="00BD53D6" w:rsidRDefault="0039438B" w:rsidP="00732C0A">
      <w:pPr>
        <w:rPr>
          <w:b/>
          <w:bCs/>
          <w:sz w:val="22"/>
          <w:szCs w:val="22"/>
          <w:u w:val="single"/>
        </w:rPr>
      </w:pPr>
    </w:p>
    <w:p w:rsidR="0039438B" w:rsidRPr="00BD53D6" w:rsidRDefault="0039438B" w:rsidP="00732C0A">
      <w:pPr>
        <w:rPr>
          <w:b/>
          <w:bCs/>
          <w:sz w:val="22"/>
          <w:szCs w:val="22"/>
          <w:u w:val="single"/>
        </w:rPr>
      </w:pPr>
    </w:p>
    <w:p w:rsidR="0039438B" w:rsidRPr="00BD53D6" w:rsidRDefault="0039438B" w:rsidP="00732C0A">
      <w:pPr>
        <w:rPr>
          <w:b/>
          <w:bCs/>
          <w:sz w:val="22"/>
          <w:szCs w:val="22"/>
          <w:u w:val="single"/>
        </w:rPr>
      </w:pPr>
    </w:p>
    <w:p w:rsidR="0039438B" w:rsidRPr="00BD53D6" w:rsidRDefault="0039438B" w:rsidP="00732C0A">
      <w:pPr>
        <w:rPr>
          <w:b/>
          <w:bCs/>
          <w:sz w:val="22"/>
          <w:szCs w:val="22"/>
          <w:u w:val="single"/>
        </w:rPr>
      </w:pPr>
    </w:p>
    <w:p w:rsidR="0039438B" w:rsidRPr="00BD53D6" w:rsidRDefault="0039438B" w:rsidP="00732C0A">
      <w:pPr>
        <w:rPr>
          <w:b/>
          <w:bCs/>
          <w:sz w:val="22"/>
          <w:szCs w:val="22"/>
          <w:u w:val="single"/>
        </w:rPr>
      </w:pPr>
    </w:p>
    <w:p w:rsidR="0039438B" w:rsidRPr="00BD53D6" w:rsidRDefault="0039438B" w:rsidP="00732C0A">
      <w:pPr>
        <w:rPr>
          <w:b/>
          <w:bCs/>
          <w:sz w:val="22"/>
          <w:szCs w:val="22"/>
          <w:u w:val="single"/>
        </w:rPr>
      </w:pPr>
    </w:p>
    <w:p w:rsidR="0039438B" w:rsidRPr="00BD53D6" w:rsidRDefault="0039438B" w:rsidP="00732C0A">
      <w:pPr>
        <w:rPr>
          <w:b/>
          <w:bCs/>
          <w:sz w:val="22"/>
          <w:szCs w:val="22"/>
          <w:u w:val="single"/>
        </w:rPr>
      </w:pPr>
    </w:p>
    <w:p w:rsidR="0039438B" w:rsidRPr="00BD53D6" w:rsidRDefault="0039438B" w:rsidP="00732C0A">
      <w:pPr>
        <w:rPr>
          <w:b/>
          <w:bCs/>
          <w:sz w:val="22"/>
          <w:szCs w:val="22"/>
          <w:u w:val="single"/>
        </w:rPr>
      </w:pPr>
    </w:p>
    <w:p w:rsidR="00732C0A" w:rsidRPr="00BD53D6" w:rsidRDefault="0039438B" w:rsidP="00732C0A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3</w:t>
      </w:r>
      <w:r w:rsidR="00EC4A1C">
        <w:rPr>
          <w:b/>
          <w:bCs/>
          <w:sz w:val="22"/>
          <w:szCs w:val="22"/>
          <w:u w:val="single"/>
        </w:rPr>
        <w:t>5</w:t>
      </w:r>
      <w:r w:rsidR="00732C0A" w:rsidRPr="00BD53D6">
        <w:rPr>
          <w:b/>
          <w:bCs/>
          <w:sz w:val="22"/>
          <w:szCs w:val="22"/>
          <w:u w:val="single"/>
        </w:rPr>
        <w:t>. Stół – katedra 270x80x75 szt. 1</w:t>
      </w:r>
    </w:p>
    <w:p w:rsidR="00732C0A" w:rsidRPr="00BD53D6" w:rsidRDefault="00732C0A" w:rsidP="00732C0A">
      <w:pPr>
        <w:rPr>
          <w:b/>
          <w:bCs/>
          <w:sz w:val="22"/>
          <w:szCs w:val="22"/>
        </w:rPr>
      </w:pPr>
    </w:p>
    <w:p w:rsidR="00732C0A" w:rsidRPr="00BD53D6" w:rsidRDefault="00732C0A" w:rsidP="0039438B">
      <w:pPr>
        <w:ind w:left="360"/>
        <w:rPr>
          <w:sz w:val="22"/>
          <w:szCs w:val="22"/>
        </w:rPr>
      </w:pPr>
      <w:r w:rsidRPr="00BD53D6">
        <w:rPr>
          <w:sz w:val="22"/>
          <w:szCs w:val="22"/>
        </w:rPr>
        <w:t xml:space="preserve">Blat stołu wykonany z płyty obustronnie </w:t>
      </w:r>
      <w:proofErr w:type="spellStart"/>
      <w:r w:rsidRPr="00BD53D6">
        <w:rPr>
          <w:sz w:val="22"/>
          <w:szCs w:val="22"/>
        </w:rPr>
        <w:t>melaminowanej</w:t>
      </w:r>
      <w:proofErr w:type="spellEnd"/>
      <w:r w:rsidRPr="00BD53D6">
        <w:rPr>
          <w:sz w:val="22"/>
          <w:szCs w:val="22"/>
        </w:rPr>
        <w:t xml:space="preserve"> klasy E1 grubości min. 36 mm, oklejone obrzeżem PCV gr. min 2 mm i promieniu R3. </w:t>
      </w:r>
      <w:r w:rsidRPr="00BD53D6">
        <w:rPr>
          <w:color w:val="00000A"/>
          <w:sz w:val="22"/>
          <w:szCs w:val="22"/>
        </w:rPr>
        <w:t xml:space="preserve">Nogi o wymiarach 150x150, wykonane z elementów płyty obustronnie laminowanej o klasie higieniczności E1,  grubości 18 mm, oklejonej obrzeżem pcv o  grubości 1 mm, w kolorze płyty, skręconych w formę kwadratu. .Listwy  łączące nogi, wykonane z  płyty obustronnie laminowanej o klasie higieniczności E1,  grubości 18 mm, oklejonej obrzeżem pcv o  grubości 1 mm, w kolorze płyty. W blacie biurka należy przewidzieć otwór na port multimedialny o wymiarach 150 mm x 345 mm,  umiejscowienie ustalić z Zamawiającym podczas montażu. </w:t>
      </w:r>
      <w:r w:rsidRPr="00BD53D6">
        <w:rPr>
          <w:color w:val="272727"/>
          <w:sz w:val="22"/>
          <w:szCs w:val="22"/>
        </w:rPr>
        <w:t>Elementy stołu połączone ze sobą za pomocą wysokiej jakości złączy mimośrodowych.</w:t>
      </w:r>
      <w:r w:rsidRPr="00BD53D6">
        <w:rPr>
          <w:color w:val="00000A"/>
          <w:sz w:val="22"/>
          <w:szCs w:val="22"/>
        </w:rPr>
        <w:t xml:space="preserve"> Korpus klejony, montowany w fabryce producenta.</w:t>
      </w:r>
    </w:p>
    <w:p w:rsidR="00732C0A" w:rsidRPr="00BD53D6" w:rsidRDefault="00732C0A" w:rsidP="00732C0A">
      <w:pPr>
        <w:ind w:left="360"/>
        <w:rPr>
          <w:sz w:val="22"/>
          <w:szCs w:val="22"/>
        </w:rPr>
      </w:pPr>
      <w:r w:rsidRPr="00BD53D6">
        <w:rPr>
          <w:sz w:val="22"/>
          <w:szCs w:val="22"/>
        </w:rPr>
        <w:t xml:space="preserve">Kontener o wymiarach </w:t>
      </w:r>
      <w:r w:rsidRPr="00BD53D6">
        <w:rPr>
          <w:b/>
          <w:sz w:val="22"/>
          <w:szCs w:val="22"/>
        </w:rPr>
        <w:t xml:space="preserve">60x50x68 SZT. 1- </w:t>
      </w:r>
      <w:r w:rsidRPr="00BD53D6">
        <w:rPr>
          <w:sz w:val="22"/>
          <w:szCs w:val="22"/>
        </w:rPr>
        <w:t xml:space="preserve"> z półkami (2 z nich z możliwością regulacji wysokości) wykonany z płyty obustronnie </w:t>
      </w:r>
      <w:proofErr w:type="spellStart"/>
      <w:r w:rsidRPr="00BD53D6">
        <w:rPr>
          <w:sz w:val="22"/>
          <w:szCs w:val="22"/>
        </w:rPr>
        <w:t>melaminowanej</w:t>
      </w:r>
      <w:proofErr w:type="spellEnd"/>
      <w:r w:rsidRPr="00BD53D6">
        <w:rPr>
          <w:sz w:val="22"/>
          <w:szCs w:val="22"/>
        </w:rPr>
        <w:t xml:space="preserve"> klasy E1 grubości min. 18 mm, oklejony obrzeżem PCV gr. min 1 mm , półki zabezpieczone przed wysunięciem z szafki za pomocą metalowej podpórki wchodzącej w tworzywowy element montowany  w półce . Każda z półek posiada z tyłu listwę maskującą wys. 5 cm. Szafka zamykana drzwiami z zamkiem patentowym (klucze w całości metalowe). Półki, korpusy i front wykonane z płyty grubości min. 18 mm, wykończonej obrzeżem pcv grubości min. 1 mm. Zawiasy puszkowe niklowane o średnicy puszki min 35 mm z możliwością regulacji w dwóch płaszczyznach (na jedno skrzydło drzwi) o kącie rozwarcia do 110 stopni. </w:t>
      </w:r>
      <w:r w:rsidRPr="00BD53D6">
        <w:rPr>
          <w:sz w:val="22"/>
          <w:szCs w:val="22"/>
        </w:rPr>
        <w:lastRenderedPageBreak/>
        <w:t>Uchwyt metalowy malowany proszkowo na kolor aluminium o rozstawie min. 128 mm. Kontener na stopkach meblowych, służących  do wypoziomowania w zakresie 0-15 mm.</w:t>
      </w:r>
    </w:p>
    <w:p w:rsidR="00732C0A" w:rsidRPr="00BD53D6" w:rsidRDefault="00732C0A" w:rsidP="00732C0A">
      <w:pPr>
        <w:ind w:left="360"/>
        <w:rPr>
          <w:color w:val="00000A"/>
          <w:sz w:val="22"/>
          <w:szCs w:val="22"/>
        </w:rPr>
      </w:pPr>
    </w:p>
    <w:p w:rsidR="00732C0A" w:rsidRPr="00BD53D6" w:rsidRDefault="00732C0A" w:rsidP="00732C0A">
      <w:pPr>
        <w:spacing w:after="200" w:line="276" w:lineRule="exact"/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grafit, szczegóły do ustalenia z Zamawiającym</w:t>
      </w:r>
    </w:p>
    <w:p w:rsidR="00732C0A" w:rsidRPr="00BD53D6" w:rsidRDefault="00732C0A" w:rsidP="00732C0A">
      <w:pPr>
        <w:ind w:left="360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>Wygląd jak na rysunku poglądowym</w:t>
      </w:r>
      <w:r w:rsidRPr="00BD53D6">
        <w:rPr>
          <w:sz w:val="22"/>
          <w:szCs w:val="22"/>
        </w:rPr>
        <w:t xml:space="preserve"> </w:t>
      </w:r>
    </w:p>
    <w:p w:rsidR="00732C0A" w:rsidRPr="00BD53D6" w:rsidRDefault="00732C0A" w:rsidP="00732C0A">
      <w:pPr>
        <w:ind w:left="360"/>
        <w:rPr>
          <w:sz w:val="22"/>
          <w:szCs w:val="22"/>
        </w:rPr>
      </w:pPr>
    </w:p>
    <w:p w:rsidR="00732C0A" w:rsidRPr="00BD53D6" w:rsidRDefault="00732C0A" w:rsidP="00732C0A">
      <w:pPr>
        <w:ind w:left="360"/>
        <w:rPr>
          <w:sz w:val="22"/>
          <w:szCs w:val="22"/>
        </w:rPr>
      </w:pPr>
    </w:p>
    <w:p w:rsidR="00732C0A" w:rsidRPr="00BD53D6" w:rsidRDefault="00732C0A" w:rsidP="00732C0A">
      <w:pPr>
        <w:ind w:left="360"/>
        <w:rPr>
          <w:sz w:val="22"/>
          <w:szCs w:val="22"/>
        </w:rPr>
      </w:pPr>
      <w:r w:rsidRPr="00BD53D6">
        <w:rPr>
          <w:noProof/>
          <w:sz w:val="22"/>
          <w:szCs w:val="22"/>
        </w:rPr>
        <w:drawing>
          <wp:anchor distT="0" distB="0" distL="0" distR="0" simplePos="0" relativeHeight="251740160" behindDoc="0" locked="0" layoutInCell="1" allowOverlap="1" wp14:anchorId="38A77757" wp14:editId="0B9A1FB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90260" cy="2747645"/>
            <wp:effectExtent l="0" t="0" r="0" b="0"/>
            <wp:wrapSquare wrapText="largest"/>
            <wp:docPr id="110" name="Obraz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5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11" t="-24" r="-11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C0A" w:rsidRPr="00BD53D6" w:rsidRDefault="00732C0A" w:rsidP="00732C0A">
      <w:pPr>
        <w:ind w:left="360"/>
        <w:rPr>
          <w:b/>
          <w:bCs/>
          <w:sz w:val="22"/>
          <w:szCs w:val="22"/>
        </w:rPr>
      </w:pPr>
      <w:r w:rsidRPr="00BD53D6">
        <w:rPr>
          <w:b/>
          <w:bCs/>
          <w:sz w:val="22"/>
          <w:szCs w:val="22"/>
        </w:rPr>
        <w:t xml:space="preserve"> </w:t>
      </w:r>
    </w:p>
    <w:p w:rsidR="00732C0A" w:rsidRPr="00BD53D6" w:rsidRDefault="00732C0A" w:rsidP="00732C0A">
      <w:pPr>
        <w:ind w:left="360"/>
        <w:rPr>
          <w:b/>
          <w:bCs/>
          <w:sz w:val="22"/>
          <w:szCs w:val="22"/>
        </w:rPr>
      </w:pPr>
    </w:p>
    <w:p w:rsidR="0039438B" w:rsidRPr="00BD53D6" w:rsidRDefault="0039438B" w:rsidP="00732C0A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</w:p>
    <w:p w:rsidR="0039438B" w:rsidRPr="00BD53D6" w:rsidRDefault="0039438B" w:rsidP="00732C0A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</w:p>
    <w:p w:rsidR="0039438B" w:rsidRPr="00BD53D6" w:rsidRDefault="0039438B" w:rsidP="00732C0A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</w:p>
    <w:p w:rsidR="0039438B" w:rsidRPr="00BD53D6" w:rsidRDefault="0039438B" w:rsidP="00732C0A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</w:p>
    <w:p w:rsidR="0039438B" w:rsidRPr="00BD53D6" w:rsidRDefault="0039438B" w:rsidP="00732C0A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</w:p>
    <w:p w:rsidR="0039438B" w:rsidRPr="00BD53D6" w:rsidRDefault="0039438B" w:rsidP="00732C0A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</w:p>
    <w:p w:rsidR="0039438B" w:rsidRPr="00BD53D6" w:rsidRDefault="0039438B" w:rsidP="00732C0A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</w:p>
    <w:p w:rsidR="0039438B" w:rsidRPr="00BD53D6" w:rsidRDefault="0039438B" w:rsidP="00732C0A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</w:p>
    <w:p w:rsidR="00732C0A" w:rsidRPr="00BD53D6" w:rsidRDefault="00732C0A" w:rsidP="00732C0A">
      <w:pPr>
        <w:spacing w:after="200" w:line="276" w:lineRule="exact"/>
        <w:jc w:val="both"/>
        <w:rPr>
          <w:b/>
          <w:color w:val="00000A"/>
          <w:sz w:val="22"/>
          <w:szCs w:val="22"/>
          <w:u w:val="single"/>
        </w:rPr>
      </w:pPr>
      <w:r w:rsidRPr="00BD53D6">
        <w:rPr>
          <w:b/>
          <w:color w:val="00000A"/>
          <w:sz w:val="22"/>
          <w:szCs w:val="22"/>
          <w:u w:val="single"/>
        </w:rPr>
        <w:t>3</w:t>
      </w:r>
      <w:r w:rsidR="00EC4A1C">
        <w:rPr>
          <w:b/>
          <w:color w:val="00000A"/>
          <w:sz w:val="22"/>
          <w:szCs w:val="22"/>
          <w:u w:val="single"/>
        </w:rPr>
        <w:t>6</w:t>
      </w:r>
      <w:r w:rsidRPr="00BD53D6">
        <w:rPr>
          <w:b/>
          <w:color w:val="00000A"/>
          <w:sz w:val="22"/>
          <w:szCs w:val="22"/>
          <w:u w:val="single"/>
        </w:rPr>
        <w:t>.    Regał 80x45x220 szt. 2</w:t>
      </w:r>
    </w:p>
    <w:p w:rsidR="00732C0A" w:rsidRPr="00BD53D6" w:rsidRDefault="00732C0A" w:rsidP="0039438B">
      <w:pPr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 xml:space="preserve">Regał z drzwiami uchylnymi w dolnej części o wysokości ok. 710mm, w górnej  części z drzwiami uchylnymi o wysokości 450 mm, w środkowej części z drzwiami uchylnymi o wysokości ok. 450 mm i otwartej przestrzeni o wysokości ok. 520 mm, wykonany z płyty wiórowej obustronnie laminowanej o klasie higieniczności E1, obrzeże pcv dobrane pod kolor płyty. Elementy widoczne oklejone obrzeżem pcv 2 mm, fronty półek oklejone obrzeżem pcv grubości 1 mm. Korpus, fronty , półki oraz wieniec dolny wykonane z płyty grubości 18 mm, wieniec górny wykonany z płyty grubości 25 mm. Plecy regału wykonane z płyty wiórowej obustronnie laminowanej grubości min. 8 mm w kolorze mebla. Plecy muszą być wsuwane w nafrezowane rowki w bokach i </w:t>
      </w:r>
      <w:proofErr w:type="spellStart"/>
      <w:r w:rsidRPr="00BD53D6">
        <w:rPr>
          <w:color w:val="00000A"/>
          <w:sz w:val="22"/>
          <w:szCs w:val="22"/>
        </w:rPr>
        <w:t>i</w:t>
      </w:r>
      <w:proofErr w:type="spellEnd"/>
      <w:r w:rsidRPr="00BD53D6">
        <w:rPr>
          <w:color w:val="00000A"/>
          <w:sz w:val="22"/>
          <w:szCs w:val="22"/>
        </w:rPr>
        <w:t xml:space="preserve"> wieńcu górnym szafki, dodatkowo przymocowane do ścianek bocznych kątownikami. Nie dopuszcza się pleców nakładanych. Fronty regału muszą posiadać minimum 2 zawiasy puszkowe niklowane o średnicy puszki min 35 mm z możliwością regulacji w dwóch płaszczyznach (na jedno skrzydło drzwi) o kącie rozwarcia do 110 stopni. Regał musi posiadać metalowe stopki poziomujące, z możliwością regulacji od wnętrza , stopki mocowane w dwóch płaszczyznach – do boku  i do cokołu , cokół o wysokości ok. 50 mm. Uchwyty metalowe o rozstawie min. 128 mm, forma prosta . W zamkniętych częściach regału zamontowane półki  z możliwością regulacji w 5 pozycjach, co 32 mm.</w:t>
      </w:r>
    </w:p>
    <w:p w:rsidR="003525A1" w:rsidRPr="00BD53D6" w:rsidRDefault="00732C0A" w:rsidP="003525A1">
      <w:pPr>
        <w:rPr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lastRenderedPageBreak/>
        <w:t>Kolor płyty–  fronty – akacja, korpusy grafit, szczegóły do ustalenia z Zamawiającym</w:t>
      </w:r>
      <w:r w:rsidR="003D4265" w:rsidRPr="00BD53D6">
        <w:rPr>
          <w:color w:val="00000A"/>
          <w:sz w:val="22"/>
          <w:szCs w:val="22"/>
        </w:rPr>
        <w:t xml:space="preserve"> </w:t>
      </w:r>
    </w:p>
    <w:p w:rsidR="003525A1" w:rsidRPr="00BD53D6" w:rsidRDefault="003525A1" w:rsidP="003525A1">
      <w:pPr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Wygląd jak na rysunku poglądowym</w:t>
      </w:r>
    </w:p>
    <w:p w:rsidR="003525A1" w:rsidRPr="00BD53D6" w:rsidRDefault="003525A1" w:rsidP="003D4265">
      <w:pPr>
        <w:rPr>
          <w:color w:val="00000A"/>
          <w:sz w:val="22"/>
          <w:szCs w:val="22"/>
        </w:rPr>
      </w:pPr>
      <w:r w:rsidRPr="00BD53D6">
        <w:rPr>
          <w:noProof/>
          <w:color w:val="00000A"/>
          <w:sz w:val="22"/>
          <w:szCs w:val="22"/>
        </w:rPr>
        <w:drawing>
          <wp:anchor distT="0" distB="0" distL="0" distR="0" simplePos="0" relativeHeight="251754496" behindDoc="0" locked="0" layoutInCell="1" allowOverlap="1" wp14:anchorId="32BFAAE3" wp14:editId="7E0BA685">
            <wp:simplePos x="0" y="0"/>
            <wp:positionH relativeFrom="column">
              <wp:posOffset>2194560</wp:posOffset>
            </wp:positionH>
            <wp:positionV relativeFrom="paragraph">
              <wp:posOffset>234950</wp:posOffset>
            </wp:positionV>
            <wp:extent cx="3491230" cy="3476625"/>
            <wp:effectExtent l="0" t="0" r="0" b="9525"/>
            <wp:wrapTopAndBottom/>
            <wp:docPr id="111" name="Obr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C0A" w:rsidRPr="00BD53D6" w:rsidRDefault="0039438B" w:rsidP="00732C0A">
      <w:pPr>
        <w:rPr>
          <w:b/>
          <w:bCs/>
          <w:sz w:val="22"/>
          <w:szCs w:val="22"/>
          <w:u w:val="single"/>
        </w:rPr>
      </w:pPr>
      <w:r w:rsidRPr="005038D5">
        <w:rPr>
          <w:b/>
          <w:bCs/>
          <w:sz w:val="22"/>
          <w:szCs w:val="22"/>
          <w:u w:val="single"/>
        </w:rPr>
        <w:t>3</w:t>
      </w:r>
      <w:r w:rsidR="00EC4A1C">
        <w:rPr>
          <w:b/>
          <w:bCs/>
          <w:sz w:val="22"/>
          <w:szCs w:val="22"/>
          <w:u w:val="single"/>
        </w:rPr>
        <w:t>7</w:t>
      </w:r>
      <w:r w:rsidR="00732C0A" w:rsidRPr="005038D5">
        <w:rPr>
          <w:b/>
          <w:bCs/>
          <w:sz w:val="22"/>
          <w:szCs w:val="22"/>
          <w:u w:val="single"/>
        </w:rPr>
        <w:t>. Komoda 100x45x120 szt. 2</w:t>
      </w:r>
    </w:p>
    <w:p w:rsidR="00732C0A" w:rsidRPr="00BD53D6" w:rsidRDefault="00732C0A" w:rsidP="00732C0A">
      <w:pPr>
        <w:rPr>
          <w:b/>
          <w:bCs/>
          <w:sz w:val="22"/>
          <w:szCs w:val="22"/>
        </w:rPr>
      </w:pPr>
    </w:p>
    <w:p w:rsidR="00732C0A" w:rsidRPr="00BD53D6" w:rsidRDefault="00732C0A" w:rsidP="00732C0A">
      <w:pPr>
        <w:spacing w:after="200" w:line="276" w:lineRule="exact"/>
        <w:rPr>
          <w:sz w:val="22"/>
          <w:szCs w:val="22"/>
        </w:rPr>
      </w:pPr>
      <w:r w:rsidRPr="00BD53D6">
        <w:rPr>
          <w:color w:val="00000A"/>
          <w:sz w:val="22"/>
          <w:szCs w:val="22"/>
        </w:rPr>
        <w:t>Komoda z trzema drzwiami uchylnymi, wykonana z płyty wiórowej obustronnie laminowanej o klasie higieniczności E1, obrzeże pcv dobrane pod kolor płyty. Elementy widoczne oklejone obrzeżem 1 mm, fronty półek oklejone obrzeże pcv grubości 1 mm. Korpus, półki, oraz wieniec dolny wykonane z płyty grubości 18 mm, fronty wykonane z płyty 18 mm, wieniec górny wykonany z płyty grubości 25 mm oklejony obrzeżem pcv o grubości 1 mm. Plecy szafki wykonane z płyty wiórowej obustronnie laminowanej grubości min. 8  mm w kolorze mebla. Plecy muszą być wsuwane w nafrezowane rowki w bokach i wieńcu górnym szafki, dodatkowo przymocowane do ścianek bocznych kątownikami. Nie dopuszcza się pleców nakładanych. Fronty muszą posiadać po dwa zawiasy puszkowe niklowane o średnicy puszki min 35 mm z możliwością regulacji w dwóch płaszczyznach, posiadające kąt rozwarcia do 110st. Cokół o wysokości ok.50 mm.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>Wieniec górny licowany z drzwiami szafki, wieniec dolny chowany za drzwiami szafki.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color w:val="00000A"/>
          <w:sz w:val="22"/>
          <w:szCs w:val="22"/>
        </w:rPr>
        <w:t>Szafka musi posiadać metalowe stopki poziomujące, z możliwością regulacji od wnętrza szafy, stopki mocowane w 2 płaszczyznach – do boku i do cokołu szafki. Uchwyty metalowe o rozstawie min. 128 mm, forma prosta.  Szafka posiada 3 półki z możliwością regulacji w 5 pozycjach, co 32 mm. Komoda wyposażona w zamek meblowy z dwoma kluczami łamanymi.</w:t>
      </w:r>
    </w:p>
    <w:p w:rsidR="003D4265" w:rsidRPr="00BD53D6" w:rsidRDefault="00732C0A" w:rsidP="003D4265">
      <w:pPr>
        <w:spacing w:after="200" w:line="276" w:lineRule="exact"/>
        <w:rPr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lastRenderedPageBreak/>
        <w:t>Kolor płyty–  fronty – akacja, korpusy grafit, szczegóły do ustalenia z Zamawiającym</w:t>
      </w:r>
      <w:r w:rsidR="003D4265" w:rsidRPr="00BD53D6">
        <w:rPr>
          <w:b/>
          <w:color w:val="00000A"/>
          <w:sz w:val="22"/>
          <w:szCs w:val="22"/>
        </w:rPr>
        <w:t xml:space="preserve"> </w:t>
      </w:r>
      <w:r w:rsidR="003D4265" w:rsidRPr="00BD53D6">
        <w:rPr>
          <w:color w:val="00000A"/>
          <w:sz w:val="22"/>
          <w:szCs w:val="22"/>
        </w:rPr>
        <w:t>Wygląd jak na rysunku poglądowym:</w:t>
      </w:r>
    </w:p>
    <w:p w:rsidR="00732C0A" w:rsidRPr="00BD53D6" w:rsidRDefault="00732C0A" w:rsidP="00732C0A">
      <w:pPr>
        <w:spacing w:after="200" w:line="276" w:lineRule="exact"/>
        <w:rPr>
          <w:b/>
          <w:color w:val="00000A"/>
          <w:sz w:val="22"/>
          <w:szCs w:val="22"/>
        </w:rPr>
      </w:pPr>
    </w:p>
    <w:p w:rsidR="00732C0A" w:rsidRPr="00BD53D6" w:rsidRDefault="003D4265" w:rsidP="00732C0A">
      <w:pPr>
        <w:spacing w:after="200" w:line="276" w:lineRule="exact"/>
        <w:rPr>
          <w:color w:val="00000A"/>
          <w:sz w:val="22"/>
          <w:szCs w:val="22"/>
        </w:rPr>
      </w:pPr>
      <w:r w:rsidRPr="00BD53D6">
        <w:rPr>
          <w:b/>
          <w:bCs/>
          <w:noProof/>
          <w:color w:val="00000A"/>
          <w:sz w:val="22"/>
          <w:szCs w:val="22"/>
        </w:rPr>
        <w:drawing>
          <wp:anchor distT="0" distB="0" distL="0" distR="0" simplePos="0" relativeHeight="251742208" behindDoc="0" locked="0" layoutInCell="1" allowOverlap="1" wp14:anchorId="20003747" wp14:editId="4355551E">
            <wp:simplePos x="0" y="0"/>
            <wp:positionH relativeFrom="column">
              <wp:posOffset>3108960</wp:posOffset>
            </wp:positionH>
            <wp:positionV relativeFrom="paragraph">
              <wp:posOffset>3810</wp:posOffset>
            </wp:positionV>
            <wp:extent cx="5468620" cy="4410075"/>
            <wp:effectExtent l="0" t="0" r="0" b="9525"/>
            <wp:wrapTopAndBottom/>
            <wp:docPr id="112" name="Obraz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5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23" t="-28" r="-23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C0A" w:rsidRPr="00BD53D6" w:rsidRDefault="003D4265" w:rsidP="00732C0A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3</w:t>
      </w:r>
      <w:r w:rsidR="00EC4A1C">
        <w:rPr>
          <w:b/>
          <w:bCs/>
          <w:sz w:val="22"/>
          <w:szCs w:val="22"/>
          <w:u w:val="single"/>
        </w:rPr>
        <w:t>8</w:t>
      </w:r>
      <w:r w:rsidR="00732C0A" w:rsidRPr="00BD53D6">
        <w:rPr>
          <w:b/>
          <w:bCs/>
          <w:sz w:val="22"/>
          <w:szCs w:val="22"/>
          <w:u w:val="single"/>
        </w:rPr>
        <w:t>. Wieszak 100x20x100 szt. 1</w:t>
      </w:r>
    </w:p>
    <w:p w:rsidR="00732C0A" w:rsidRPr="00BD53D6" w:rsidRDefault="00732C0A" w:rsidP="00732C0A">
      <w:pPr>
        <w:rPr>
          <w:b/>
          <w:bCs/>
          <w:sz w:val="22"/>
          <w:szCs w:val="22"/>
        </w:rPr>
      </w:pPr>
    </w:p>
    <w:p w:rsidR="00732C0A" w:rsidRPr="00BD53D6" w:rsidRDefault="00732C0A" w:rsidP="003D4265">
      <w:pPr>
        <w:rPr>
          <w:sz w:val="22"/>
          <w:szCs w:val="22"/>
        </w:rPr>
      </w:pPr>
      <w:r w:rsidRPr="00BD53D6">
        <w:rPr>
          <w:sz w:val="22"/>
          <w:szCs w:val="22"/>
        </w:rPr>
        <w:t xml:space="preserve">Panel z półką , wykonany z płyty wiórowej obustronnie laminowanej o klasie higieniczności E1 o grubości 18 mm, obrzeże pcv dobrane pod kolor płyty. Wieszaki metalowe podwójne w kolorze aluminium, zamontowane do </w:t>
      </w:r>
      <w:proofErr w:type="spellStart"/>
      <w:r w:rsidRPr="00BD53D6">
        <w:rPr>
          <w:sz w:val="22"/>
          <w:szCs w:val="22"/>
        </w:rPr>
        <w:t>panela</w:t>
      </w:r>
      <w:proofErr w:type="spellEnd"/>
      <w:r w:rsidRPr="00BD53D6">
        <w:rPr>
          <w:sz w:val="22"/>
          <w:szCs w:val="22"/>
        </w:rPr>
        <w:t>. Całość montowana do ściany za pomocą wysokiej jakości zawieszek meblowych.</w:t>
      </w:r>
    </w:p>
    <w:p w:rsidR="00732C0A" w:rsidRPr="00BD53D6" w:rsidRDefault="00732C0A" w:rsidP="003D4265">
      <w:pPr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lastRenderedPageBreak/>
        <w:t>Kolor płyty–  fronty – akacja, korpusy grafit, szczegóły do ustalenia z Zamawiającym</w:t>
      </w:r>
    </w:p>
    <w:p w:rsidR="00732C0A" w:rsidRPr="00BD53D6" w:rsidRDefault="00732C0A" w:rsidP="00732C0A">
      <w:pPr>
        <w:spacing w:after="200" w:line="276" w:lineRule="auto"/>
        <w:rPr>
          <w:color w:val="00000A"/>
          <w:sz w:val="22"/>
          <w:szCs w:val="22"/>
        </w:rPr>
      </w:pPr>
      <w:r w:rsidRPr="00BD53D6">
        <w:rPr>
          <w:color w:val="00000A"/>
          <w:sz w:val="22"/>
          <w:szCs w:val="22"/>
        </w:rPr>
        <w:t>Wygląd jak na rysunku poglądowym</w:t>
      </w:r>
    </w:p>
    <w:p w:rsidR="00732C0A" w:rsidRPr="00BD53D6" w:rsidRDefault="00732C0A" w:rsidP="00732C0A">
      <w:pPr>
        <w:spacing w:after="200" w:line="276" w:lineRule="auto"/>
        <w:rPr>
          <w:b/>
          <w:bCs/>
          <w:color w:val="00000A"/>
          <w:sz w:val="22"/>
          <w:szCs w:val="22"/>
        </w:rPr>
      </w:pPr>
    </w:p>
    <w:p w:rsidR="00732C0A" w:rsidRPr="00BD53D6" w:rsidRDefault="00732C0A" w:rsidP="00732C0A">
      <w:pPr>
        <w:rPr>
          <w:b/>
          <w:bCs/>
          <w:sz w:val="22"/>
          <w:szCs w:val="22"/>
        </w:rPr>
      </w:pPr>
      <w:r w:rsidRPr="00BD53D6">
        <w:rPr>
          <w:b/>
          <w:bCs/>
          <w:noProof/>
          <w:sz w:val="22"/>
          <w:szCs w:val="22"/>
        </w:rPr>
        <w:drawing>
          <wp:anchor distT="0" distB="0" distL="0" distR="0" simplePos="0" relativeHeight="251752448" behindDoc="0" locked="0" layoutInCell="1" allowOverlap="1" wp14:anchorId="3BAF2DD3" wp14:editId="4A7DCDE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990725" cy="2273935"/>
            <wp:effectExtent l="0" t="0" r="0" b="0"/>
            <wp:wrapTopAndBottom/>
            <wp:docPr id="113" name="Obraz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4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C0A" w:rsidRPr="00BD53D6" w:rsidRDefault="003D4265" w:rsidP="00732C0A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sz w:val="22"/>
          <w:szCs w:val="22"/>
          <w:u w:val="single"/>
        </w:rPr>
        <w:t>3</w:t>
      </w:r>
      <w:r w:rsidR="00EC4A1C">
        <w:rPr>
          <w:b/>
          <w:bCs/>
          <w:sz w:val="22"/>
          <w:szCs w:val="22"/>
          <w:u w:val="single"/>
        </w:rPr>
        <w:t>9</w:t>
      </w:r>
      <w:r w:rsidR="00732C0A" w:rsidRPr="00BD53D6">
        <w:rPr>
          <w:b/>
          <w:bCs/>
          <w:sz w:val="22"/>
          <w:szCs w:val="22"/>
          <w:u w:val="single"/>
        </w:rPr>
        <w:t>.Krzesło szt. 22</w:t>
      </w:r>
    </w:p>
    <w:p w:rsidR="00732C0A" w:rsidRPr="00BD53D6" w:rsidRDefault="00732C0A" w:rsidP="003D4265">
      <w:pPr>
        <w:rPr>
          <w:b/>
          <w:bCs/>
          <w:sz w:val="22"/>
          <w:szCs w:val="22"/>
        </w:rPr>
      </w:pPr>
      <w:r w:rsidRPr="00BD53D6">
        <w:rPr>
          <w:b/>
          <w:bCs/>
          <w:sz w:val="22"/>
          <w:szCs w:val="22"/>
        </w:rPr>
        <w:t>Ce</w:t>
      </w:r>
      <w:r w:rsidR="003D4265" w:rsidRPr="00BD53D6">
        <w:rPr>
          <w:b/>
          <w:bCs/>
          <w:sz w:val="22"/>
          <w:szCs w:val="22"/>
        </w:rPr>
        <w:t xml:space="preserve">chy charakterystyczne krzesła: </w:t>
      </w:r>
    </w:p>
    <w:p w:rsidR="00732C0A" w:rsidRPr="00BD53D6" w:rsidRDefault="00732C0A" w:rsidP="003D4265">
      <w:pPr>
        <w:pStyle w:val="Tekstpodstawowy"/>
        <w:spacing w:after="0"/>
        <w:rPr>
          <w:sz w:val="22"/>
          <w:szCs w:val="22"/>
        </w:rPr>
      </w:pPr>
      <w:r w:rsidRPr="00BD53D6">
        <w:rPr>
          <w:sz w:val="22"/>
          <w:szCs w:val="22"/>
        </w:rPr>
        <w:t>Miękkie, tapicerowane siedzisko</w:t>
      </w:r>
    </w:p>
    <w:p w:rsidR="00732C0A" w:rsidRPr="00BD53D6" w:rsidRDefault="00732C0A" w:rsidP="003D4265">
      <w:pPr>
        <w:pStyle w:val="Tekstpodstawowy"/>
        <w:spacing w:after="0"/>
        <w:rPr>
          <w:sz w:val="22"/>
          <w:szCs w:val="22"/>
        </w:rPr>
      </w:pPr>
      <w:r w:rsidRPr="00BD53D6">
        <w:rPr>
          <w:sz w:val="22"/>
          <w:szCs w:val="22"/>
        </w:rPr>
        <w:t>Ergonomiczne,</w:t>
      </w:r>
      <w:r w:rsidR="003D4265" w:rsidRPr="00BD53D6">
        <w:rPr>
          <w:sz w:val="22"/>
          <w:szCs w:val="22"/>
        </w:rPr>
        <w:t xml:space="preserve"> </w:t>
      </w:r>
      <w:r w:rsidRPr="00BD53D6">
        <w:rPr>
          <w:sz w:val="22"/>
          <w:szCs w:val="22"/>
        </w:rPr>
        <w:t>wyprofilowane oparcie</w:t>
      </w:r>
    </w:p>
    <w:p w:rsidR="00732C0A" w:rsidRPr="00BD53D6" w:rsidRDefault="00732C0A" w:rsidP="003D4265">
      <w:pPr>
        <w:tabs>
          <w:tab w:val="left" w:pos="2790"/>
        </w:tabs>
        <w:rPr>
          <w:sz w:val="22"/>
          <w:szCs w:val="22"/>
        </w:rPr>
      </w:pPr>
      <w:r w:rsidRPr="00BD53D6">
        <w:rPr>
          <w:sz w:val="22"/>
          <w:szCs w:val="22"/>
        </w:rPr>
        <w:t>Rama – stalowa - chromowana</w:t>
      </w:r>
    </w:p>
    <w:p w:rsidR="00732C0A" w:rsidRPr="00BD53D6" w:rsidRDefault="00732C0A" w:rsidP="003D4265">
      <w:pPr>
        <w:pStyle w:val="Tekstpodstawowy"/>
        <w:spacing w:after="0"/>
        <w:rPr>
          <w:sz w:val="22"/>
          <w:szCs w:val="22"/>
        </w:rPr>
      </w:pPr>
      <w:r w:rsidRPr="00BD53D6">
        <w:rPr>
          <w:sz w:val="22"/>
          <w:szCs w:val="22"/>
        </w:rPr>
        <w:t>Podłokietniki  stalowe z plastikowymi nakładkami</w:t>
      </w:r>
    </w:p>
    <w:p w:rsidR="00732C0A" w:rsidRPr="00BD53D6" w:rsidRDefault="00732C0A" w:rsidP="003D4265">
      <w:pPr>
        <w:pStyle w:val="Tekstpodstawowy"/>
        <w:spacing w:after="0"/>
        <w:rPr>
          <w:sz w:val="22"/>
          <w:szCs w:val="22"/>
        </w:rPr>
      </w:pPr>
      <w:r w:rsidRPr="00BD53D6">
        <w:rPr>
          <w:sz w:val="22"/>
          <w:szCs w:val="22"/>
        </w:rPr>
        <w:t>Możliwość składowania w stosie</w:t>
      </w:r>
    </w:p>
    <w:p w:rsidR="00444F34" w:rsidRPr="00BD53D6" w:rsidRDefault="00732C0A" w:rsidP="00732C0A">
      <w:pPr>
        <w:rPr>
          <w:sz w:val="22"/>
          <w:szCs w:val="22"/>
        </w:rPr>
      </w:pPr>
      <w:r w:rsidRPr="00BD53D6">
        <w:rPr>
          <w:b/>
          <w:bCs/>
          <w:sz w:val="22"/>
          <w:szCs w:val="22"/>
        </w:rPr>
        <w:t xml:space="preserve">Kolor tapicerki – </w:t>
      </w:r>
      <w:r w:rsidRPr="00BD53D6">
        <w:rPr>
          <w:sz w:val="22"/>
          <w:szCs w:val="22"/>
        </w:rPr>
        <w:t xml:space="preserve"> do ustalenia z Za</w:t>
      </w:r>
      <w:r w:rsidR="003D4265" w:rsidRPr="00BD53D6">
        <w:rPr>
          <w:sz w:val="22"/>
          <w:szCs w:val="22"/>
        </w:rPr>
        <w:t>mawiającym, tapicerka z grupy 1</w:t>
      </w:r>
    </w:p>
    <w:p w:rsidR="00732C0A" w:rsidRPr="00BD53D6" w:rsidRDefault="003D4265" w:rsidP="00444F34">
      <w:pPr>
        <w:tabs>
          <w:tab w:val="left" w:pos="2310"/>
        </w:tabs>
        <w:rPr>
          <w:b/>
          <w:bCs/>
          <w:color w:val="00000A"/>
          <w:sz w:val="22"/>
          <w:szCs w:val="22"/>
        </w:rPr>
      </w:pPr>
      <w:r w:rsidRPr="00BD53D6">
        <w:rPr>
          <w:b/>
          <w:bCs/>
          <w:noProof/>
          <w:sz w:val="22"/>
          <w:szCs w:val="22"/>
          <w:u w:val="single"/>
        </w:rPr>
        <w:lastRenderedPageBreak/>
        <w:drawing>
          <wp:anchor distT="0" distB="0" distL="0" distR="0" simplePos="0" relativeHeight="251744256" behindDoc="0" locked="0" layoutInCell="1" allowOverlap="1" wp14:anchorId="5750A6A7" wp14:editId="4C16340D">
            <wp:simplePos x="0" y="0"/>
            <wp:positionH relativeFrom="column">
              <wp:posOffset>2775585</wp:posOffset>
            </wp:positionH>
            <wp:positionV relativeFrom="paragraph">
              <wp:posOffset>180975</wp:posOffset>
            </wp:positionV>
            <wp:extent cx="1895475" cy="2369185"/>
            <wp:effectExtent l="0" t="0" r="9525" b="0"/>
            <wp:wrapTopAndBottom/>
            <wp:docPr id="114" name="Obraz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C0A" w:rsidRPr="00BD53D6">
        <w:rPr>
          <w:b/>
          <w:bCs/>
          <w:color w:val="00000A"/>
          <w:sz w:val="22"/>
          <w:szCs w:val="22"/>
        </w:rPr>
        <w:t>W</w:t>
      </w:r>
      <w:r w:rsidRPr="00BD53D6">
        <w:rPr>
          <w:b/>
          <w:bCs/>
          <w:color w:val="00000A"/>
          <w:sz w:val="22"/>
          <w:szCs w:val="22"/>
        </w:rPr>
        <w:t>ygląd jak na rysunku poglądowym</w:t>
      </w:r>
    </w:p>
    <w:p w:rsidR="00732C0A" w:rsidRPr="00BD53D6" w:rsidRDefault="00EC4A1C" w:rsidP="00732C0A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40</w:t>
      </w:r>
      <w:r w:rsidR="00732C0A" w:rsidRPr="00BD53D6">
        <w:rPr>
          <w:b/>
          <w:bCs/>
          <w:sz w:val="22"/>
          <w:szCs w:val="22"/>
          <w:u w:val="single"/>
        </w:rPr>
        <w:t>. Szafka wisząca 90x30x72 szt.2</w:t>
      </w:r>
    </w:p>
    <w:p w:rsidR="00732C0A" w:rsidRPr="00BD53D6" w:rsidRDefault="00732C0A" w:rsidP="00444F34">
      <w:pPr>
        <w:spacing w:after="200" w:line="276" w:lineRule="auto"/>
        <w:rPr>
          <w:sz w:val="22"/>
          <w:szCs w:val="22"/>
        </w:rPr>
      </w:pPr>
      <w:r w:rsidRPr="00BD53D6">
        <w:rPr>
          <w:sz w:val="22"/>
          <w:szCs w:val="22"/>
        </w:rPr>
        <w:t>Szafka z drzwiami uchylnymi, wykonana z płyty wiórowej obustronnie laminowanej o klasie higieniczności E1, obrzeże pcv dobrane pod kolor płyty. Elementy widoczne oklejone obrzeżem 1 mm, fronty półek oklejone obrzeże pcv grubości 1 mm. Korpus, półki, oraz wieniec dolny wykonane z płyty grubości 18 mm, fronty wykonane z płyty 18 mm, wieniec górny wykonany z płyty grubości 18 mm oklejony obrzeżem pcv o grubości 2 mm i promieniu R3. Plecy szafki wykonane z płyty wiórowej obustronnie laminowanej grubości min. 8  mm w kolorze mebla. Plecy muszą być wsuwane w nafrezowane rowki w bokach i wieńcu górnym szafki, dodatkowo przymocowane do ścianek bocznych kątownikami. Nie dopuszcza się pleców nakładanych. Dwa zawiasy puszkowe niklowane o średnicy puszki min 35 mm z możliwością regulacji w dwóch płaszczyznach, posiadające kąt rozwarcia do 110st. Szaf</w:t>
      </w:r>
      <w:r w:rsidRPr="00BD53D6">
        <w:rPr>
          <w:color w:val="000000"/>
          <w:sz w:val="22"/>
          <w:szCs w:val="22"/>
        </w:rPr>
        <w:t>ka wyposażona wewnątrz  w dwie półki wewnętrzne.</w:t>
      </w:r>
      <w:r w:rsidRPr="00BD53D6">
        <w:rPr>
          <w:color w:val="FF0000"/>
          <w:sz w:val="22"/>
          <w:szCs w:val="22"/>
        </w:rPr>
        <w:t xml:space="preserve"> </w:t>
      </w:r>
      <w:r w:rsidRPr="00BD53D6">
        <w:rPr>
          <w:sz w:val="22"/>
          <w:szCs w:val="22"/>
        </w:rPr>
        <w:t>Uchwyty metalowe o rozstawie min. 128 mm, forma prosta.   Korpus klejony, montowany w fabryce producenta. Szafka montowana do ściany za pomocą wysoki</w:t>
      </w:r>
      <w:r w:rsidR="00444F34" w:rsidRPr="00BD53D6">
        <w:rPr>
          <w:sz w:val="22"/>
          <w:szCs w:val="22"/>
        </w:rPr>
        <w:t>ej jakości zawieszek meblowych.</w:t>
      </w:r>
    </w:p>
    <w:p w:rsidR="00732C0A" w:rsidRPr="00BD53D6" w:rsidRDefault="00732C0A" w:rsidP="00444F34">
      <w:pPr>
        <w:spacing w:after="200" w:line="276" w:lineRule="exact"/>
        <w:rPr>
          <w:b/>
          <w:color w:val="00000A"/>
          <w:sz w:val="22"/>
          <w:szCs w:val="22"/>
        </w:rPr>
      </w:pPr>
      <w:r w:rsidRPr="00BD53D6">
        <w:rPr>
          <w:b/>
          <w:color w:val="00000A"/>
          <w:sz w:val="22"/>
          <w:szCs w:val="22"/>
        </w:rPr>
        <w:t>Kolor płyty–  fronty – akacja, korpusy grafit, szczeg</w:t>
      </w:r>
      <w:r w:rsidR="00444F34" w:rsidRPr="00BD53D6">
        <w:rPr>
          <w:b/>
          <w:color w:val="00000A"/>
          <w:sz w:val="22"/>
          <w:szCs w:val="22"/>
        </w:rPr>
        <w:t>óły do ustalenia z Zamawiającym</w:t>
      </w:r>
    </w:p>
    <w:p w:rsidR="00732C0A" w:rsidRPr="00BD53D6" w:rsidRDefault="00732C0A" w:rsidP="00732C0A">
      <w:pPr>
        <w:spacing w:after="200" w:line="276" w:lineRule="auto"/>
        <w:ind w:left="360"/>
        <w:rPr>
          <w:sz w:val="22"/>
          <w:szCs w:val="22"/>
        </w:rPr>
      </w:pPr>
      <w:r w:rsidRPr="00BD53D6">
        <w:rPr>
          <w:sz w:val="22"/>
          <w:szCs w:val="22"/>
        </w:rPr>
        <w:t>Wygląd jak na rysunku poglądowym:</w:t>
      </w:r>
    </w:p>
    <w:p w:rsidR="00732C0A" w:rsidRPr="00BD53D6" w:rsidRDefault="00732C0A" w:rsidP="00732C0A">
      <w:pPr>
        <w:rPr>
          <w:b/>
          <w:bCs/>
          <w:sz w:val="22"/>
          <w:szCs w:val="22"/>
          <w:u w:val="single"/>
        </w:rPr>
      </w:pPr>
      <w:r w:rsidRPr="00BD53D6">
        <w:rPr>
          <w:b/>
          <w:bCs/>
          <w:noProof/>
          <w:sz w:val="22"/>
          <w:szCs w:val="22"/>
          <w:u w:val="single"/>
        </w:rPr>
        <w:lastRenderedPageBreak/>
        <w:drawing>
          <wp:anchor distT="0" distB="0" distL="0" distR="0" simplePos="0" relativeHeight="251753472" behindDoc="0" locked="0" layoutInCell="1" allowOverlap="1" wp14:anchorId="0AD7B955" wp14:editId="10EDA6DB">
            <wp:simplePos x="0" y="0"/>
            <wp:positionH relativeFrom="column">
              <wp:posOffset>3274695</wp:posOffset>
            </wp:positionH>
            <wp:positionV relativeFrom="paragraph">
              <wp:posOffset>4445</wp:posOffset>
            </wp:positionV>
            <wp:extent cx="3663315" cy="3619500"/>
            <wp:effectExtent l="0" t="0" r="0" b="0"/>
            <wp:wrapTopAndBottom/>
            <wp:docPr id="115" name="Obraz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5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C0A" w:rsidRPr="00BD53D6" w:rsidRDefault="00732C0A" w:rsidP="00732C0A">
      <w:pPr>
        <w:rPr>
          <w:b/>
          <w:bCs/>
          <w:sz w:val="22"/>
          <w:szCs w:val="22"/>
          <w:u w:val="single"/>
        </w:rPr>
      </w:pPr>
    </w:p>
    <w:p w:rsidR="00732C0A" w:rsidRPr="00BD53D6" w:rsidRDefault="00732C0A" w:rsidP="00012FCC">
      <w:pPr>
        <w:spacing w:before="120" w:after="120" w:line="360" w:lineRule="auto"/>
        <w:jc w:val="both"/>
        <w:rPr>
          <w:b/>
          <w:bCs/>
          <w:sz w:val="22"/>
          <w:szCs w:val="22"/>
          <w:u w:val="single"/>
        </w:rPr>
      </w:pPr>
    </w:p>
    <w:p w:rsidR="00012FCC" w:rsidRPr="00BD53D6" w:rsidRDefault="00012FCC" w:rsidP="00444F34">
      <w:pPr>
        <w:jc w:val="both"/>
        <w:rPr>
          <w:sz w:val="32"/>
          <w:szCs w:val="32"/>
        </w:rPr>
      </w:pPr>
      <w:r w:rsidRPr="00BD53D6">
        <w:rPr>
          <w:b/>
          <w:bCs/>
          <w:sz w:val="32"/>
          <w:szCs w:val="32"/>
        </w:rPr>
        <w:t xml:space="preserve">Powyższy asortyment </w:t>
      </w:r>
      <w:r w:rsidR="00444F34" w:rsidRPr="00BD53D6">
        <w:rPr>
          <w:b/>
          <w:bCs/>
          <w:sz w:val="32"/>
          <w:szCs w:val="32"/>
        </w:rPr>
        <w:t xml:space="preserve">z zadania nr 2 </w:t>
      </w:r>
      <w:r w:rsidRPr="00BD53D6">
        <w:rPr>
          <w:b/>
          <w:bCs/>
          <w:sz w:val="32"/>
          <w:szCs w:val="32"/>
        </w:rPr>
        <w:t>s</w:t>
      </w:r>
      <w:r w:rsidR="002F68FA" w:rsidRPr="00BD53D6">
        <w:rPr>
          <w:b/>
          <w:bCs/>
          <w:sz w:val="32"/>
          <w:szCs w:val="32"/>
        </w:rPr>
        <w:t>tanowi wyposażenie w budynku Arc</w:t>
      </w:r>
      <w:r w:rsidRPr="00BD53D6">
        <w:rPr>
          <w:b/>
          <w:bCs/>
          <w:sz w:val="32"/>
          <w:szCs w:val="32"/>
        </w:rPr>
        <w:t>us Politechniki Rzeszowskiej- Przed realizacją konieczna jest wizja lokalna, celem szczegółowego opomiarowania, dostosowania wyglądu mebli do wymagań  Zamawiającego i uzgodnień dotyczących kolorystyki i późniejszego ustawienia mebli.</w:t>
      </w:r>
    </w:p>
    <w:p w:rsidR="00195CC8" w:rsidRPr="00BD53D6" w:rsidRDefault="00195CC8">
      <w:pPr>
        <w:spacing w:line="360" w:lineRule="auto"/>
        <w:rPr>
          <w:sz w:val="22"/>
          <w:szCs w:val="22"/>
        </w:rPr>
      </w:pPr>
    </w:p>
    <w:p w:rsidR="005038D5" w:rsidRDefault="005038D5" w:rsidP="005038D5">
      <w:pPr>
        <w:spacing w:line="360" w:lineRule="auto"/>
        <w:jc w:val="center"/>
        <w:rPr>
          <w:b/>
          <w:sz w:val="32"/>
          <w:szCs w:val="32"/>
        </w:rPr>
      </w:pPr>
    </w:p>
    <w:p w:rsidR="005038D5" w:rsidRDefault="005038D5" w:rsidP="005038D5">
      <w:pPr>
        <w:jc w:val="center"/>
        <w:rPr>
          <w:b/>
          <w:sz w:val="32"/>
          <w:szCs w:val="32"/>
        </w:rPr>
      </w:pPr>
    </w:p>
    <w:p w:rsidR="003902AF" w:rsidRDefault="00FC7790" w:rsidP="005038D5">
      <w:pPr>
        <w:jc w:val="center"/>
        <w:rPr>
          <w:b/>
          <w:sz w:val="32"/>
          <w:szCs w:val="32"/>
        </w:rPr>
      </w:pPr>
      <w:r w:rsidRPr="005038D5">
        <w:rPr>
          <w:b/>
          <w:sz w:val="32"/>
          <w:szCs w:val="32"/>
        </w:rPr>
        <w:lastRenderedPageBreak/>
        <w:t xml:space="preserve">Zadanie 2 </w:t>
      </w:r>
      <w:r w:rsidR="005038D5" w:rsidRPr="005038D5">
        <w:rPr>
          <w:b/>
          <w:sz w:val="32"/>
          <w:szCs w:val="32"/>
        </w:rPr>
        <w:t>Dostawa montaż i ustawienie mebli dla Katedry Przedsiębiorczości, Zarządzania i Ekoinnowacyjności</w:t>
      </w:r>
    </w:p>
    <w:p w:rsidR="005038D5" w:rsidRDefault="005038D5" w:rsidP="005038D5">
      <w:pPr>
        <w:spacing w:line="360" w:lineRule="auto"/>
        <w:jc w:val="center"/>
        <w:rPr>
          <w:b/>
          <w:sz w:val="32"/>
          <w:szCs w:val="32"/>
        </w:rPr>
      </w:pPr>
    </w:p>
    <w:p w:rsidR="005038D5" w:rsidRPr="005038D5" w:rsidRDefault="005038D5" w:rsidP="005038D5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OPIS</w:t>
      </w:r>
    </w:p>
    <w:p w:rsidR="003902AF" w:rsidRPr="009B50AC" w:rsidRDefault="00FC7790" w:rsidP="003902AF">
      <w:pPr>
        <w:rPr>
          <w:sz w:val="22"/>
          <w:szCs w:val="22"/>
          <w:u w:val="single"/>
        </w:rPr>
      </w:pPr>
      <w:r w:rsidRPr="009B50AC">
        <w:rPr>
          <w:sz w:val="22"/>
          <w:szCs w:val="22"/>
          <w:u w:val="single"/>
        </w:rPr>
        <w:t>SEKRETARIAT</w:t>
      </w:r>
    </w:p>
    <w:p w:rsidR="003902AF" w:rsidRPr="009B50AC" w:rsidRDefault="003902AF" w:rsidP="003902AF">
      <w:pPr>
        <w:rPr>
          <w:sz w:val="22"/>
          <w:szCs w:val="22"/>
        </w:rPr>
      </w:pPr>
    </w:p>
    <w:p w:rsidR="003902AF" w:rsidRPr="009B50AC" w:rsidRDefault="003902AF" w:rsidP="003902AF">
      <w:pPr>
        <w:rPr>
          <w:b/>
          <w:bCs/>
          <w:sz w:val="22"/>
          <w:szCs w:val="22"/>
        </w:rPr>
      </w:pPr>
      <w:r w:rsidRPr="009B50AC">
        <w:rPr>
          <w:b/>
          <w:bCs/>
          <w:sz w:val="22"/>
          <w:szCs w:val="22"/>
        </w:rPr>
        <w:t>1. An</w:t>
      </w:r>
      <w:r w:rsidR="009B50AC" w:rsidRPr="009B50AC">
        <w:rPr>
          <w:b/>
          <w:bCs/>
          <w:sz w:val="22"/>
          <w:szCs w:val="22"/>
        </w:rPr>
        <w:t>eks kuchenny  115x65x220 szt. 1</w:t>
      </w:r>
    </w:p>
    <w:p w:rsidR="003902AF" w:rsidRPr="009B50AC" w:rsidRDefault="003902AF" w:rsidP="003902AF">
      <w:pPr>
        <w:spacing w:after="200" w:line="276" w:lineRule="exact"/>
        <w:jc w:val="both"/>
        <w:rPr>
          <w:sz w:val="22"/>
          <w:szCs w:val="22"/>
        </w:rPr>
      </w:pPr>
      <w:r w:rsidRPr="009B50AC">
        <w:rPr>
          <w:sz w:val="22"/>
          <w:szCs w:val="22"/>
        </w:rPr>
        <w:t xml:space="preserve">Zabudowa wysoka  wykonana z płyty obustronnie laminowanej o klasie higieniczności E1. Fronty , korpusy i półki wykonane z płyty o grubości 18 mm, oklejone obrzeżem pcv o grubości 1 mm. Plecy – brak, istniejące płytki u Zamawiającego. Dolne fronty o wysokości ok. 720 mm, górne fronty o wysokości ok. 1400 mm. We wnętrzu szafki z dolnymi frontami dolnymi znajduje się zlewozmywak stalowy jednokomorowy z małym </w:t>
      </w:r>
      <w:proofErr w:type="spellStart"/>
      <w:r w:rsidRPr="009B50AC">
        <w:rPr>
          <w:sz w:val="22"/>
          <w:szCs w:val="22"/>
        </w:rPr>
        <w:t>ociekaczem</w:t>
      </w:r>
      <w:proofErr w:type="spellEnd"/>
      <w:r w:rsidRPr="009B50AC">
        <w:rPr>
          <w:sz w:val="22"/>
          <w:szCs w:val="22"/>
        </w:rPr>
        <w:t xml:space="preserve">, należy wyciąć odpowiedni otwór w blacie, pod blatem wewnętrzna półka z otworem na syfon. Blat kuchenny laminowany o grubości min. 28 mm, fabrycznie zaoblony. We wnętrzu szafki z górnymi frontami znajduje się dwupółkowy ociekacz i nad nim półka z płyty o grubości 18 mm.  Każdy z frontów posiada po min. dwa zawiasy puszkowe niklowane o średnicy puszki min 35 mm z możliwością regulacji w dwóch płaszczyznach, posiadające kąt rozwarcia do 110st. Szafka  posiada uchwyty metalowe o rozstawie min. 128 mm. Szafka musi posiadać metalowe stopki poziomujące, z możliwością regulacji od wnętrza szafki, stopki mocowane w 2 płaszczyznach – od boki i od przodu szafki, cokół o wysokości ok. 50 mm. Korpus klejony, szafka montowana w fabryce producenta. </w:t>
      </w:r>
    </w:p>
    <w:p w:rsidR="003902AF" w:rsidRPr="009B50AC" w:rsidRDefault="003902AF" w:rsidP="009B50AC">
      <w:pPr>
        <w:spacing w:after="200" w:line="276" w:lineRule="exact"/>
        <w:rPr>
          <w:rFonts w:eastAsia="Lucida Sans Unicode"/>
          <w:sz w:val="22"/>
          <w:szCs w:val="22"/>
        </w:rPr>
      </w:pPr>
      <w:r w:rsidRPr="009B50AC">
        <w:rPr>
          <w:b/>
          <w:sz w:val="22"/>
          <w:szCs w:val="22"/>
        </w:rPr>
        <w:t>Kolor płyty–  dąb,  szczegóły do uzgodnienia z Zamawiającym.</w:t>
      </w:r>
    </w:p>
    <w:p w:rsidR="003902AF" w:rsidRPr="009B50AC" w:rsidRDefault="003902AF" w:rsidP="003902AF">
      <w:pPr>
        <w:spacing w:after="200" w:line="276" w:lineRule="exact"/>
        <w:rPr>
          <w:sz w:val="22"/>
          <w:szCs w:val="22"/>
        </w:rPr>
      </w:pPr>
      <w:r w:rsidRPr="009B50AC">
        <w:rPr>
          <w:b/>
          <w:bCs/>
          <w:sz w:val="22"/>
          <w:szCs w:val="22"/>
        </w:rPr>
        <w:t>Wygląd jak na rysunku poglądowym</w:t>
      </w:r>
    </w:p>
    <w:p w:rsidR="003902AF" w:rsidRPr="009B50AC" w:rsidRDefault="003902AF" w:rsidP="009B50AC">
      <w:pPr>
        <w:spacing w:after="200" w:line="276" w:lineRule="exact"/>
        <w:rPr>
          <w:b/>
          <w:bCs/>
        </w:rPr>
      </w:pPr>
      <w:r w:rsidRPr="00BD53D6">
        <w:rPr>
          <w:rFonts w:eastAsia="Lucida Sans Unicode"/>
          <w:noProof/>
        </w:rPr>
        <w:lastRenderedPageBreak/>
        <w:drawing>
          <wp:anchor distT="0" distB="0" distL="0" distR="0" simplePos="0" relativeHeight="2518169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666490" cy="2952115"/>
            <wp:effectExtent l="0" t="0" r="0" b="635"/>
            <wp:wrapTopAndBottom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5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95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9B50AC" w:rsidRDefault="003902AF" w:rsidP="003902AF">
      <w:pPr>
        <w:rPr>
          <w:b/>
          <w:bCs/>
          <w:sz w:val="22"/>
          <w:szCs w:val="22"/>
        </w:rPr>
      </w:pPr>
      <w:r w:rsidRPr="009B50AC">
        <w:rPr>
          <w:b/>
          <w:bCs/>
          <w:sz w:val="22"/>
          <w:szCs w:val="22"/>
        </w:rPr>
        <w:t>2. Szafa ubraniowa 50x65x220 szt.1</w:t>
      </w:r>
    </w:p>
    <w:p w:rsidR="003902AF" w:rsidRPr="009B50AC" w:rsidRDefault="003902AF" w:rsidP="003902AF">
      <w:pPr>
        <w:rPr>
          <w:sz w:val="22"/>
          <w:szCs w:val="22"/>
        </w:rPr>
      </w:pPr>
    </w:p>
    <w:p w:rsidR="003902AF" w:rsidRPr="009B50AC" w:rsidRDefault="003902AF" w:rsidP="003902AF">
      <w:pPr>
        <w:spacing w:after="200" w:line="276" w:lineRule="exact"/>
        <w:jc w:val="both"/>
        <w:rPr>
          <w:sz w:val="22"/>
          <w:szCs w:val="22"/>
        </w:rPr>
      </w:pPr>
      <w:r w:rsidRPr="009B50AC">
        <w:rPr>
          <w:sz w:val="22"/>
          <w:szCs w:val="22"/>
        </w:rPr>
        <w:t>Szafa ubraniowa z drzwiami uchylnymi, wykonana z płyty wiórowej obustronnie laminowanej o klasie higieniczności E1, obrzeże pcv dobrane pod kolor płyty. Elementy widoczne oklejone obrzeżem pcv 2 mm, fronty półek oklejone obrzeżem pcv o  grubości 1 mm. Korpus, półki, oraz wieniec dolny wykonane z płyty grubości 18 mm, fronty wykonane z płyty grubości 18 mm, wieniec górny wykonany z płyty grubości 25 mm oklejony obrzeżem pcv o grubości 1 mm i promieniu R=3. Plecy szafy wykonane z płyty wiórowej obustronnie laminowanej grubości min. 8 mm w kolorze mebla. Plecy muszą być wsuwane w nafrezowane rowki w bokach i  wieńcu górnym szafki, dodatkowo przymocowane do ścianek bocznych kątownikami. Nie dopuszcza się pleców nakładanych. Szafa musi posiadać minimum 3 zawiasy puszkowe niklowane o średnicy puszki min 35 mm z możliwością regulacji w dwóch płaszczyznach (na jedno skrzydło drzwi) o kącie rozwarcia do 110 stopni. Szafa wyposażona w wysuwny wieszak na ubrania, mocowany pod półką konstrukcyjną.</w:t>
      </w:r>
      <w:r w:rsidRPr="009B50AC">
        <w:rPr>
          <w:color w:val="FF0000"/>
          <w:sz w:val="22"/>
          <w:szCs w:val="22"/>
        </w:rPr>
        <w:t xml:space="preserve"> </w:t>
      </w:r>
      <w:r w:rsidRPr="009B50AC">
        <w:rPr>
          <w:sz w:val="22"/>
          <w:szCs w:val="22"/>
        </w:rPr>
        <w:t>Wieniec górny licowany z drzwiami szafy, wieniec dolny chowany za drzwiami szafy.</w:t>
      </w:r>
      <w:r w:rsidRPr="009B50AC">
        <w:rPr>
          <w:color w:val="FF0000"/>
          <w:sz w:val="22"/>
          <w:szCs w:val="22"/>
        </w:rPr>
        <w:t xml:space="preserve"> </w:t>
      </w:r>
      <w:r w:rsidRPr="009B50AC">
        <w:rPr>
          <w:sz w:val="22"/>
          <w:szCs w:val="22"/>
        </w:rPr>
        <w:t xml:space="preserve">Szafa musi posiadać metalowe stopki poziomujące, z możliwością regulacji od wnętrza szafy, stopki mocowane w dwóch płaszczyznach – do boku i do przodu szafy, cokół o wysokości ok. 50 mm. Uchwyty metalowe o rozstawie min. 128  mm, forma prosta. Szafa wyposażona w zamek meblowy z dwoma kluczami łamanymi.  Korpus klejony, szafka montowana w fabryce producenta. </w:t>
      </w:r>
    </w:p>
    <w:p w:rsidR="003902AF" w:rsidRPr="009B50AC" w:rsidRDefault="003902AF" w:rsidP="003902AF">
      <w:pPr>
        <w:spacing w:after="200" w:line="276" w:lineRule="exact"/>
        <w:rPr>
          <w:sz w:val="22"/>
          <w:szCs w:val="22"/>
        </w:rPr>
      </w:pPr>
      <w:r w:rsidRPr="009B50AC">
        <w:rPr>
          <w:b/>
          <w:sz w:val="22"/>
          <w:szCs w:val="22"/>
        </w:rPr>
        <w:t>Kolor płyty–  dąb,  szczegóły do uzgodnienia z Zamawiającym.</w:t>
      </w:r>
    </w:p>
    <w:p w:rsidR="003902AF" w:rsidRPr="009B50AC" w:rsidRDefault="003902AF" w:rsidP="003902AF">
      <w:pPr>
        <w:spacing w:after="200" w:line="276" w:lineRule="exact"/>
        <w:jc w:val="both"/>
        <w:rPr>
          <w:sz w:val="22"/>
          <w:szCs w:val="22"/>
        </w:rPr>
      </w:pPr>
      <w:r w:rsidRPr="009B50AC">
        <w:rPr>
          <w:sz w:val="22"/>
          <w:szCs w:val="22"/>
        </w:rPr>
        <w:t>Wygląd jak na rysunku poglądowym</w:t>
      </w:r>
    </w:p>
    <w:p w:rsidR="003902AF" w:rsidRPr="009B50AC" w:rsidRDefault="003902AF" w:rsidP="003902AF">
      <w:pPr>
        <w:spacing w:after="200" w:line="276" w:lineRule="exact"/>
        <w:jc w:val="both"/>
        <w:rPr>
          <w:rFonts w:eastAsia="Lucida Sans Unicode"/>
          <w:sz w:val="22"/>
          <w:szCs w:val="22"/>
        </w:rPr>
      </w:pPr>
    </w:p>
    <w:p w:rsidR="003902AF" w:rsidRPr="00BD53D6" w:rsidRDefault="003902AF" w:rsidP="003902AF">
      <w:pPr>
        <w:spacing w:after="200" w:line="276" w:lineRule="exact"/>
        <w:jc w:val="both"/>
      </w:pPr>
      <w:r w:rsidRPr="00BD53D6">
        <w:rPr>
          <w:noProof/>
        </w:rPr>
        <w:drawing>
          <wp:anchor distT="0" distB="0" distL="0" distR="0" simplePos="0" relativeHeight="2518138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390650" cy="3104515"/>
            <wp:effectExtent l="0" t="0" r="0" b="635"/>
            <wp:wrapTopAndBottom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10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spacing w:after="200" w:line="276" w:lineRule="exact"/>
        <w:jc w:val="both"/>
        <w:rPr>
          <w:b/>
          <w:u w:val="single"/>
        </w:rPr>
      </w:pPr>
    </w:p>
    <w:p w:rsidR="003902AF" w:rsidRPr="009B50AC" w:rsidRDefault="003902AF" w:rsidP="003902AF">
      <w:pPr>
        <w:rPr>
          <w:rFonts w:eastAsia="Lucida Sans Unicode"/>
          <w:b/>
          <w:bCs/>
          <w:sz w:val="22"/>
          <w:szCs w:val="22"/>
        </w:rPr>
      </w:pPr>
      <w:r w:rsidRPr="009B50AC">
        <w:rPr>
          <w:b/>
          <w:bCs/>
          <w:sz w:val="22"/>
          <w:szCs w:val="22"/>
        </w:rPr>
        <w:t>3. Szafka pod ksero mobilna 60x65x50 szt.1</w:t>
      </w:r>
    </w:p>
    <w:p w:rsidR="003902AF" w:rsidRPr="009B50AC" w:rsidRDefault="003902AF" w:rsidP="003902AF">
      <w:pPr>
        <w:rPr>
          <w:sz w:val="22"/>
          <w:szCs w:val="22"/>
        </w:rPr>
      </w:pPr>
    </w:p>
    <w:p w:rsidR="003902AF" w:rsidRPr="009B50AC" w:rsidRDefault="003902AF" w:rsidP="003902AF">
      <w:pPr>
        <w:spacing w:after="200" w:line="276" w:lineRule="exact"/>
        <w:jc w:val="both"/>
        <w:rPr>
          <w:sz w:val="22"/>
          <w:szCs w:val="22"/>
        </w:rPr>
      </w:pPr>
      <w:r w:rsidRPr="009B50AC">
        <w:rPr>
          <w:sz w:val="22"/>
          <w:szCs w:val="22"/>
        </w:rPr>
        <w:t xml:space="preserve">Kontener mobilny wykonany z płyty wiórowej obustronnie laminowanej o klasie higieniczności E1, obrzeże pcv dobrane pod kolor płyty. Top oklejony obrzeżem 2 mm, pozostałe elementy widoczne oklejone obrzeżem 2 mm.  Korpus, plecy, oraz wieniec dolny wykonane z płyty grubości 18 mm, fronty wykonane z płyty 18 mm, wieniec górny wykonany z płyty grubości 25 mm. Top górny nachodzący na fronty, licowany z frontem. Plecy szafki wykonane z płyty wiórowej obustronnie laminowanej grubości min. 8 mm w kolorze mebla. Plecy muszą być wsuwane w nafrezowane rowki w bokach i  wieńcu górnym szafki, dodatkowo przymocowane do ścianek bocznych kątownikami. Nie dopuszcza się pleców nakładanych. Szafka musi posiadać minimum 2 zawiasy puszkowe niklowane o średnicy puszki min 35 mm z możliwością regulacji w dwóch płaszczyznach (na jedno skrzydło drzwi) o kącie rozwarcia do 110 stopni. Uchwyty metalowe o rozstawie min. 128  mm. Kontener na 4 kółkach z hamulcem. Korpus klejony, kontener montowany w fabryce producenta. Zamek montowany w najwyższej szufladzie. </w:t>
      </w:r>
    </w:p>
    <w:p w:rsidR="003902AF" w:rsidRPr="009B50AC" w:rsidRDefault="003902AF" w:rsidP="003902AF">
      <w:pPr>
        <w:spacing w:after="200" w:line="276" w:lineRule="exact"/>
        <w:rPr>
          <w:rFonts w:eastAsia="Lucida Sans Unicode"/>
          <w:sz w:val="22"/>
          <w:szCs w:val="22"/>
        </w:rPr>
      </w:pPr>
      <w:r w:rsidRPr="009B50AC">
        <w:rPr>
          <w:b/>
          <w:sz w:val="22"/>
          <w:szCs w:val="22"/>
        </w:rPr>
        <w:t>Kolor płyty–   dąb, szczegóły do uzgodnienia z Zamawiającym.</w:t>
      </w:r>
    </w:p>
    <w:p w:rsidR="003902AF" w:rsidRPr="00BD53D6" w:rsidRDefault="003902AF" w:rsidP="003902AF">
      <w:pPr>
        <w:spacing w:after="200" w:line="276" w:lineRule="exact"/>
        <w:jc w:val="both"/>
      </w:pPr>
      <w:r w:rsidRPr="00BD53D6">
        <w:lastRenderedPageBreak/>
        <w:t>Wygląd jak na rysunku poglądowym.</w:t>
      </w:r>
    </w:p>
    <w:p w:rsidR="003902AF" w:rsidRPr="00BD53D6" w:rsidRDefault="003902AF" w:rsidP="003902AF">
      <w:pPr>
        <w:rPr>
          <w:rFonts w:eastAsia="Lucida Sans Unicode"/>
        </w:rPr>
      </w:pPr>
    </w:p>
    <w:p w:rsidR="003902AF" w:rsidRPr="00BD53D6" w:rsidRDefault="003902AF" w:rsidP="003902AF">
      <w:r w:rsidRPr="00BD53D6">
        <w:rPr>
          <w:noProof/>
        </w:rPr>
        <w:drawing>
          <wp:anchor distT="0" distB="0" distL="0" distR="0" simplePos="0" relativeHeight="2517616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571625" cy="1266825"/>
            <wp:effectExtent l="0" t="0" r="9525" b="9525"/>
            <wp:wrapTopAndBottom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9B50AC" w:rsidRDefault="003902AF" w:rsidP="003902AF">
      <w:pPr>
        <w:rPr>
          <w:b/>
          <w:bCs/>
          <w:sz w:val="22"/>
          <w:szCs w:val="22"/>
        </w:rPr>
      </w:pPr>
      <w:r w:rsidRPr="009B50AC">
        <w:rPr>
          <w:b/>
          <w:bCs/>
          <w:sz w:val="22"/>
          <w:szCs w:val="22"/>
        </w:rPr>
        <w:t>4.</w:t>
      </w:r>
      <w:r w:rsidR="009B50AC">
        <w:rPr>
          <w:b/>
          <w:bCs/>
          <w:sz w:val="22"/>
          <w:szCs w:val="22"/>
        </w:rPr>
        <w:t xml:space="preserve"> Szafka wisząca 60x40x45 szt. 1</w:t>
      </w:r>
    </w:p>
    <w:p w:rsidR="003902AF" w:rsidRPr="009B50AC" w:rsidRDefault="003902AF" w:rsidP="003902AF">
      <w:pPr>
        <w:spacing w:after="200" w:line="276" w:lineRule="exact"/>
        <w:rPr>
          <w:sz w:val="22"/>
          <w:szCs w:val="22"/>
        </w:rPr>
      </w:pPr>
      <w:r w:rsidRPr="009B50AC">
        <w:rPr>
          <w:sz w:val="22"/>
          <w:szCs w:val="22"/>
        </w:rPr>
        <w:t xml:space="preserve">Szafka z drzwiami uchylnymi, wykonana z płyty wiórowej obustronnie laminowanej o klasie higieniczności E1, obrzeże pcv dobrane pod kolor płyty. Elementy widoczne oklejone obrzeżem 1 mm, fronty półek oklejone obrzeże pcv grubości 1 mm. Korpus, półki, oraz wieniec dolny wykonane z płyty grubości 18 mm, fronty wykonane z płyty 18 mm, wieniec górny wykonany z płyty grubości 25 mm oklejony obrzeżem pcv o grubości 1 mm. Plecy szafki wykonane z płyty wiórowej obustronnie laminowanej grubości min. 8  mm w kolorze mebla. Plecy muszą być wsuwane w nafrezowane rowki w bokach i wieńcu górnym szafki, dodatkowo przymocowane do ścianek bocznych kątownikami. Nie dopuszcza się pleców nakładanych. Fronty muszą posiadać po dwa zawiasy puszkowe niklowane o średnicy puszki min 35 mm z możliwością regulacji w dwóch płaszczyznach, posiadające kąt rozwarcia do 110st. </w:t>
      </w:r>
      <w:r w:rsidRPr="009B50AC">
        <w:rPr>
          <w:color w:val="FF0000"/>
          <w:sz w:val="22"/>
          <w:szCs w:val="22"/>
        </w:rPr>
        <w:t xml:space="preserve"> </w:t>
      </w:r>
      <w:r w:rsidRPr="009B50AC">
        <w:rPr>
          <w:sz w:val="22"/>
          <w:szCs w:val="22"/>
        </w:rPr>
        <w:t>Wieniec górny licowany z drzwiami szafki, wieniec dolny chowany za drzwiami szafki.</w:t>
      </w:r>
      <w:r w:rsidRPr="009B50AC">
        <w:rPr>
          <w:color w:val="FF0000"/>
          <w:sz w:val="22"/>
          <w:szCs w:val="22"/>
        </w:rPr>
        <w:t xml:space="preserve"> </w:t>
      </w:r>
      <w:r w:rsidRPr="009B50AC">
        <w:rPr>
          <w:sz w:val="22"/>
          <w:szCs w:val="22"/>
        </w:rPr>
        <w:t xml:space="preserve">Uchwyty metalowe o rozstawie min. 128 m, forma prosta.  </w:t>
      </w:r>
    </w:p>
    <w:p w:rsidR="003902AF" w:rsidRPr="009B50AC" w:rsidRDefault="003902AF" w:rsidP="003902AF">
      <w:pPr>
        <w:spacing w:after="200" w:line="276" w:lineRule="exact"/>
        <w:rPr>
          <w:sz w:val="22"/>
          <w:szCs w:val="22"/>
        </w:rPr>
      </w:pPr>
      <w:r w:rsidRPr="009B50AC">
        <w:rPr>
          <w:b/>
          <w:sz w:val="22"/>
          <w:szCs w:val="22"/>
        </w:rPr>
        <w:t>Kolor płyty–  dąb, szczegóły do uzgodnienia z Zamawiającym.</w:t>
      </w:r>
    </w:p>
    <w:p w:rsidR="003902AF" w:rsidRPr="00BD53D6" w:rsidRDefault="003902AF" w:rsidP="003902AF">
      <w:pPr>
        <w:spacing w:after="200" w:line="276" w:lineRule="exact"/>
        <w:rPr>
          <w:b/>
          <w:bCs/>
        </w:rPr>
      </w:pPr>
      <w:r w:rsidRPr="009B50AC">
        <w:rPr>
          <w:b/>
          <w:bCs/>
          <w:sz w:val="22"/>
          <w:szCs w:val="22"/>
        </w:rPr>
        <w:t>Wygląd jak na rysunku poglądowym</w:t>
      </w:r>
      <w:r w:rsidRPr="00BD53D6">
        <w:rPr>
          <w:b/>
          <w:bCs/>
        </w:rPr>
        <w:t>:</w:t>
      </w:r>
    </w:p>
    <w:p w:rsidR="003902AF" w:rsidRPr="00BD53D6" w:rsidRDefault="003902AF" w:rsidP="003902AF">
      <w:pPr>
        <w:rPr>
          <w:rFonts w:eastAsia="Lucida Sans Unicode"/>
        </w:rPr>
      </w:pPr>
      <w:r w:rsidRPr="00BD53D6">
        <w:rPr>
          <w:rFonts w:eastAsia="Lucida Sans Unicode"/>
          <w:noProof/>
        </w:rPr>
        <w:lastRenderedPageBreak/>
        <w:drawing>
          <wp:anchor distT="0" distB="0" distL="0" distR="0" simplePos="0" relativeHeight="2517626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952115" cy="2143125"/>
            <wp:effectExtent l="0" t="0" r="635" b="9525"/>
            <wp:wrapTopAndBottom/>
            <wp:docPr id="138" name="Obraz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/>
    <w:p w:rsidR="003902AF" w:rsidRPr="009B50AC" w:rsidRDefault="003902AF" w:rsidP="003902AF">
      <w:pPr>
        <w:rPr>
          <w:b/>
          <w:bCs/>
          <w:sz w:val="22"/>
          <w:szCs w:val="22"/>
        </w:rPr>
      </w:pPr>
      <w:r w:rsidRPr="009B50AC">
        <w:rPr>
          <w:b/>
          <w:bCs/>
          <w:sz w:val="22"/>
          <w:szCs w:val="22"/>
        </w:rPr>
        <w:t>5.</w:t>
      </w:r>
      <w:r w:rsidR="009B50AC">
        <w:rPr>
          <w:b/>
          <w:bCs/>
          <w:sz w:val="22"/>
          <w:szCs w:val="22"/>
        </w:rPr>
        <w:t xml:space="preserve"> Szafa aktowa  80x40x220 szt. 2</w:t>
      </w:r>
    </w:p>
    <w:p w:rsidR="003902AF" w:rsidRPr="009B50AC" w:rsidRDefault="003902AF" w:rsidP="003902AF">
      <w:pPr>
        <w:spacing w:after="200" w:line="276" w:lineRule="auto"/>
        <w:rPr>
          <w:sz w:val="22"/>
          <w:szCs w:val="22"/>
        </w:rPr>
      </w:pPr>
      <w:r w:rsidRPr="009B50AC">
        <w:rPr>
          <w:sz w:val="22"/>
          <w:szCs w:val="22"/>
        </w:rPr>
        <w:t xml:space="preserve">Szafa z drzwiami uchylnymi, wykonana z płyty wiórowej obustronnie laminowanej o klasie higieniczności E1, obrzeże pcv dobrane pod kolor płyty. Elementy widoczne oklejone obrzeżem pcv 1 mm, fronty półek oklejone obrzeżem pcv grubości 2 mm. Korpus, półki, oraz wieniec dolny wykonane z płyty grubości 18 mm, fronty wykonane z płyty grubości 18 mm, wieniec górny wykonany z płyty grubości 25 mm oklejony obrzeżem pcv o grubości 2 mm i promieniu R=3. Plecy szafy wykonane z płyty wiórowej obustronnie laminowanej grubości min. 8 mm w kolorze mebla. Plecy muszą być wsuwane w nafrezowane rowki w bokach i </w:t>
      </w:r>
      <w:proofErr w:type="spellStart"/>
      <w:r w:rsidRPr="009B50AC">
        <w:rPr>
          <w:sz w:val="22"/>
          <w:szCs w:val="22"/>
        </w:rPr>
        <w:t>i</w:t>
      </w:r>
      <w:proofErr w:type="spellEnd"/>
      <w:r w:rsidRPr="009B50AC">
        <w:rPr>
          <w:sz w:val="22"/>
          <w:szCs w:val="22"/>
        </w:rPr>
        <w:t xml:space="preserve"> wieńcu górnym szafki, dodatkowo przymocowane do ścianek bocznych kątownikami. Nie dopuszcza się pleców nakładanych. Szafa musi posiadać minimum 3 zawiasy puszkowe niklowane o średnicy puszki min 35 mm z możliwością regulacji w dwóch płaszczyznach (na jedno skrzydło drzwi) o kącie rozwarcia do 110 stopni. Szafa  wyposażona w póki na segregatory- ilość 6 sztuk- odległość między półkami min. 330 mm.  Cokół wysokości 50 mm.</w:t>
      </w:r>
      <w:r w:rsidRPr="009B50AC">
        <w:rPr>
          <w:color w:val="FF0000"/>
          <w:sz w:val="22"/>
          <w:szCs w:val="22"/>
        </w:rPr>
        <w:t xml:space="preserve"> </w:t>
      </w:r>
      <w:r w:rsidRPr="009B50AC">
        <w:rPr>
          <w:sz w:val="22"/>
          <w:szCs w:val="22"/>
        </w:rPr>
        <w:t>Wieniec górny licowany z drzwiami szafy, wieniec dolny chowany za drzwiami szafy.</w:t>
      </w:r>
      <w:r w:rsidRPr="009B50AC">
        <w:rPr>
          <w:color w:val="FF0000"/>
          <w:sz w:val="22"/>
          <w:szCs w:val="22"/>
        </w:rPr>
        <w:t xml:space="preserve"> </w:t>
      </w:r>
      <w:r w:rsidRPr="009B50AC">
        <w:rPr>
          <w:sz w:val="22"/>
          <w:szCs w:val="22"/>
        </w:rPr>
        <w:t xml:space="preserve">Szafa musi posiadać metalowe stopki poziomujące, z możliwością regulacji od wnętrza szafy, stopki mocowane w dwóch płaszczyznach – do boku i do cokołu szafy. Uchwyty metalowe o rozstawie min. 128 mm, w kolorze aluminium, forma prosta. </w:t>
      </w:r>
    </w:p>
    <w:p w:rsidR="003902AF" w:rsidRPr="009B50AC" w:rsidRDefault="003902AF" w:rsidP="003902AF">
      <w:pPr>
        <w:spacing w:after="200" w:line="276" w:lineRule="exact"/>
        <w:rPr>
          <w:sz w:val="22"/>
          <w:szCs w:val="22"/>
        </w:rPr>
      </w:pPr>
      <w:r w:rsidRPr="009B50AC">
        <w:rPr>
          <w:b/>
          <w:sz w:val="22"/>
          <w:szCs w:val="22"/>
        </w:rPr>
        <w:t>Kolor płyty– dąb szczegóły do uzgodnienia z Zamawiającym.</w:t>
      </w:r>
    </w:p>
    <w:p w:rsidR="003902AF" w:rsidRPr="009B50AC" w:rsidRDefault="003902AF" w:rsidP="003902AF">
      <w:pPr>
        <w:spacing w:after="200" w:line="276" w:lineRule="auto"/>
        <w:rPr>
          <w:b/>
          <w:bCs/>
          <w:sz w:val="22"/>
          <w:szCs w:val="22"/>
        </w:rPr>
      </w:pPr>
      <w:r w:rsidRPr="009B50AC">
        <w:rPr>
          <w:b/>
          <w:bCs/>
          <w:sz w:val="22"/>
          <w:szCs w:val="22"/>
        </w:rPr>
        <w:t>Wygląd jak na rysunku poglądowym</w:t>
      </w:r>
    </w:p>
    <w:p w:rsidR="003902AF" w:rsidRPr="00BD53D6" w:rsidRDefault="003902AF" w:rsidP="003902AF">
      <w:pPr>
        <w:spacing w:after="200" w:line="276" w:lineRule="auto"/>
        <w:rPr>
          <w:b/>
          <w:bCs/>
        </w:rPr>
      </w:pPr>
      <w:r w:rsidRPr="00BD53D6">
        <w:rPr>
          <w:rFonts w:eastAsia="Lucida Sans Unicode"/>
          <w:noProof/>
        </w:rPr>
        <w:lastRenderedPageBreak/>
        <w:drawing>
          <wp:anchor distT="0" distB="0" distL="0" distR="0" simplePos="0" relativeHeight="2517637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14550" cy="3256915"/>
            <wp:effectExtent l="0" t="0" r="0" b="635"/>
            <wp:wrapTopAndBottom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25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spacing w:after="200" w:line="276" w:lineRule="auto"/>
        <w:rPr>
          <w:b/>
          <w:bCs/>
        </w:rPr>
      </w:pPr>
    </w:p>
    <w:p w:rsidR="003902AF" w:rsidRPr="009B50AC" w:rsidRDefault="003902AF" w:rsidP="003902AF">
      <w:pPr>
        <w:rPr>
          <w:rFonts w:eastAsia="Lucida Sans Unicode"/>
          <w:b/>
          <w:bCs/>
          <w:sz w:val="22"/>
          <w:szCs w:val="22"/>
          <w:lang w:eastAsia="zh-CN"/>
        </w:rPr>
      </w:pPr>
      <w:r w:rsidRPr="009B50AC">
        <w:rPr>
          <w:b/>
          <w:bCs/>
          <w:sz w:val="22"/>
          <w:szCs w:val="22"/>
        </w:rPr>
        <w:t>6. Komoda 80x40x90 szt.2</w:t>
      </w:r>
    </w:p>
    <w:p w:rsidR="003902AF" w:rsidRPr="009B50AC" w:rsidRDefault="003902AF" w:rsidP="003902AF">
      <w:pPr>
        <w:spacing w:after="200" w:line="276" w:lineRule="exact"/>
        <w:rPr>
          <w:sz w:val="22"/>
          <w:szCs w:val="22"/>
        </w:rPr>
      </w:pPr>
      <w:r w:rsidRPr="009B50AC">
        <w:rPr>
          <w:sz w:val="22"/>
          <w:szCs w:val="22"/>
        </w:rPr>
        <w:t>Komoda z drzwiami uchylnymi, wykonana z płyty wiórowej obustronnie laminowanej o klasie higieniczności E1, obrzeże pcv dobrane pod kolor płyty. Elementy widoczne oklejone obrzeżem 1 mm, fronty półek oklejone obrzeże pcv grubości 1 mm. Korpus, półki, oraz wieniec dolny wykonane z płyty grubości 18 mm, fronty wykonane z płyty 18 mm, wieniec górny wykonany z płyty grubości 25 mm oklejony obrzeżem pcv o grubości 1 mm. Plecy szafki wykonane z płyty wiórowej obustronnie laminowanej grubości min. 8  mm w kolorze mebla. Plecy muszą być wsuwane w nafrezowane rowki w bokach i wieńcu górnym szafki, dodatkowo przymocowane do ścianek bocznych kątownikami. Nie dopuszcza się pleców nakładanych. Fronty muszą posiadać po dwa zawiasy puszkowe niklowane o średnicy puszki min 35 mm z możliwością regulacji w dwóch płaszczyznach, posiadające kąt rozwarcia do 110st. Cokół o wysokości ok.50 mm.</w:t>
      </w:r>
      <w:r w:rsidRPr="009B50AC">
        <w:rPr>
          <w:color w:val="FF0000"/>
          <w:sz w:val="22"/>
          <w:szCs w:val="22"/>
        </w:rPr>
        <w:t xml:space="preserve"> </w:t>
      </w:r>
      <w:r w:rsidRPr="009B50AC">
        <w:rPr>
          <w:sz w:val="22"/>
          <w:szCs w:val="22"/>
        </w:rPr>
        <w:t>Wieniec górny licowany z drzwiami szafki, wieniec dolny chowany za drzwiami szafki.</w:t>
      </w:r>
      <w:r w:rsidRPr="009B50AC">
        <w:rPr>
          <w:color w:val="FF0000"/>
          <w:sz w:val="22"/>
          <w:szCs w:val="22"/>
        </w:rPr>
        <w:t xml:space="preserve"> </w:t>
      </w:r>
      <w:r w:rsidRPr="009B50AC">
        <w:rPr>
          <w:sz w:val="22"/>
          <w:szCs w:val="22"/>
        </w:rPr>
        <w:t>Szafka musi posiadać metalowe stopki poziomujące, z możliwością regulacji od wnętrza szafy, stopki mocowane w 2 płaszczyznach – do boku i do cokołu szafki. Uchwyty metalowe o rozstawie min. 128 m, forma prosta.  Szafka posiada 2 półki z możliwością regulacji w 5 pozycjach, co 32 mm.</w:t>
      </w:r>
    </w:p>
    <w:p w:rsidR="003902AF" w:rsidRPr="009B50AC" w:rsidRDefault="003902AF" w:rsidP="003902AF">
      <w:pPr>
        <w:spacing w:after="200" w:line="276" w:lineRule="exact"/>
        <w:rPr>
          <w:sz w:val="22"/>
          <w:szCs w:val="22"/>
        </w:rPr>
      </w:pPr>
      <w:r w:rsidRPr="009B50AC">
        <w:rPr>
          <w:b/>
          <w:sz w:val="22"/>
          <w:szCs w:val="22"/>
        </w:rPr>
        <w:t>Kolor płyty–  dąb,  szczegóły do uzgodnienia z Zamawiającym.</w:t>
      </w:r>
    </w:p>
    <w:p w:rsidR="003902AF" w:rsidRPr="009B50AC" w:rsidRDefault="003902AF" w:rsidP="003902AF">
      <w:pPr>
        <w:spacing w:after="200" w:line="276" w:lineRule="exact"/>
        <w:rPr>
          <w:b/>
          <w:bCs/>
          <w:sz w:val="22"/>
          <w:szCs w:val="22"/>
        </w:rPr>
      </w:pPr>
      <w:r w:rsidRPr="009B50AC">
        <w:rPr>
          <w:b/>
          <w:bCs/>
          <w:sz w:val="22"/>
          <w:szCs w:val="22"/>
        </w:rPr>
        <w:lastRenderedPageBreak/>
        <w:t>Wygląd jak na rysunku poglądowym:</w:t>
      </w:r>
    </w:p>
    <w:p w:rsidR="003902AF" w:rsidRPr="009B50AC" w:rsidRDefault="003902AF" w:rsidP="003902AF">
      <w:pPr>
        <w:spacing w:after="200" w:line="276" w:lineRule="exact"/>
        <w:rPr>
          <w:b/>
        </w:rPr>
      </w:pPr>
      <w:r w:rsidRPr="00BD53D6">
        <w:rPr>
          <w:rFonts w:eastAsia="Lucida Sans Unicode"/>
          <w:noProof/>
        </w:rPr>
        <w:drawing>
          <wp:anchor distT="0" distB="0" distL="0" distR="0" simplePos="0" relativeHeight="2517647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476500" cy="2152650"/>
            <wp:effectExtent l="0" t="0" r="0" b="0"/>
            <wp:wrapTopAndBottom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4B50F8" w:rsidRDefault="003902AF" w:rsidP="003902AF">
      <w:pPr>
        <w:rPr>
          <w:rFonts w:eastAsia="Lucida Sans Unicode"/>
          <w:b/>
          <w:bCs/>
          <w:sz w:val="22"/>
          <w:szCs w:val="22"/>
        </w:rPr>
      </w:pPr>
      <w:r w:rsidRPr="004B50F8">
        <w:rPr>
          <w:b/>
          <w:bCs/>
          <w:sz w:val="22"/>
          <w:szCs w:val="22"/>
        </w:rPr>
        <w:t xml:space="preserve">7. Komoda </w:t>
      </w:r>
      <w:r w:rsidRPr="004B50F8">
        <w:rPr>
          <w:b/>
          <w:bCs/>
          <w:color w:val="000000"/>
          <w:sz w:val="22"/>
          <w:szCs w:val="22"/>
        </w:rPr>
        <w:t>(z szufladami)</w:t>
      </w:r>
      <w:r w:rsidRPr="004B50F8">
        <w:rPr>
          <w:b/>
          <w:bCs/>
          <w:sz w:val="22"/>
          <w:szCs w:val="22"/>
        </w:rPr>
        <w:t xml:space="preserve"> 80x40x90 szt.1</w:t>
      </w:r>
    </w:p>
    <w:p w:rsidR="003902AF" w:rsidRPr="004B50F8" w:rsidRDefault="003902AF" w:rsidP="003902AF">
      <w:pPr>
        <w:spacing w:after="200" w:line="276" w:lineRule="exact"/>
        <w:jc w:val="both"/>
        <w:rPr>
          <w:sz w:val="22"/>
          <w:szCs w:val="22"/>
        </w:rPr>
      </w:pPr>
      <w:r w:rsidRPr="004B50F8">
        <w:rPr>
          <w:sz w:val="22"/>
          <w:szCs w:val="22"/>
        </w:rPr>
        <w:t>Komoda z szufladami, wykonana z płyty wiórowej obustronnie laminowanej o klasie higieniczności E1, obrzeże pcv dobrane pod kolor płyty. Top oklejony obrzeżem 2 mm, pozostałe elementy widoczne oklejone obrzeżem 2 mm.  Korpus, plecy, oraz wieniec dolny wykonane z płyty grubości 18 mm, fronty wykonane z płyty 18 mm, wieniec górny wykonany z płyty grubości 25 mm. Komoda posiada 3 szuflady z zamkiem centralnym z dwoma kluczami łamanymi. Uchwyty metalowe o rozstawie min. 128  mm. Szuflady wyposażone w prowadnice rolkowe. Front szuflad montowany do szuflady za pomocą złącza ułatwiającego ewentualną regulację. Cokół o wysokości ok.50 mm.</w:t>
      </w:r>
      <w:r w:rsidRPr="004B50F8">
        <w:rPr>
          <w:color w:val="FF0000"/>
          <w:sz w:val="22"/>
          <w:szCs w:val="22"/>
        </w:rPr>
        <w:t xml:space="preserve"> </w:t>
      </w:r>
      <w:r w:rsidRPr="004B50F8">
        <w:rPr>
          <w:sz w:val="22"/>
          <w:szCs w:val="22"/>
        </w:rPr>
        <w:t>Wieniec górny licowany z drzwiami szafki, wieniec dolny chowany za drzwiami szafki.</w:t>
      </w:r>
      <w:r w:rsidRPr="004B50F8">
        <w:rPr>
          <w:color w:val="FF0000"/>
          <w:sz w:val="22"/>
          <w:szCs w:val="22"/>
        </w:rPr>
        <w:t xml:space="preserve"> </w:t>
      </w:r>
      <w:r w:rsidRPr="004B50F8">
        <w:rPr>
          <w:sz w:val="22"/>
          <w:szCs w:val="22"/>
        </w:rPr>
        <w:t xml:space="preserve">Szafka musi posiadać metalowe stopki poziomujące, z możliwością regulacji od wnętrza szafy, stopki mocowane w 2 płaszczyznach – do boku i do cokołu szafki.  Korpus klejony, kontener montowany w fabryce producenta. Zamek montowany w najwyższej szufladzie. </w:t>
      </w:r>
    </w:p>
    <w:p w:rsidR="003902AF" w:rsidRPr="004B50F8" w:rsidRDefault="003902AF" w:rsidP="003902AF">
      <w:pPr>
        <w:spacing w:after="200" w:line="276" w:lineRule="exact"/>
        <w:jc w:val="both"/>
        <w:rPr>
          <w:sz w:val="22"/>
          <w:szCs w:val="22"/>
        </w:rPr>
      </w:pPr>
    </w:p>
    <w:p w:rsidR="003902AF" w:rsidRPr="004B50F8" w:rsidRDefault="003902AF" w:rsidP="003902AF">
      <w:pPr>
        <w:spacing w:after="200" w:line="276" w:lineRule="exact"/>
        <w:rPr>
          <w:rFonts w:eastAsia="Lucida Sans Unicode"/>
          <w:sz w:val="22"/>
          <w:szCs w:val="22"/>
        </w:rPr>
      </w:pPr>
      <w:r w:rsidRPr="004B50F8">
        <w:rPr>
          <w:b/>
          <w:sz w:val="22"/>
          <w:szCs w:val="22"/>
        </w:rPr>
        <w:t>Kolor płyty–   dąb, szczegóły do uzgodnienia z Zamawiającym.</w:t>
      </w:r>
    </w:p>
    <w:p w:rsidR="003902AF" w:rsidRPr="004B50F8" w:rsidRDefault="003902AF" w:rsidP="003902AF">
      <w:pPr>
        <w:spacing w:after="200" w:line="276" w:lineRule="exact"/>
        <w:jc w:val="both"/>
        <w:rPr>
          <w:sz w:val="22"/>
          <w:szCs w:val="22"/>
        </w:rPr>
      </w:pPr>
      <w:r w:rsidRPr="004B50F8">
        <w:rPr>
          <w:sz w:val="22"/>
          <w:szCs w:val="22"/>
        </w:rPr>
        <w:t>Wygląd jak na rysunku poglądowym.</w:t>
      </w:r>
    </w:p>
    <w:p w:rsidR="003902AF" w:rsidRPr="00BD53D6" w:rsidRDefault="003902AF" w:rsidP="003902AF">
      <w:pPr>
        <w:spacing w:after="200" w:line="276" w:lineRule="exact"/>
        <w:jc w:val="both"/>
      </w:pPr>
      <w:r w:rsidRPr="00BD53D6">
        <w:rPr>
          <w:rFonts w:eastAsia="Lucida Sans Unicode"/>
          <w:noProof/>
        </w:rPr>
        <w:lastRenderedPageBreak/>
        <w:drawing>
          <wp:anchor distT="0" distB="0" distL="0" distR="0" simplePos="0" relativeHeight="2517657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333625" cy="2143125"/>
            <wp:effectExtent l="0" t="0" r="9525" b="9525"/>
            <wp:wrapTopAndBottom/>
            <wp:docPr id="13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rFonts w:eastAsia="Lucida Sans Unicode"/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F224BD" w:rsidRDefault="003902AF" w:rsidP="003902AF">
      <w:pPr>
        <w:rPr>
          <w:b/>
          <w:bCs/>
          <w:sz w:val="22"/>
          <w:szCs w:val="22"/>
        </w:rPr>
      </w:pPr>
      <w:r w:rsidRPr="00F224BD">
        <w:rPr>
          <w:b/>
          <w:bCs/>
          <w:sz w:val="22"/>
          <w:szCs w:val="22"/>
        </w:rPr>
        <w:t>8. Półka 180x20x1,8 szt.1</w:t>
      </w:r>
    </w:p>
    <w:p w:rsidR="003902AF" w:rsidRPr="00F224BD" w:rsidRDefault="003902AF" w:rsidP="003902AF">
      <w:pPr>
        <w:rPr>
          <w:sz w:val="22"/>
          <w:szCs w:val="22"/>
        </w:rPr>
      </w:pPr>
    </w:p>
    <w:p w:rsidR="003902AF" w:rsidRPr="00F224BD" w:rsidRDefault="003902AF" w:rsidP="003902AF">
      <w:pPr>
        <w:spacing w:after="200" w:line="276" w:lineRule="exact"/>
        <w:rPr>
          <w:sz w:val="22"/>
          <w:szCs w:val="22"/>
        </w:rPr>
      </w:pPr>
      <w:r w:rsidRPr="00F224BD">
        <w:rPr>
          <w:sz w:val="22"/>
          <w:szCs w:val="22"/>
        </w:rPr>
        <w:t>Półka wisząca wykonana  z płyty dwustronnie laminowanej o grubości 36 mm, o klasie higieniczności E1 , obrzeże pcv dobrane pod kolor, grubości 2 mm. Przymocowana do ściany za pomocą wysokiej jakości dybli  montażowych.</w:t>
      </w:r>
    </w:p>
    <w:p w:rsidR="003902AF" w:rsidRPr="00F224BD" w:rsidRDefault="003902AF" w:rsidP="003902AF">
      <w:pPr>
        <w:spacing w:after="200" w:line="276" w:lineRule="exact"/>
        <w:rPr>
          <w:b/>
          <w:bCs/>
          <w:sz w:val="22"/>
          <w:szCs w:val="22"/>
        </w:rPr>
      </w:pPr>
      <w:r w:rsidRPr="00F224BD">
        <w:rPr>
          <w:b/>
          <w:bCs/>
          <w:sz w:val="22"/>
          <w:szCs w:val="22"/>
        </w:rPr>
        <w:t>Kolor płyty–  dąb,  szczegóły do uzgodnienia z Zamawiającym.</w:t>
      </w:r>
    </w:p>
    <w:p w:rsidR="003902AF" w:rsidRPr="00BD53D6" w:rsidRDefault="003902AF" w:rsidP="003902AF">
      <w:pPr>
        <w:rPr>
          <w:rFonts w:eastAsia="Lucida Sans Unicode"/>
          <w:b/>
          <w:bCs/>
          <w:u w:val="single"/>
        </w:rPr>
      </w:pPr>
      <w:r w:rsidRPr="00BD53D6">
        <w:rPr>
          <w:rFonts w:eastAsia="Lucida Sans Unicode"/>
          <w:noProof/>
        </w:rPr>
        <w:drawing>
          <wp:anchor distT="0" distB="0" distL="0" distR="0" simplePos="0" relativeHeight="2517667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66540" cy="876300"/>
            <wp:effectExtent l="0" t="0" r="0" b="0"/>
            <wp:wrapTopAndBottom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F224BD" w:rsidRDefault="003902AF" w:rsidP="003902AF">
      <w:pPr>
        <w:rPr>
          <w:b/>
          <w:bCs/>
          <w:sz w:val="22"/>
          <w:szCs w:val="22"/>
        </w:rPr>
      </w:pPr>
      <w:r w:rsidRPr="00F224BD">
        <w:rPr>
          <w:b/>
          <w:bCs/>
          <w:sz w:val="22"/>
          <w:szCs w:val="22"/>
        </w:rPr>
        <w:t>9. Zabudowa kaloryfera 257x30x80 szt. 1</w:t>
      </w:r>
    </w:p>
    <w:p w:rsidR="003902AF" w:rsidRPr="00F224BD" w:rsidRDefault="003902AF" w:rsidP="003902AF">
      <w:pPr>
        <w:rPr>
          <w:sz w:val="22"/>
          <w:szCs w:val="22"/>
        </w:rPr>
      </w:pPr>
    </w:p>
    <w:p w:rsidR="003902AF" w:rsidRPr="00F224BD" w:rsidRDefault="003902AF" w:rsidP="003902AF">
      <w:pPr>
        <w:spacing w:after="200" w:line="276" w:lineRule="exact"/>
        <w:rPr>
          <w:sz w:val="22"/>
          <w:szCs w:val="22"/>
        </w:rPr>
      </w:pPr>
      <w:r w:rsidRPr="00F224BD">
        <w:rPr>
          <w:sz w:val="22"/>
          <w:szCs w:val="22"/>
        </w:rPr>
        <w:t>Zabudowa wykonana z płyty wiórowej obustronnie laminowanej o klasie higieniczności E1, obrzeże pcv dobrane pod kolor płyty. Elementy widoczne oklejone obrzeżem 1 mm.  Zabudowa składa się ze ,,szczebelków” połączonych elementem z płyty przykrywającym parapet i łączącą listwą dolną. Wieniec górny licowany ze szczebelkami.</w:t>
      </w:r>
      <w:r w:rsidRPr="00F224BD">
        <w:rPr>
          <w:color w:val="FF0000"/>
          <w:sz w:val="22"/>
          <w:szCs w:val="22"/>
        </w:rPr>
        <w:t xml:space="preserve"> </w:t>
      </w:r>
    </w:p>
    <w:p w:rsidR="003902AF" w:rsidRPr="00F224BD" w:rsidRDefault="003902AF" w:rsidP="003902AF">
      <w:pPr>
        <w:spacing w:after="200" w:line="276" w:lineRule="exact"/>
        <w:rPr>
          <w:sz w:val="22"/>
          <w:szCs w:val="22"/>
        </w:rPr>
      </w:pPr>
      <w:r w:rsidRPr="00F224BD">
        <w:rPr>
          <w:b/>
          <w:sz w:val="22"/>
          <w:szCs w:val="22"/>
        </w:rPr>
        <w:t>Kolor płyty–  dąb, szczegóły do uzgodnienia z Zamawiającym.</w:t>
      </w:r>
    </w:p>
    <w:p w:rsidR="003902AF" w:rsidRPr="00F224BD" w:rsidRDefault="003902AF" w:rsidP="003902AF">
      <w:pPr>
        <w:spacing w:after="200" w:line="276" w:lineRule="exact"/>
        <w:rPr>
          <w:sz w:val="22"/>
          <w:szCs w:val="22"/>
        </w:rPr>
      </w:pPr>
    </w:p>
    <w:p w:rsidR="003902AF" w:rsidRPr="00F224BD" w:rsidRDefault="003902AF" w:rsidP="003902AF">
      <w:pPr>
        <w:spacing w:after="200" w:line="276" w:lineRule="exact"/>
        <w:rPr>
          <w:b/>
          <w:bCs/>
          <w:sz w:val="22"/>
          <w:szCs w:val="22"/>
        </w:rPr>
      </w:pPr>
      <w:r w:rsidRPr="00F224BD">
        <w:rPr>
          <w:b/>
          <w:bCs/>
          <w:sz w:val="22"/>
          <w:szCs w:val="22"/>
        </w:rPr>
        <w:t>Wygląd jak na rysunku poglądowym:</w:t>
      </w:r>
    </w:p>
    <w:p w:rsidR="003902AF" w:rsidRPr="00BD53D6" w:rsidRDefault="003902AF" w:rsidP="003902AF">
      <w:pPr>
        <w:spacing w:after="200" w:line="276" w:lineRule="exact"/>
        <w:rPr>
          <w:b/>
          <w:bCs/>
        </w:rPr>
      </w:pPr>
      <w:r w:rsidRPr="00BD53D6">
        <w:rPr>
          <w:rFonts w:eastAsia="Lucida Sans Unicode"/>
          <w:noProof/>
        </w:rPr>
        <w:drawing>
          <wp:anchor distT="0" distB="0" distL="0" distR="0" simplePos="0" relativeHeight="2517678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390390" cy="1800225"/>
            <wp:effectExtent l="0" t="0" r="0" b="9525"/>
            <wp:wrapSquare wrapText="largest"/>
            <wp:docPr id="133" name="Obraz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rFonts w:eastAsia="Lucida Sans Unicode"/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/>
    <w:p w:rsidR="003902AF" w:rsidRPr="00F224BD" w:rsidRDefault="003902AF" w:rsidP="003902AF">
      <w:pPr>
        <w:rPr>
          <w:b/>
          <w:bCs/>
          <w:sz w:val="22"/>
          <w:szCs w:val="22"/>
        </w:rPr>
      </w:pPr>
      <w:r w:rsidRPr="00F224BD">
        <w:rPr>
          <w:b/>
          <w:bCs/>
          <w:sz w:val="22"/>
          <w:szCs w:val="22"/>
        </w:rPr>
        <w:t>10. Biurko  140x240x75 szt. 1</w:t>
      </w:r>
    </w:p>
    <w:p w:rsidR="003902AF" w:rsidRPr="00F224BD" w:rsidRDefault="003902AF" w:rsidP="003902AF">
      <w:pPr>
        <w:rPr>
          <w:sz w:val="22"/>
          <w:szCs w:val="22"/>
        </w:rPr>
      </w:pPr>
    </w:p>
    <w:p w:rsidR="003902AF" w:rsidRPr="00F224BD" w:rsidRDefault="003902AF" w:rsidP="003902AF">
      <w:pPr>
        <w:spacing w:line="240" w:lineRule="exact"/>
        <w:jc w:val="both"/>
        <w:rPr>
          <w:sz w:val="22"/>
          <w:szCs w:val="22"/>
        </w:rPr>
      </w:pPr>
      <w:r w:rsidRPr="00F224BD">
        <w:rPr>
          <w:sz w:val="22"/>
          <w:szCs w:val="22"/>
        </w:rPr>
        <w:t xml:space="preserve">Biurko w kształcie litery „L”. Blat i nogi biurka wykonane z płyty obustronnie laminowanej o klasie higieniczności E1,  grubości 25 mm, oklejonej obrzeżem pcv o  grubości 2 mm, w kolorze płyty. Blendy wykonane z  płyty obustronnie laminowanej o klasie higieniczności E1,  grubości 18 mm, oklejonej obrzeżem pcv o  grubości 1 mm, w kolorze płyty. </w:t>
      </w:r>
      <w:r w:rsidRPr="00F224BD">
        <w:rPr>
          <w:color w:val="272727"/>
          <w:sz w:val="22"/>
          <w:szCs w:val="22"/>
        </w:rPr>
        <w:t>Blendy zamocowane za pomocą złączny mimośrodowych do blatu i nóg biurka.</w:t>
      </w:r>
      <w:r w:rsidRPr="00F224BD">
        <w:rPr>
          <w:sz w:val="22"/>
          <w:szCs w:val="22"/>
        </w:rPr>
        <w:t xml:space="preserve"> W biurku należy zamontować przelotki na kable- umiejscowienie ustalić z Zamawiającym podczas</w:t>
      </w:r>
      <w:r w:rsidRPr="00F224BD">
        <w:rPr>
          <w:color w:val="272727"/>
          <w:sz w:val="22"/>
          <w:szCs w:val="22"/>
        </w:rPr>
        <w:t xml:space="preserve"> montażu.  Elementy biurka połączone ze sobą za pomocą wysokiej jakości złączy mimośrodowych.</w:t>
      </w:r>
      <w:r w:rsidRPr="00F224BD">
        <w:rPr>
          <w:sz w:val="22"/>
          <w:szCs w:val="22"/>
        </w:rPr>
        <w:t xml:space="preserve"> Korpus klejony, montowany w fabryce producenta.</w:t>
      </w:r>
    </w:p>
    <w:p w:rsidR="003902AF" w:rsidRPr="00F224BD" w:rsidRDefault="003902AF" w:rsidP="003902AF">
      <w:pPr>
        <w:spacing w:line="240" w:lineRule="exact"/>
        <w:jc w:val="both"/>
        <w:rPr>
          <w:b/>
          <w:sz w:val="22"/>
          <w:szCs w:val="22"/>
        </w:rPr>
      </w:pPr>
    </w:p>
    <w:p w:rsidR="003902AF" w:rsidRPr="00F224BD" w:rsidRDefault="003902AF" w:rsidP="003902AF">
      <w:pPr>
        <w:spacing w:after="200" w:line="276" w:lineRule="exact"/>
        <w:rPr>
          <w:rFonts w:eastAsia="Lucida Sans Unicode"/>
          <w:sz w:val="22"/>
          <w:szCs w:val="22"/>
        </w:rPr>
      </w:pPr>
      <w:r w:rsidRPr="00F224BD">
        <w:rPr>
          <w:b/>
          <w:sz w:val="22"/>
          <w:szCs w:val="22"/>
        </w:rPr>
        <w:t>Kolor płyty– dąb,  szczegóły do uzgodnienia z Zamawiającym.</w:t>
      </w:r>
    </w:p>
    <w:p w:rsidR="003902AF" w:rsidRPr="00F224BD" w:rsidRDefault="003902AF" w:rsidP="003902AF">
      <w:pPr>
        <w:spacing w:after="200" w:line="276" w:lineRule="exact"/>
        <w:jc w:val="both"/>
        <w:rPr>
          <w:sz w:val="22"/>
          <w:szCs w:val="22"/>
        </w:rPr>
      </w:pPr>
      <w:r w:rsidRPr="00F224BD">
        <w:rPr>
          <w:sz w:val="22"/>
          <w:szCs w:val="22"/>
        </w:rPr>
        <w:t>Wygląd jak na rysunku poglądowym</w:t>
      </w:r>
    </w:p>
    <w:p w:rsidR="003902AF" w:rsidRPr="00BD53D6" w:rsidRDefault="003902AF" w:rsidP="003902AF">
      <w:pPr>
        <w:rPr>
          <w:rFonts w:eastAsia="Lucida Sans Unicode"/>
        </w:rPr>
      </w:pPr>
    </w:p>
    <w:p w:rsidR="003902AF" w:rsidRPr="00BD53D6" w:rsidRDefault="003902AF" w:rsidP="003902AF">
      <w:r w:rsidRPr="00BD53D6">
        <w:rPr>
          <w:noProof/>
        </w:rPr>
        <w:lastRenderedPageBreak/>
        <w:drawing>
          <wp:anchor distT="0" distB="0" distL="0" distR="0" simplePos="0" relativeHeight="2517688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009265" cy="2533650"/>
            <wp:effectExtent l="0" t="0" r="635" b="0"/>
            <wp:wrapTopAndBottom/>
            <wp:docPr id="132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F224BD" w:rsidRDefault="003902AF" w:rsidP="003902AF">
      <w:pPr>
        <w:rPr>
          <w:b/>
          <w:bCs/>
          <w:sz w:val="22"/>
          <w:szCs w:val="22"/>
        </w:rPr>
      </w:pPr>
      <w:r w:rsidRPr="00F224BD">
        <w:rPr>
          <w:b/>
          <w:bCs/>
          <w:sz w:val="22"/>
          <w:szCs w:val="22"/>
        </w:rPr>
        <w:t>11. Szafka na pocztę 95x40x220 szt.1</w:t>
      </w:r>
    </w:p>
    <w:p w:rsidR="003902AF" w:rsidRPr="00F224BD" w:rsidRDefault="003902AF" w:rsidP="003902AF">
      <w:pPr>
        <w:rPr>
          <w:sz w:val="22"/>
          <w:szCs w:val="22"/>
        </w:rPr>
      </w:pPr>
    </w:p>
    <w:p w:rsidR="003902AF" w:rsidRPr="00F224BD" w:rsidRDefault="003902AF" w:rsidP="00F224BD">
      <w:pPr>
        <w:spacing w:after="200" w:line="276" w:lineRule="exact"/>
        <w:rPr>
          <w:sz w:val="22"/>
          <w:szCs w:val="22"/>
        </w:rPr>
      </w:pPr>
      <w:r w:rsidRPr="00F224BD">
        <w:rPr>
          <w:sz w:val="22"/>
          <w:szCs w:val="22"/>
        </w:rPr>
        <w:t xml:space="preserve">Regał z drzwiami uchylnymi w dolnej części o wysokości ok. 450 mm i otwartymi półkami – 20 szt – odległość między półkami min. 150 mm , wykonany z płyty wiórowej obustronnie laminowanej o klasie higieniczności E1, obrzeże pcv dobrane pod kolor płyty. Elementy widoczne oklejone obrzeżem pcv 2 mm, fronty półek oklejone obrzeżem pcv o grubości 1 mm. Korpus, fronty , półki oraz wieniec dolny wykonane z płyty grubości 18 mm, wieniec górny wykonany z płyty grubości 25 mm. Plecy regału wykonane z płyty wiórowej obustronnie laminowanej grubości min. 8 mm w kolorze mebla. Plecy muszą być wsuwane w nafrezowane rowki w bokach i </w:t>
      </w:r>
      <w:proofErr w:type="spellStart"/>
      <w:r w:rsidRPr="00F224BD">
        <w:rPr>
          <w:sz w:val="22"/>
          <w:szCs w:val="22"/>
        </w:rPr>
        <w:t>i</w:t>
      </w:r>
      <w:proofErr w:type="spellEnd"/>
      <w:r w:rsidRPr="00F224BD">
        <w:rPr>
          <w:sz w:val="22"/>
          <w:szCs w:val="22"/>
        </w:rPr>
        <w:t xml:space="preserve"> wieńcu górnym szafki, dodatkowo przymocowane do ścianek bocznych kątownikami. Nie dopuszcza się pleców nakładanych. Fronty regału muszą posiadać minimum 2 zawiasy puszkowe niklowane o średnicy puszki min 35 mm z możliwością regulacji w dwóch płaszczyznach (na jedno skrzydło drzwi) o kącie rozwarcia do 110 stopni. Regał musi posiadać metalowe stopki poziomujące, z możliwością regulacji od wnętrza , stopki mocowane w dwóch płaszczyznach – do boku  i do cokołu , cokół o wysokości ok. 50 mm.  Uchwyty metalowe o rozstawie min. 128 mm, forma prosta. </w:t>
      </w:r>
    </w:p>
    <w:p w:rsidR="003902AF" w:rsidRPr="00F224BD" w:rsidRDefault="003902AF" w:rsidP="003902AF">
      <w:pPr>
        <w:spacing w:after="200" w:line="276" w:lineRule="exact"/>
        <w:rPr>
          <w:rFonts w:eastAsia="Lucida Sans Unicode"/>
          <w:sz w:val="22"/>
          <w:szCs w:val="22"/>
        </w:rPr>
      </w:pPr>
      <w:r w:rsidRPr="00F224BD">
        <w:rPr>
          <w:b/>
          <w:sz w:val="22"/>
          <w:szCs w:val="22"/>
        </w:rPr>
        <w:t>Kolor płyty–  dąb, szczegóły do uzgodnienia z Zamawiającym.</w:t>
      </w:r>
    </w:p>
    <w:p w:rsidR="003902AF" w:rsidRPr="00F224BD" w:rsidRDefault="003902AF" w:rsidP="003902AF">
      <w:pPr>
        <w:spacing w:after="200" w:line="276" w:lineRule="exact"/>
        <w:rPr>
          <w:sz w:val="22"/>
          <w:szCs w:val="22"/>
        </w:rPr>
      </w:pPr>
      <w:r w:rsidRPr="00F224BD">
        <w:rPr>
          <w:sz w:val="22"/>
          <w:szCs w:val="22"/>
        </w:rPr>
        <w:t>Wygląd jak na rysunku poglądowym</w:t>
      </w:r>
    </w:p>
    <w:p w:rsidR="003902AF" w:rsidRPr="00BD53D6" w:rsidRDefault="003902AF" w:rsidP="003902AF">
      <w:r w:rsidRPr="00BD53D6">
        <w:rPr>
          <w:noProof/>
        </w:rPr>
        <w:lastRenderedPageBreak/>
        <w:drawing>
          <wp:anchor distT="0" distB="0" distL="0" distR="0" simplePos="0" relativeHeight="2517698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971675" cy="2961640"/>
            <wp:effectExtent l="0" t="0" r="9525" b="0"/>
            <wp:wrapTopAndBottom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96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9D51FA" w:rsidRDefault="003902AF" w:rsidP="009D51FA">
      <w:pPr>
        <w:rPr>
          <w:b/>
          <w:bCs/>
          <w:sz w:val="22"/>
          <w:szCs w:val="22"/>
        </w:rPr>
      </w:pPr>
      <w:r w:rsidRPr="009D51FA">
        <w:rPr>
          <w:b/>
          <w:bCs/>
          <w:sz w:val="22"/>
          <w:szCs w:val="22"/>
        </w:rPr>
        <w:t>12. Fotel szt. 2</w:t>
      </w:r>
    </w:p>
    <w:p w:rsidR="003902AF" w:rsidRPr="009D51FA" w:rsidRDefault="003902AF" w:rsidP="009D51FA">
      <w:pPr>
        <w:rPr>
          <w:sz w:val="22"/>
          <w:szCs w:val="22"/>
        </w:rPr>
      </w:pPr>
    </w:p>
    <w:p w:rsidR="003902AF" w:rsidRPr="009D51FA" w:rsidRDefault="003902AF" w:rsidP="009D51FA">
      <w:pPr>
        <w:pStyle w:val="Tekstpodstawowy"/>
        <w:spacing w:after="0"/>
        <w:rPr>
          <w:sz w:val="22"/>
          <w:szCs w:val="22"/>
        </w:rPr>
      </w:pPr>
      <w:r w:rsidRPr="009D51FA">
        <w:rPr>
          <w:sz w:val="22"/>
          <w:szCs w:val="22"/>
        </w:rPr>
        <w:t>Fotel obrotowy o cechach charakterystycznych:</w:t>
      </w:r>
    </w:p>
    <w:p w:rsidR="003902AF" w:rsidRPr="009D51FA" w:rsidRDefault="003902AF" w:rsidP="009D51FA">
      <w:pPr>
        <w:pStyle w:val="Tekstpodstawowy"/>
        <w:numPr>
          <w:ilvl w:val="0"/>
          <w:numId w:val="24"/>
        </w:numPr>
        <w:spacing w:after="0" w:line="276" w:lineRule="auto"/>
        <w:ind w:left="0"/>
        <w:rPr>
          <w:sz w:val="22"/>
          <w:szCs w:val="22"/>
        </w:rPr>
      </w:pPr>
      <w:r w:rsidRPr="009D51FA">
        <w:rPr>
          <w:sz w:val="22"/>
          <w:szCs w:val="22"/>
        </w:rPr>
        <w:t xml:space="preserve">Wysokość całkowita: </w:t>
      </w:r>
      <w:r w:rsidRPr="009D51FA">
        <w:rPr>
          <w:rStyle w:val="Mocnowyrniony"/>
          <w:sz w:val="22"/>
          <w:szCs w:val="22"/>
        </w:rPr>
        <w:t>1110-1200 mm</w:t>
      </w:r>
      <w:r w:rsidRPr="009D51FA">
        <w:rPr>
          <w:sz w:val="22"/>
          <w:szCs w:val="22"/>
        </w:rPr>
        <w:t xml:space="preserve"> </w:t>
      </w:r>
    </w:p>
    <w:p w:rsidR="003902AF" w:rsidRPr="009D51FA" w:rsidRDefault="003902AF" w:rsidP="009D51FA">
      <w:pPr>
        <w:pStyle w:val="Tekstpodstawowy"/>
        <w:numPr>
          <w:ilvl w:val="0"/>
          <w:numId w:val="26"/>
        </w:numPr>
        <w:tabs>
          <w:tab w:val="left" w:pos="0"/>
        </w:tabs>
        <w:spacing w:after="0" w:line="276" w:lineRule="auto"/>
        <w:ind w:left="0"/>
        <w:rPr>
          <w:sz w:val="22"/>
          <w:szCs w:val="22"/>
        </w:rPr>
      </w:pPr>
      <w:r w:rsidRPr="009D51FA">
        <w:rPr>
          <w:sz w:val="22"/>
          <w:szCs w:val="22"/>
        </w:rPr>
        <w:t xml:space="preserve">Wysokość siedziska: </w:t>
      </w:r>
      <w:r w:rsidRPr="009D51FA">
        <w:rPr>
          <w:rStyle w:val="Mocnowyrniony"/>
          <w:sz w:val="22"/>
          <w:szCs w:val="22"/>
        </w:rPr>
        <w:t>435-525 mm</w:t>
      </w:r>
      <w:r w:rsidRPr="009D51FA">
        <w:rPr>
          <w:sz w:val="22"/>
          <w:szCs w:val="22"/>
        </w:rPr>
        <w:t xml:space="preserve"> </w:t>
      </w:r>
    </w:p>
    <w:p w:rsidR="003902AF" w:rsidRPr="009D51FA" w:rsidRDefault="003902AF" w:rsidP="009D51FA">
      <w:pPr>
        <w:pStyle w:val="Tekstpodstawowy"/>
        <w:numPr>
          <w:ilvl w:val="0"/>
          <w:numId w:val="26"/>
        </w:numPr>
        <w:tabs>
          <w:tab w:val="left" w:pos="0"/>
        </w:tabs>
        <w:spacing w:after="0" w:line="276" w:lineRule="auto"/>
        <w:ind w:left="0"/>
        <w:rPr>
          <w:sz w:val="22"/>
          <w:szCs w:val="22"/>
        </w:rPr>
      </w:pPr>
      <w:r w:rsidRPr="009D51FA">
        <w:rPr>
          <w:sz w:val="22"/>
          <w:szCs w:val="22"/>
        </w:rPr>
        <w:t xml:space="preserve">Wysokość oparcia: </w:t>
      </w:r>
      <w:r w:rsidRPr="009D51FA">
        <w:rPr>
          <w:rStyle w:val="Mocnowyrniony"/>
          <w:sz w:val="22"/>
          <w:szCs w:val="22"/>
        </w:rPr>
        <w:t>630 mm</w:t>
      </w:r>
      <w:r w:rsidRPr="009D51FA">
        <w:rPr>
          <w:sz w:val="22"/>
          <w:szCs w:val="22"/>
        </w:rPr>
        <w:t xml:space="preserve"> </w:t>
      </w:r>
    </w:p>
    <w:p w:rsidR="003902AF" w:rsidRPr="009D51FA" w:rsidRDefault="003902AF" w:rsidP="009D51FA">
      <w:pPr>
        <w:pStyle w:val="Tekstpodstawowy"/>
        <w:numPr>
          <w:ilvl w:val="0"/>
          <w:numId w:val="26"/>
        </w:numPr>
        <w:tabs>
          <w:tab w:val="left" w:pos="0"/>
        </w:tabs>
        <w:spacing w:after="0" w:line="276" w:lineRule="auto"/>
        <w:ind w:left="0"/>
        <w:rPr>
          <w:sz w:val="22"/>
          <w:szCs w:val="22"/>
        </w:rPr>
      </w:pPr>
      <w:r w:rsidRPr="009D51FA">
        <w:rPr>
          <w:sz w:val="22"/>
          <w:szCs w:val="22"/>
        </w:rPr>
        <w:t xml:space="preserve">Szerokość siedziska: </w:t>
      </w:r>
      <w:r w:rsidRPr="009D51FA">
        <w:rPr>
          <w:rStyle w:val="Mocnowyrniony"/>
          <w:sz w:val="22"/>
          <w:szCs w:val="22"/>
        </w:rPr>
        <w:t>525 mm</w:t>
      </w:r>
      <w:r w:rsidRPr="009D51FA">
        <w:rPr>
          <w:sz w:val="22"/>
          <w:szCs w:val="22"/>
        </w:rPr>
        <w:t xml:space="preserve"> </w:t>
      </w:r>
    </w:p>
    <w:p w:rsidR="003902AF" w:rsidRPr="009D51FA" w:rsidRDefault="003902AF" w:rsidP="009D51FA">
      <w:pPr>
        <w:pStyle w:val="Tekstpodstawowy"/>
        <w:numPr>
          <w:ilvl w:val="0"/>
          <w:numId w:val="26"/>
        </w:numPr>
        <w:tabs>
          <w:tab w:val="left" w:pos="0"/>
        </w:tabs>
        <w:spacing w:after="0" w:line="276" w:lineRule="auto"/>
        <w:ind w:left="0"/>
        <w:rPr>
          <w:sz w:val="22"/>
          <w:szCs w:val="22"/>
        </w:rPr>
      </w:pPr>
      <w:r w:rsidRPr="009D51FA">
        <w:rPr>
          <w:sz w:val="22"/>
          <w:szCs w:val="22"/>
        </w:rPr>
        <w:t xml:space="preserve">Głębokość siedziska: </w:t>
      </w:r>
      <w:r w:rsidRPr="009D51FA">
        <w:rPr>
          <w:rStyle w:val="Mocnowyrniony"/>
          <w:sz w:val="22"/>
          <w:szCs w:val="22"/>
        </w:rPr>
        <w:t>470 mm</w:t>
      </w:r>
      <w:r w:rsidRPr="009D51FA">
        <w:rPr>
          <w:sz w:val="22"/>
          <w:szCs w:val="22"/>
        </w:rPr>
        <w:t xml:space="preserve"> </w:t>
      </w:r>
    </w:p>
    <w:p w:rsidR="003902AF" w:rsidRPr="009D51FA" w:rsidRDefault="003902AF" w:rsidP="009D51FA">
      <w:pPr>
        <w:pStyle w:val="Tekstpodstawowy"/>
        <w:numPr>
          <w:ilvl w:val="0"/>
          <w:numId w:val="26"/>
        </w:numPr>
        <w:tabs>
          <w:tab w:val="left" w:pos="0"/>
        </w:tabs>
        <w:spacing w:after="0" w:line="276" w:lineRule="auto"/>
        <w:ind w:left="0"/>
        <w:rPr>
          <w:sz w:val="22"/>
          <w:szCs w:val="22"/>
        </w:rPr>
      </w:pPr>
      <w:r w:rsidRPr="009D51FA">
        <w:rPr>
          <w:sz w:val="22"/>
          <w:szCs w:val="22"/>
        </w:rPr>
        <w:t xml:space="preserve">Podstawa: </w:t>
      </w:r>
      <w:r w:rsidRPr="009D51FA">
        <w:rPr>
          <w:rStyle w:val="Mocnowyrniony"/>
          <w:sz w:val="22"/>
          <w:szCs w:val="22"/>
        </w:rPr>
        <w:t xml:space="preserve"> pięcioramienna, materiał – tworzywo sztuczne </w:t>
      </w:r>
    </w:p>
    <w:p w:rsidR="003902AF" w:rsidRPr="009D51FA" w:rsidRDefault="003902AF" w:rsidP="009D51FA">
      <w:pPr>
        <w:pStyle w:val="Tekstpodstawowy"/>
        <w:numPr>
          <w:ilvl w:val="0"/>
          <w:numId w:val="26"/>
        </w:numPr>
        <w:tabs>
          <w:tab w:val="left" w:pos="0"/>
        </w:tabs>
        <w:spacing w:after="0" w:line="276" w:lineRule="auto"/>
        <w:ind w:left="0"/>
        <w:rPr>
          <w:sz w:val="22"/>
          <w:szCs w:val="22"/>
        </w:rPr>
      </w:pPr>
      <w:r w:rsidRPr="009D51FA">
        <w:rPr>
          <w:sz w:val="22"/>
          <w:szCs w:val="22"/>
        </w:rPr>
        <w:t xml:space="preserve">Mechanizm: </w:t>
      </w:r>
      <w:r w:rsidRPr="009D51FA">
        <w:rPr>
          <w:rStyle w:val="Mocnowyrniony"/>
          <w:sz w:val="22"/>
          <w:szCs w:val="22"/>
        </w:rPr>
        <w:t>TILT</w:t>
      </w:r>
    </w:p>
    <w:p w:rsidR="003902AF" w:rsidRPr="009D51FA" w:rsidRDefault="003902AF" w:rsidP="009D51FA">
      <w:pPr>
        <w:pStyle w:val="Tekstpodstawowy"/>
        <w:numPr>
          <w:ilvl w:val="1"/>
          <w:numId w:val="26"/>
        </w:numPr>
        <w:tabs>
          <w:tab w:val="left" w:pos="0"/>
        </w:tabs>
        <w:spacing w:after="0" w:line="276" w:lineRule="auto"/>
        <w:ind w:left="0"/>
        <w:rPr>
          <w:sz w:val="22"/>
          <w:szCs w:val="22"/>
        </w:rPr>
      </w:pPr>
      <w:r w:rsidRPr="009D51FA">
        <w:rPr>
          <w:sz w:val="22"/>
          <w:szCs w:val="22"/>
        </w:rPr>
        <w:t xml:space="preserve">możliwość swobodnego kołysania się </w:t>
      </w:r>
    </w:p>
    <w:p w:rsidR="003902AF" w:rsidRPr="009D51FA" w:rsidRDefault="003902AF" w:rsidP="009D51FA">
      <w:pPr>
        <w:pStyle w:val="Tekstpodstawowy"/>
        <w:numPr>
          <w:ilvl w:val="1"/>
          <w:numId w:val="26"/>
        </w:numPr>
        <w:tabs>
          <w:tab w:val="left" w:pos="0"/>
        </w:tabs>
        <w:spacing w:after="0" w:line="276" w:lineRule="auto"/>
        <w:ind w:left="0"/>
        <w:rPr>
          <w:sz w:val="22"/>
          <w:szCs w:val="22"/>
        </w:rPr>
      </w:pPr>
      <w:r w:rsidRPr="009D51FA">
        <w:rPr>
          <w:sz w:val="22"/>
          <w:szCs w:val="22"/>
        </w:rPr>
        <w:t xml:space="preserve">możliwość blokady oparcia w pozycji do pracy </w:t>
      </w:r>
    </w:p>
    <w:p w:rsidR="003902AF" w:rsidRPr="009D51FA" w:rsidRDefault="003902AF" w:rsidP="009D51FA">
      <w:pPr>
        <w:pStyle w:val="Tekstpodstawowy"/>
        <w:numPr>
          <w:ilvl w:val="1"/>
          <w:numId w:val="26"/>
        </w:numPr>
        <w:tabs>
          <w:tab w:val="left" w:pos="0"/>
        </w:tabs>
        <w:spacing w:after="0" w:line="276" w:lineRule="auto"/>
        <w:ind w:left="0"/>
        <w:rPr>
          <w:sz w:val="22"/>
          <w:szCs w:val="22"/>
        </w:rPr>
      </w:pPr>
      <w:r w:rsidRPr="009D51FA">
        <w:rPr>
          <w:sz w:val="22"/>
          <w:szCs w:val="22"/>
        </w:rPr>
        <w:t xml:space="preserve">regulacja siły oporu oparcia </w:t>
      </w:r>
    </w:p>
    <w:p w:rsidR="003902AF" w:rsidRPr="009D51FA" w:rsidRDefault="003902AF" w:rsidP="009D51FA">
      <w:pPr>
        <w:pStyle w:val="Tekstpodstawowy"/>
        <w:numPr>
          <w:ilvl w:val="1"/>
          <w:numId w:val="26"/>
        </w:numPr>
        <w:tabs>
          <w:tab w:val="left" w:pos="0"/>
        </w:tabs>
        <w:spacing w:after="0" w:line="276" w:lineRule="auto"/>
        <w:ind w:left="0"/>
        <w:rPr>
          <w:sz w:val="22"/>
          <w:szCs w:val="22"/>
        </w:rPr>
      </w:pPr>
      <w:r w:rsidRPr="009D51FA">
        <w:rPr>
          <w:sz w:val="22"/>
          <w:szCs w:val="22"/>
        </w:rPr>
        <w:t xml:space="preserve">płynna regulacja wysokości krzesła za pomocą podnośnika pneumatycznego </w:t>
      </w:r>
    </w:p>
    <w:p w:rsidR="003902AF" w:rsidRPr="009D51FA" w:rsidRDefault="003902AF" w:rsidP="009D51FA">
      <w:pPr>
        <w:pStyle w:val="Tekstpodstawowy"/>
        <w:numPr>
          <w:ilvl w:val="0"/>
          <w:numId w:val="26"/>
        </w:numPr>
        <w:tabs>
          <w:tab w:val="left" w:pos="0"/>
        </w:tabs>
        <w:spacing w:after="0" w:line="276" w:lineRule="auto"/>
        <w:ind w:left="0"/>
        <w:rPr>
          <w:sz w:val="22"/>
          <w:szCs w:val="22"/>
        </w:rPr>
      </w:pPr>
      <w:r w:rsidRPr="009D51FA">
        <w:rPr>
          <w:sz w:val="22"/>
          <w:szCs w:val="22"/>
        </w:rPr>
        <w:t xml:space="preserve">Podnośnik: </w:t>
      </w:r>
      <w:r w:rsidRPr="009D51FA">
        <w:rPr>
          <w:rStyle w:val="Mocnowyrniony"/>
          <w:sz w:val="22"/>
          <w:szCs w:val="22"/>
        </w:rPr>
        <w:t>pneumatyczny</w:t>
      </w:r>
    </w:p>
    <w:p w:rsidR="003902AF" w:rsidRPr="009D51FA" w:rsidRDefault="003902AF" w:rsidP="009D51FA">
      <w:pPr>
        <w:pStyle w:val="Tekstpodstawowy"/>
        <w:numPr>
          <w:ilvl w:val="0"/>
          <w:numId w:val="26"/>
        </w:numPr>
        <w:tabs>
          <w:tab w:val="left" w:pos="0"/>
        </w:tabs>
        <w:spacing w:after="0" w:line="276" w:lineRule="auto"/>
        <w:ind w:left="0"/>
        <w:rPr>
          <w:sz w:val="22"/>
          <w:szCs w:val="22"/>
        </w:rPr>
      </w:pPr>
      <w:r w:rsidRPr="009D51FA">
        <w:rPr>
          <w:sz w:val="22"/>
          <w:szCs w:val="22"/>
        </w:rPr>
        <w:t xml:space="preserve">Siedzisko: </w:t>
      </w:r>
      <w:r w:rsidRPr="009D51FA">
        <w:rPr>
          <w:rStyle w:val="Mocnowyrniony"/>
          <w:sz w:val="22"/>
          <w:szCs w:val="22"/>
        </w:rPr>
        <w:t>tapicerowane</w:t>
      </w:r>
      <w:r w:rsidRPr="009D51FA">
        <w:rPr>
          <w:sz w:val="22"/>
          <w:szCs w:val="22"/>
        </w:rPr>
        <w:t xml:space="preserve"> </w:t>
      </w:r>
    </w:p>
    <w:p w:rsidR="003902AF" w:rsidRPr="009D51FA" w:rsidRDefault="003902AF" w:rsidP="009D51FA">
      <w:pPr>
        <w:pStyle w:val="Tekstpodstawowy"/>
        <w:numPr>
          <w:ilvl w:val="0"/>
          <w:numId w:val="26"/>
        </w:numPr>
        <w:tabs>
          <w:tab w:val="left" w:pos="0"/>
        </w:tabs>
        <w:spacing w:after="0" w:line="276" w:lineRule="auto"/>
        <w:ind w:left="0"/>
        <w:rPr>
          <w:sz w:val="22"/>
          <w:szCs w:val="22"/>
        </w:rPr>
      </w:pPr>
      <w:r w:rsidRPr="009D51FA">
        <w:rPr>
          <w:sz w:val="22"/>
          <w:szCs w:val="22"/>
        </w:rPr>
        <w:lastRenderedPageBreak/>
        <w:t xml:space="preserve">Oparcie: </w:t>
      </w:r>
      <w:r w:rsidRPr="009D51FA">
        <w:rPr>
          <w:rStyle w:val="Mocnowyrniony"/>
          <w:sz w:val="22"/>
          <w:szCs w:val="22"/>
        </w:rPr>
        <w:t>tapicerowane</w:t>
      </w:r>
      <w:r w:rsidRPr="009D51FA">
        <w:rPr>
          <w:sz w:val="22"/>
          <w:szCs w:val="22"/>
        </w:rPr>
        <w:t xml:space="preserve"> </w:t>
      </w:r>
    </w:p>
    <w:p w:rsidR="003902AF" w:rsidRPr="009D51FA" w:rsidRDefault="003902AF" w:rsidP="009D51FA">
      <w:pPr>
        <w:pStyle w:val="Tekstpodstawowy"/>
        <w:numPr>
          <w:ilvl w:val="0"/>
          <w:numId w:val="26"/>
        </w:numPr>
        <w:tabs>
          <w:tab w:val="left" w:pos="0"/>
        </w:tabs>
        <w:spacing w:after="0" w:line="276" w:lineRule="auto"/>
        <w:ind w:left="0"/>
        <w:rPr>
          <w:sz w:val="22"/>
          <w:szCs w:val="22"/>
        </w:rPr>
      </w:pPr>
      <w:r w:rsidRPr="009D51FA">
        <w:rPr>
          <w:sz w:val="22"/>
          <w:szCs w:val="22"/>
        </w:rPr>
        <w:t xml:space="preserve">Pianka siedziska: </w:t>
      </w:r>
      <w:r w:rsidRPr="009D51FA">
        <w:rPr>
          <w:rStyle w:val="Mocnowyrniony"/>
          <w:sz w:val="22"/>
          <w:szCs w:val="22"/>
        </w:rPr>
        <w:t>cięta</w:t>
      </w:r>
      <w:r w:rsidRPr="009D51FA">
        <w:rPr>
          <w:sz w:val="22"/>
          <w:szCs w:val="22"/>
        </w:rPr>
        <w:t xml:space="preserve"> </w:t>
      </w:r>
    </w:p>
    <w:p w:rsidR="003902AF" w:rsidRPr="009D51FA" w:rsidRDefault="003902AF" w:rsidP="009D51FA">
      <w:pPr>
        <w:pStyle w:val="Tekstpodstawowy"/>
        <w:numPr>
          <w:ilvl w:val="0"/>
          <w:numId w:val="26"/>
        </w:numPr>
        <w:tabs>
          <w:tab w:val="left" w:pos="0"/>
        </w:tabs>
        <w:spacing w:after="0" w:line="276" w:lineRule="auto"/>
        <w:ind w:left="0"/>
        <w:rPr>
          <w:sz w:val="22"/>
          <w:szCs w:val="22"/>
        </w:rPr>
      </w:pPr>
      <w:r w:rsidRPr="009D51FA">
        <w:rPr>
          <w:sz w:val="22"/>
          <w:szCs w:val="22"/>
        </w:rPr>
        <w:t xml:space="preserve">Pianka oparcia: </w:t>
      </w:r>
      <w:r w:rsidRPr="009D51FA">
        <w:rPr>
          <w:rStyle w:val="Mocnowyrniony"/>
          <w:sz w:val="22"/>
          <w:szCs w:val="22"/>
        </w:rPr>
        <w:t>cięta</w:t>
      </w:r>
      <w:r w:rsidRPr="009D51FA">
        <w:rPr>
          <w:sz w:val="22"/>
          <w:szCs w:val="22"/>
        </w:rPr>
        <w:t xml:space="preserve"> </w:t>
      </w:r>
    </w:p>
    <w:p w:rsidR="003902AF" w:rsidRPr="009D51FA" w:rsidRDefault="003902AF" w:rsidP="009D51FA">
      <w:pPr>
        <w:pStyle w:val="Tekstpodstawowy"/>
        <w:numPr>
          <w:ilvl w:val="0"/>
          <w:numId w:val="26"/>
        </w:numPr>
        <w:tabs>
          <w:tab w:val="left" w:pos="0"/>
        </w:tabs>
        <w:spacing w:after="0" w:line="276" w:lineRule="auto"/>
        <w:ind w:left="0"/>
        <w:rPr>
          <w:sz w:val="22"/>
          <w:szCs w:val="22"/>
        </w:rPr>
      </w:pPr>
      <w:r w:rsidRPr="009D51FA">
        <w:rPr>
          <w:sz w:val="22"/>
          <w:szCs w:val="22"/>
        </w:rPr>
        <w:t xml:space="preserve">Podłokietniki: </w:t>
      </w:r>
      <w:r w:rsidRPr="009D51FA">
        <w:rPr>
          <w:rStyle w:val="Mocnowyrniony"/>
          <w:sz w:val="22"/>
          <w:szCs w:val="22"/>
        </w:rPr>
        <w:t xml:space="preserve"> stałe, materiał – tworzywo  sztuczne</w:t>
      </w:r>
    </w:p>
    <w:p w:rsidR="003902AF" w:rsidRPr="009D51FA" w:rsidRDefault="003902AF" w:rsidP="009D51FA">
      <w:pPr>
        <w:pStyle w:val="Tekstpodstawowy"/>
        <w:numPr>
          <w:ilvl w:val="0"/>
          <w:numId w:val="26"/>
        </w:numPr>
        <w:tabs>
          <w:tab w:val="left" w:pos="0"/>
        </w:tabs>
        <w:spacing w:after="0" w:line="276" w:lineRule="auto"/>
        <w:ind w:left="0"/>
        <w:rPr>
          <w:sz w:val="22"/>
          <w:szCs w:val="22"/>
        </w:rPr>
      </w:pPr>
      <w:r w:rsidRPr="009D51FA">
        <w:rPr>
          <w:sz w:val="22"/>
          <w:szCs w:val="22"/>
        </w:rPr>
        <w:t xml:space="preserve">Wysokość podłokietnika: </w:t>
      </w:r>
      <w:r w:rsidRPr="009D51FA">
        <w:rPr>
          <w:rStyle w:val="Mocnowyrniony"/>
          <w:sz w:val="22"/>
          <w:szCs w:val="22"/>
        </w:rPr>
        <w:t>220 mm</w:t>
      </w:r>
      <w:r w:rsidRPr="009D51FA">
        <w:rPr>
          <w:sz w:val="22"/>
          <w:szCs w:val="22"/>
        </w:rPr>
        <w:t xml:space="preserve"> </w:t>
      </w:r>
    </w:p>
    <w:p w:rsidR="003902AF" w:rsidRPr="009D51FA" w:rsidRDefault="003902AF" w:rsidP="009D51FA">
      <w:pPr>
        <w:pStyle w:val="Tekstpodstawowy"/>
        <w:spacing w:after="0"/>
        <w:rPr>
          <w:b/>
          <w:bCs/>
          <w:sz w:val="22"/>
          <w:szCs w:val="22"/>
        </w:rPr>
      </w:pPr>
      <w:r w:rsidRPr="009D51FA">
        <w:rPr>
          <w:b/>
          <w:bCs/>
          <w:sz w:val="22"/>
          <w:szCs w:val="22"/>
        </w:rPr>
        <w:t>Kolor tapicerki – niebieski, tkanina z gr. I, do uzgodnienia z Zamawiającym</w:t>
      </w:r>
    </w:p>
    <w:p w:rsidR="003902AF" w:rsidRPr="009D51FA" w:rsidRDefault="009D51FA" w:rsidP="009D51FA">
      <w:pPr>
        <w:pStyle w:val="Tekstpodstawowy"/>
        <w:spacing w:after="0"/>
        <w:rPr>
          <w:sz w:val="22"/>
          <w:szCs w:val="22"/>
        </w:rPr>
      </w:pPr>
      <w:r w:rsidRPr="00BD53D6">
        <w:rPr>
          <w:noProof/>
        </w:rPr>
        <w:drawing>
          <wp:anchor distT="0" distB="0" distL="0" distR="0" simplePos="0" relativeHeight="251770880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164465</wp:posOffset>
            </wp:positionV>
            <wp:extent cx="2470150" cy="3705225"/>
            <wp:effectExtent l="0" t="0" r="6350" b="9525"/>
            <wp:wrapTopAndBottom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370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2AF" w:rsidRPr="009D51FA">
        <w:rPr>
          <w:sz w:val="22"/>
          <w:szCs w:val="22"/>
        </w:rPr>
        <w:t>Wygląd jak na rysunku poglądowym</w:t>
      </w:r>
    </w:p>
    <w:p w:rsidR="003902AF" w:rsidRPr="00BD53D6" w:rsidRDefault="003902AF" w:rsidP="003902AF"/>
    <w:p w:rsidR="003902AF" w:rsidRPr="009D51FA" w:rsidRDefault="003902AF" w:rsidP="003902AF">
      <w:pPr>
        <w:rPr>
          <w:b/>
          <w:bCs/>
          <w:sz w:val="22"/>
          <w:szCs w:val="22"/>
        </w:rPr>
      </w:pPr>
      <w:r w:rsidRPr="009D51FA">
        <w:rPr>
          <w:b/>
          <w:bCs/>
          <w:sz w:val="22"/>
          <w:szCs w:val="22"/>
        </w:rPr>
        <w:t>13. Krzesło szt. 2</w:t>
      </w:r>
    </w:p>
    <w:p w:rsidR="003902AF" w:rsidRPr="009D51FA" w:rsidRDefault="003902AF" w:rsidP="003902AF">
      <w:pPr>
        <w:rPr>
          <w:sz w:val="22"/>
          <w:szCs w:val="22"/>
        </w:rPr>
      </w:pPr>
    </w:p>
    <w:p w:rsidR="003902AF" w:rsidRPr="009D51FA" w:rsidRDefault="003902AF" w:rsidP="003902AF">
      <w:pPr>
        <w:pStyle w:val="Tekstpodstawowy"/>
        <w:rPr>
          <w:sz w:val="22"/>
          <w:szCs w:val="22"/>
        </w:rPr>
      </w:pPr>
      <w:r w:rsidRPr="009D51FA">
        <w:rPr>
          <w:sz w:val="22"/>
          <w:szCs w:val="22"/>
        </w:rPr>
        <w:t>Krzesło o cechach charakterystycznych:</w:t>
      </w:r>
    </w:p>
    <w:p w:rsidR="003902AF" w:rsidRPr="009D51FA" w:rsidRDefault="003902AF" w:rsidP="003902AF">
      <w:pPr>
        <w:rPr>
          <w:sz w:val="22"/>
          <w:szCs w:val="22"/>
        </w:rPr>
        <w:sectPr w:rsidR="003902AF" w:rsidRPr="009D51FA" w:rsidSect="00FC7790">
          <w:pgSz w:w="16838" w:h="11906" w:orient="landscape"/>
          <w:pgMar w:top="1134" w:right="1134" w:bottom="1134" w:left="1134" w:header="0" w:footer="0" w:gutter="0"/>
          <w:cols w:space="708"/>
          <w:formProt w:val="0"/>
          <w:docGrid w:linePitch="272"/>
        </w:sectPr>
      </w:pPr>
    </w:p>
    <w:p w:rsidR="003902AF" w:rsidRPr="009D51FA" w:rsidRDefault="003902AF" w:rsidP="003902AF">
      <w:pPr>
        <w:pStyle w:val="Tekstpodstawowy"/>
        <w:numPr>
          <w:ilvl w:val="0"/>
          <w:numId w:val="28"/>
        </w:numPr>
        <w:spacing w:after="0" w:line="276" w:lineRule="auto"/>
        <w:rPr>
          <w:sz w:val="22"/>
          <w:szCs w:val="22"/>
        </w:rPr>
      </w:pPr>
      <w:r w:rsidRPr="009D51FA">
        <w:rPr>
          <w:sz w:val="22"/>
          <w:szCs w:val="22"/>
        </w:rPr>
        <w:lastRenderedPageBreak/>
        <w:t>szerokie, komfortowe siedzisko i ergonomicznie wyprofilowane oparcie</w:t>
      </w:r>
    </w:p>
    <w:p w:rsidR="003902AF" w:rsidRPr="009D51FA" w:rsidRDefault="003902AF" w:rsidP="003902AF">
      <w:pPr>
        <w:pStyle w:val="Tekstpodstawowy"/>
        <w:numPr>
          <w:ilvl w:val="0"/>
          <w:numId w:val="28"/>
        </w:numPr>
        <w:spacing w:after="140" w:line="276" w:lineRule="auto"/>
        <w:rPr>
          <w:sz w:val="22"/>
          <w:szCs w:val="22"/>
        </w:rPr>
      </w:pPr>
      <w:r w:rsidRPr="009D51FA">
        <w:rPr>
          <w:sz w:val="22"/>
          <w:szCs w:val="22"/>
        </w:rPr>
        <w:t>miękkie, tapicerowane siedzisko i oparcie</w:t>
      </w:r>
    </w:p>
    <w:p w:rsidR="003902AF" w:rsidRPr="009D51FA" w:rsidRDefault="003902AF" w:rsidP="003902AF">
      <w:pPr>
        <w:pStyle w:val="Tekstpodstawowy"/>
        <w:numPr>
          <w:ilvl w:val="0"/>
          <w:numId w:val="28"/>
        </w:numPr>
        <w:spacing w:after="140" w:line="276" w:lineRule="auto"/>
        <w:rPr>
          <w:sz w:val="22"/>
          <w:szCs w:val="22"/>
        </w:rPr>
      </w:pPr>
      <w:r w:rsidRPr="009D51FA">
        <w:rPr>
          <w:sz w:val="22"/>
          <w:szCs w:val="22"/>
        </w:rPr>
        <w:t>rama stalowa, chromowana</w:t>
      </w:r>
    </w:p>
    <w:p w:rsidR="003902AF" w:rsidRPr="009D51FA" w:rsidRDefault="003902AF" w:rsidP="003902AF">
      <w:pPr>
        <w:pStyle w:val="Tekstpodstawowy"/>
        <w:numPr>
          <w:ilvl w:val="0"/>
          <w:numId w:val="28"/>
        </w:numPr>
        <w:spacing w:after="140" w:line="276" w:lineRule="auto"/>
        <w:rPr>
          <w:sz w:val="22"/>
          <w:szCs w:val="22"/>
        </w:rPr>
      </w:pPr>
      <w:r w:rsidRPr="009D51FA">
        <w:rPr>
          <w:sz w:val="22"/>
          <w:szCs w:val="22"/>
        </w:rPr>
        <w:t>stalowe podłokietniki z drewnianymi nakładkami</w:t>
      </w:r>
    </w:p>
    <w:p w:rsidR="003902AF" w:rsidRPr="009D51FA" w:rsidRDefault="003902AF" w:rsidP="003902AF">
      <w:pPr>
        <w:pStyle w:val="Tekstpodstawowy"/>
        <w:numPr>
          <w:ilvl w:val="0"/>
          <w:numId w:val="28"/>
        </w:numPr>
        <w:spacing w:after="0" w:line="276" w:lineRule="auto"/>
        <w:rPr>
          <w:sz w:val="22"/>
          <w:szCs w:val="22"/>
        </w:rPr>
      </w:pPr>
      <w:r w:rsidRPr="009D51FA">
        <w:rPr>
          <w:sz w:val="22"/>
          <w:szCs w:val="22"/>
        </w:rPr>
        <w:t>możliwość łączenia krzeseł w rzędy, przy pomocy zamontowanych na stałe zaczepów w wersjach CLICK</w:t>
      </w:r>
    </w:p>
    <w:p w:rsidR="003902AF" w:rsidRPr="009D51FA" w:rsidRDefault="003902AF" w:rsidP="003902AF">
      <w:pPr>
        <w:pStyle w:val="Tekstpodstawowy"/>
        <w:numPr>
          <w:ilvl w:val="0"/>
          <w:numId w:val="28"/>
        </w:numPr>
        <w:spacing w:after="140" w:line="276" w:lineRule="auto"/>
        <w:rPr>
          <w:sz w:val="22"/>
          <w:szCs w:val="22"/>
        </w:rPr>
      </w:pPr>
      <w:r w:rsidRPr="009D51FA">
        <w:rPr>
          <w:sz w:val="22"/>
          <w:szCs w:val="22"/>
        </w:rPr>
        <w:t>możliwość składowania w stosie (max. 4 szt.)</w:t>
      </w:r>
    </w:p>
    <w:p w:rsidR="003902AF" w:rsidRPr="009D51FA" w:rsidRDefault="003902AF" w:rsidP="003902AF">
      <w:pPr>
        <w:rPr>
          <w:sz w:val="22"/>
          <w:szCs w:val="22"/>
        </w:rPr>
        <w:sectPr w:rsidR="003902AF" w:rsidRPr="009D51FA" w:rsidSect="00FC7790">
          <w:pgSz w:w="11906" w:h="16838"/>
          <w:pgMar w:top="1134" w:right="1134" w:bottom="1134" w:left="1134" w:header="0" w:footer="0" w:gutter="0"/>
          <w:cols w:space="708"/>
          <w:formProt w:val="0"/>
        </w:sectPr>
      </w:pPr>
    </w:p>
    <w:p w:rsidR="003902AF" w:rsidRPr="009D51FA" w:rsidRDefault="003902AF" w:rsidP="003902AF">
      <w:pPr>
        <w:pStyle w:val="Tekstpodstawowy"/>
        <w:rPr>
          <w:b/>
          <w:bCs/>
          <w:sz w:val="22"/>
          <w:szCs w:val="22"/>
        </w:rPr>
      </w:pPr>
      <w:r w:rsidRPr="009D51FA">
        <w:rPr>
          <w:b/>
          <w:bCs/>
          <w:sz w:val="22"/>
          <w:szCs w:val="22"/>
        </w:rPr>
        <w:t>Kolor tapicerki – niebieski, tkanina z gr. I</w:t>
      </w:r>
    </w:p>
    <w:p w:rsidR="003902AF" w:rsidRPr="009D51FA" w:rsidRDefault="003902AF" w:rsidP="003902AF">
      <w:pPr>
        <w:pStyle w:val="Tekstpodstawowy"/>
        <w:rPr>
          <w:sz w:val="22"/>
          <w:szCs w:val="22"/>
        </w:rPr>
      </w:pPr>
      <w:r w:rsidRPr="009D51FA">
        <w:rPr>
          <w:sz w:val="22"/>
          <w:szCs w:val="22"/>
        </w:rPr>
        <w:t>Wygląd jak na rysunku poglądowym</w:t>
      </w:r>
    </w:p>
    <w:p w:rsidR="003902AF" w:rsidRPr="00BD53D6" w:rsidRDefault="003902AF" w:rsidP="003902AF">
      <w:r w:rsidRPr="00BD53D6">
        <w:rPr>
          <w:noProof/>
        </w:rPr>
        <w:drawing>
          <wp:anchor distT="0" distB="0" distL="0" distR="0" simplePos="0" relativeHeight="251772928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238760</wp:posOffset>
            </wp:positionV>
            <wp:extent cx="3810000" cy="2000250"/>
            <wp:effectExtent l="0" t="0" r="0" b="0"/>
            <wp:wrapTopAndBottom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r w:rsidRPr="00BD53D6">
        <w:rPr>
          <w:noProof/>
        </w:rPr>
        <w:drawing>
          <wp:anchor distT="0" distB="0" distL="0" distR="0" simplePos="0" relativeHeight="2517719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879725" cy="3239770"/>
            <wp:effectExtent l="0" t="0" r="0" b="0"/>
            <wp:wrapTopAndBottom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23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9D51FA" w:rsidRDefault="003902AF" w:rsidP="003902AF">
      <w:pPr>
        <w:rPr>
          <w:b/>
          <w:bCs/>
          <w:sz w:val="22"/>
          <w:szCs w:val="22"/>
        </w:rPr>
      </w:pPr>
      <w:r w:rsidRPr="009D51FA">
        <w:rPr>
          <w:b/>
          <w:bCs/>
          <w:sz w:val="22"/>
          <w:szCs w:val="22"/>
        </w:rPr>
        <w:t>14. Listwy odbojowe 425x1,8x45 szt. 1</w:t>
      </w:r>
    </w:p>
    <w:p w:rsidR="003902AF" w:rsidRPr="009D51FA" w:rsidRDefault="003902AF" w:rsidP="003902AF">
      <w:pPr>
        <w:rPr>
          <w:sz w:val="22"/>
          <w:szCs w:val="22"/>
        </w:rPr>
      </w:pPr>
    </w:p>
    <w:p w:rsidR="003902AF" w:rsidRPr="009D51FA" w:rsidRDefault="003902AF" w:rsidP="003902AF">
      <w:pPr>
        <w:spacing w:after="200" w:line="276" w:lineRule="exact"/>
        <w:rPr>
          <w:sz w:val="22"/>
          <w:szCs w:val="22"/>
        </w:rPr>
      </w:pPr>
      <w:r w:rsidRPr="009D51FA">
        <w:rPr>
          <w:sz w:val="22"/>
          <w:szCs w:val="22"/>
        </w:rPr>
        <w:t>Listwy wykonane  z płyty dwustronnie laminowanej o grubości 18 mm, o klasie higieniczności E1 , obrzeże pcv dobrane pod kolor blatu, grubości 1 mm. Przymocowane do ściany za pomocą dybli  montażowych.</w:t>
      </w:r>
    </w:p>
    <w:p w:rsidR="003902AF" w:rsidRPr="009D51FA" w:rsidRDefault="003902AF" w:rsidP="003902AF">
      <w:pPr>
        <w:spacing w:after="200" w:line="276" w:lineRule="exact"/>
        <w:rPr>
          <w:b/>
          <w:bCs/>
          <w:sz w:val="22"/>
          <w:szCs w:val="22"/>
        </w:rPr>
      </w:pPr>
      <w:r w:rsidRPr="009D51FA">
        <w:rPr>
          <w:b/>
          <w:bCs/>
          <w:sz w:val="22"/>
          <w:szCs w:val="22"/>
        </w:rPr>
        <w:t>Kolor płyty–  dąb,  szczegóły do uzgodnienia z Zamawiającym.</w:t>
      </w:r>
    </w:p>
    <w:p w:rsidR="003902AF" w:rsidRPr="00BD53D6" w:rsidRDefault="003902AF" w:rsidP="003902AF">
      <w:pPr>
        <w:rPr>
          <w:rFonts w:eastAsia="Lucida Sans Unicode"/>
          <w:b/>
          <w:bCs/>
          <w:u w:val="single"/>
        </w:rPr>
      </w:pPr>
    </w:p>
    <w:p w:rsidR="003902AF" w:rsidRPr="00BD53D6" w:rsidRDefault="003902AF" w:rsidP="003902AF"/>
    <w:p w:rsidR="003902AF" w:rsidRPr="00BD53D6" w:rsidRDefault="003902AF" w:rsidP="003902AF">
      <w:pPr>
        <w:rPr>
          <w:u w:val="single"/>
        </w:rPr>
      </w:pPr>
    </w:p>
    <w:p w:rsidR="003902AF" w:rsidRPr="00BD53D6" w:rsidRDefault="003902AF" w:rsidP="003902AF">
      <w:pPr>
        <w:rPr>
          <w:u w:val="single"/>
        </w:rPr>
      </w:pPr>
      <w:r w:rsidRPr="00BD53D6">
        <w:rPr>
          <w:u w:val="single"/>
        </w:rPr>
        <w:t xml:space="preserve">POKÓJ KIEROWNIKA x 1 </w:t>
      </w:r>
    </w:p>
    <w:p w:rsidR="003902AF" w:rsidRPr="00BD53D6" w:rsidRDefault="003902AF" w:rsidP="003902AF"/>
    <w:p w:rsidR="003902AF" w:rsidRPr="00BD53D6" w:rsidRDefault="003902AF" w:rsidP="003902AF">
      <w:pPr>
        <w:rPr>
          <w:b/>
          <w:bCs/>
        </w:rPr>
      </w:pPr>
      <w:r w:rsidRPr="00BD53D6">
        <w:rPr>
          <w:b/>
          <w:bCs/>
        </w:rPr>
        <w:t>1</w:t>
      </w:r>
      <w:r w:rsidR="009D51FA">
        <w:rPr>
          <w:b/>
          <w:bCs/>
        </w:rPr>
        <w:t>5</w:t>
      </w:r>
      <w:r w:rsidRPr="00BD53D6">
        <w:rPr>
          <w:b/>
          <w:bCs/>
        </w:rPr>
        <w:t>. Biurko 140x155x75 szt. 1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/>
    <w:p w:rsidR="003902AF" w:rsidRPr="00BD53D6" w:rsidRDefault="003902AF" w:rsidP="003902AF">
      <w:pPr>
        <w:spacing w:line="240" w:lineRule="exact"/>
        <w:jc w:val="both"/>
      </w:pPr>
      <w:r w:rsidRPr="00BD53D6">
        <w:t xml:space="preserve">Biurko w kształcie litery „L”. Blat i nogi biurka wykonane z płyty obustronnie laminowanej o klasie higieniczności E1,  grubości 25 mm, oklejonej obrzeżem pcv o  grubości 2 mm, w kolorze płyty. Blendy wykonane z  płyty obustronnie laminowanej o klasie higieniczności E1,  grubości 18 mm, oklejonej obrzeżem pcv o  grubości 1 mm, w kolorze płyty. </w:t>
      </w:r>
      <w:r w:rsidRPr="00BD53D6">
        <w:rPr>
          <w:color w:val="272727"/>
        </w:rPr>
        <w:t>Blendy zamocowane za pomocą złączny mimośrodowych do blatu i nóg biurka.</w:t>
      </w:r>
      <w:r w:rsidRPr="00BD53D6">
        <w:t xml:space="preserve"> W biurku należy zamontować przelotki na kable- umiejscowienie ustalić z Zamawiającym podczas</w:t>
      </w:r>
      <w:r w:rsidRPr="00BD53D6">
        <w:rPr>
          <w:color w:val="272727"/>
        </w:rPr>
        <w:t xml:space="preserve"> montażu.  Elementy biurka połączone ze sobą za pomocą wysokiej jakości złączy mimośrodowych.</w:t>
      </w:r>
      <w:r w:rsidRPr="00BD53D6">
        <w:t xml:space="preserve"> Korpus klejony, montowany w fabryce producenta.</w:t>
      </w:r>
    </w:p>
    <w:p w:rsidR="003902AF" w:rsidRPr="00BD53D6" w:rsidRDefault="003902AF" w:rsidP="003902AF">
      <w:pPr>
        <w:spacing w:line="240" w:lineRule="exact"/>
        <w:jc w:val="both"/>
        <w:rPr>
          <w:b/>
        </w:rPr>
      </w:pPr>
    </w:p>
    <w:p w:rsidR="003902AF" w:rsidRPr="00BD53D6" w:rsidRDefault="003902AF" w:rsidP="003902AF">
      <w:pPr>
        <w:spacing w:after="200" w:line="276" w:lineRule="exact"/>
        <w:rPr>
          <w:rFonts w:eastAsia="Lucida Sans Unicode"/>
        </w:rPr>
      </w:pPr>
      <w:r w:rsidRPr="00BD53D6">
        <w:rPr>
          <w:b/>
        </w:rPr>
        <w:t>Kolor płyty–  dąb,  szczegóły do uzgodnienia z Zamawiającym.</w:t>
      </w:r>
    </w:p>
    <w:p w:rsidR="003902AF" w:rsidRPr="00BD53D6" w:rsidRDefault="003902AF" w:rsidP="003902AF">
      <w:pPr>
        <w:spacing w:after="200" w:line="276" w:lineRule="exact"/>
        <w:jc w:val="both"/>
        <w:rPr>
          <w:b/>
          <w:bCs/>
        </w:rPr>
      </w:pPr>
      <w:r w:rsidRPr="00BD53D6">
        <w:rPr>
          <w:b/>
          <w:bCs/>
        </w:rPr>
        <w:lastRenderedPageBreak/>
        <w:t>Wygląd jak na rysunku poglądowym</w:t>
      </w:r>
    </w:p>
    <w:p w:rsidR="003902AF" w:rsidRPr="00BD53D6" w:rsidRDefault="003902AF" w:rsidP="003902AF">
      <w:pPr>
        <w:rPr>
          <w:rFonts w:eastAsia="Lucida Sans Unicode"/>
          <w:b/>
          <w:bCs/>
        </w:rPr>
      </w:pPr>
      <w:r w:rsidRPr="00BD53D6">
        <w:rPr>
          <w:rFonts w:eastAsia="Lucida Sans Unicode"/>
          <w:noProof/>
        </w:rPr>
        <w:drawing>
          <wp:anchor distT="0" distB="0" distL="0" distR="0" simplePos="0" relativeHeight="251785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28615" cy="3237865"/>
            <wp:effectExtent l="0" t="0" r="635" b="635"/>
            <wp:wrapTopAndBottom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323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9D51FA" w:rsidP="003902AF">
      <w:pPr>
        <w:rPr>
          <w:b/>
          <w:bCs/>
        </w:rPr>
      </w:pPr>
      <w:r>
        <w:rPr>
          <w:b/>
          <w:bCs/>
        </w:rPr>
        <w:t>16</w:t>
      </w:r>
      <w:r w:rsidR="003902AF" w:rsidRPr="00BD53D6">
        <w:rPr>
          <w:b/>
          <w:bCs/>
        </w:rPr>
        <w:t>. Komoda 80x40x90 szt. 2</w:t>
      </w:r>
    </w:p>
    <w:p w:rsidR="003902AF" w:rsidRPr="00BD53D6" w:rsidRDefault="003902AF" w:rsidP="003902AF"/>
    <w:p w:rsidR="003902AF" w:rsidRPr="00BD53D6" w:rsidRDefault="003902AF" w:rsidP="003902AF">
      <w:pPr>
        <w:spacing w:after="200" w:line="276" w:lineRule="exact"/>
      </w:pPr>
      <w:r w:rsidRPr="00BD53D6">
        <w:t>Komoda z drzwiami uchylnymi, wykonana z płyty wiórowej obustronnie laminowanej o klasie higieniczności E1, obrzeże pcv dobrane pod kolor płyty. Elementy widoczne oklejone obrzeżem 1 mm, fronty półek oklejone obrzeże pcv grubości 1 mm. Korpus, półki, oraz wieniec dolny wykonane z płyty grubości 18 mm, fronty wykonane z płyty 18 mm, wieniec górny wykonany z płyty grubości 25 mm oklejony obrzeżem pcv o grubości 1 mm. Plecy szafki wykonane z płyty wiórowej obustronnie laminowanej grubości min. 8  mm w kolorze mebla. Plecy muszą być wsuwane w nafrezowane rowki w bokach i wieńcu górnym szafki, dodatkowo przymocowane do ścianek bocznych kątownikami. Nie dopuszcza się pleców nakładanych. Fronty muszą posiadać po dwa zawiasy puszkowe niklowane o średnicy puszki min 35 mm z możliwością regulacji w dwóch płaszczyznach, posiadające kąt rozwarcia do 110st. Cokół o wysokości ok.50 mm.</w:t>
      </w:r>
      <w:r w:rsidRPr="00BD53D6">
        <w:rPr>
          <w:color w:val="FF0000"/>
        </w:rPr>
        <w:t xml:space="preserve"> </w:t>
      </w:r>
      <w:r w:rsidRPr="00BD53D6">
        <w:t>Wieniec górny licowany z drzwiami szafki, wieniec dolny chowany za drzwiami szafki.</w:t>
      </w:r>
      <w:r w:rsidRPr="00BD53D6">
        <w:rPr>
          <w:color w:val="FF0000"/>
        </w:rPr>
        <w:t xml:space="preserve"> </w:t>
      </w:r>
      <w:r w:rsidRPr="00BD53D6">
        <w:t>Szafka musi posiadać metalowe stopki poziomujące, z możliwością regulacji od wnętrza szafy, stopki mocowane w 2 płaszczyznach – do boku i do cokołu szafki. Uchwyty metalowe o rozstawie min. 128 m, forma prosta.  Szafka posiada 2 półki z możliwością regulacji w 5 pozycjach, co 32 mm.</w:t>
      </w:r>
    </w:p>
    <w:p w:rsidR="003902AF" w:rsidRPr="00BD53D6" w:rsidRDefault="003902AF" w:rsidP="003902AF">
      <w:pPr>
        <w:spacing w:after="200" w:line="276" w:lineRule="exact"/>
      </w:pPr>
      <w:r w:rsidRPr="00BD53D6">
        <w:rPr>
          <w:b/>
        </w:rPr>
        <w:t>Kolor płyty–   dąb,  szczegóły do uzgodnienia z Zamawiającym.</w:t>
      </w:r>
    </w:p>
    <w:p w:rsidR="003902AF" w:rsidRPr="00BD53D6" w:rsidRDefault="003902AF" w:rsidP="003902AF">
      <w:pPr>
        <w:spacing w:after="200" w:line="276" w:lineRule="exact"/>
        <w:rPr>
          <w:b/>
          <w:bCs/>
        </w:rPr>
      </w:pPr>
      <w:r w:rsidRPr="00BD53D6">
        <w:rPr>
          <w:b/>
          <w:bCs/>
        </w:rPr>
        <w:t>Wygląd jak na rysunku poglądowym:</w:t>
      </w:r>
    </w:p>
    <w:p w:rsidR="003902AF" w:rsidRPr="00BD53D6" w:rsidRDefault="003902AF" w:rsidP="003902AF">
      <w:pPr>
        <w:spacing w:after="200" w:line="276" w:lineRule="exact"/>
        <w:rPr>
          <w:b/>
        </w:rPr>
      </w:pPr>
      <w:r w:rsidRPr="00BD53D6">
        <w:rPr>
          <w:rFonts w:eastAsia="Lucida Sans Unicode"/>
          <w:noProof/>
        </w:rPr>
        <w:drawing>
          <wp:anchor distT="0" distB="0" distL="0" distR="0" simplePos="0" relativeHeight="2517841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476500" cy="2152650"/>
            <wp:effectExtent l="0" t="0" r="0" b="0"/>
            <wp:wrapTopAndBottom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9D51FA" w:rsidRDefault="003902AF" w:rsidP="003902AF">
      <w:pPr>
        <w:spacing w:after="200" w:line="276" w:lineRule="exact"/>
        <w:rPr>
          <w:rFonts w:eastAsia="Lucida Sans Unicode"/>
          <w:sz w:val="22"/>
          <w:szCs w:val="22"/>
        </w:rPr>
      </w:pPr>
    </w:p>
    <w:p w:rsidR="003902AF" w:rsidRPr="009D51FA" w:rsidRDefault="009D51FA" w:rsidP="003902AF">
      <w:pPr>
        <w:rPr>
          <w:b/>
          <w:bCs/>
          <w:sz w:val="22"/>
          <w:szCs w:val="22"/>
        </w:rPr>
      </w:pPr>
      <w:r w:rsidRPr="009D51FA">
        <w:rPr>
          <w:b/>
          <w:bCs/>
          <w:sz w:val="22"/>
          <w:szCs w:val="22"/>
        </w:rPr>
        <w:t>17</w:t>
      </w:r>
      <w:r w:rsidR="003902AF" w:rsidRPr="009D51FA">
        <w:rPr>
          <w:b/>
          <w:bCs/>
          <w:sz w:val="22"/>
          <w:szCs w:val="22"/>
        </w:rPr>
        <w:t>. Regał 76x40x220 szt. 4</w:t>
      </w:r>
    </w:p>
    <w:p w:rsidR="003902AF" w:rsidRPr="009D51FA" w:rsidRDefault="003902AF" w:rsidP="003902AF">
      <w:pPr>
        <w:rPr>
          <w:b/>
          <w:bCs/>
          <w:sz w:val="22"/>
          <w:szCs w:val="22"/>
        </w:rPr>
      </w:pPr>
    </w:p>
    <w:p w:rsidR="003902AF" w:rsidRPr="009D51FA" w:rsidRDefault="003902AF" w:rsidP="009D51FA">
      <w:pPr>
        <w:spacing w:after="200" w:line="276" w:lineRule="exact"/>
        <w:rPr>
          <w:sz w:val="22"/>
          <w:szCs w:val="22"/>
        </w:rPr>
      </w:pPr>
      <w:r w:rsidRPr="009D51FA">
        <w:rPr>
          <w:sz w:val="22"/>
          <w:szCs w:val="22"/>
        </w:rPr>
        <w:t xml:space="preserve">Regał z drzwiami uchylnymi w dolnej części o wysokości ok. 720 mm, w </w:t>
      </w:r>
      <w:proofErr w:type="spellStart"/>
      <w:r w:rsidRPr="009D51FA">
        <w:rPr>
          <w:sz w:val="22"/>
          <w:szCs w:val="22"/>
        </w:rPr>
        <w:t>pozostałejczęści</w:t>
      </w:r>
      <w:proofErr w:type="spellEnd"/>
      <w:r w:rsidRPr="009D51FA">
        <w:rPr>
          <w:sz w:val="22"/>
          <w:szCs w:val="22"/>
        </w:rPr>
        <w:t xml:space="preserve"> z d otwartymi półkami- wysokość między półami min. 320 mm, wykonany z płyty wiórowej obustronnie laminowanej o klasie higieniczności E1, obrzeże pcv dobrane pod kolor płyty. Elementy widoczne oklejone obrzeżem pcv grubości 2 mm, fronty półek oklejone obrzeżem pcv grubości 1 mm. Korpus, fronty , półki oraz wieniec dolny wykonane z płyty grubości 18 mm, wieniec górny wykonany z płyty grubości 25 mm. Plecy regału wykonane z płyty wiórowej obustronnie laminowanej grubości min. 8 mm w kolorze mebla. Plecy muszą być wsuwane w nafrezowane rowki w bokach i </w:t>
      </w:r>
      <w:proofErr w:type="spellStart"/>
      <w:r w:rsidRPr="009D51FA">
        <w:rPr>
          <w:sz w:val="22"/>
          <w:szCs w:val="22"/>
        </w:rPr>
        <w:t>i</w:t>
      </w:r>
      <w:proofErr w:type="spellEnd"/>
      <w:r w:rsidRPr="009D51FA">
        <w:rPr>
          <w:sz w:val="22"/>
          <w:szCs w:val="22"/>
        </w:rPr>
        <w:t xml:space="preserve"> wieńcu górnym szafki, dodatkowo przymocowane do ścianek bocznych kątownikami. Nie dopuszcza się pleców nakładanych. Fronty regału muszą posiadać minimum 2 zawiasy puszkowe niklowane o średnicy puszki min 35 mm z możliwością regulacji w dwóch płaszczyznach (na jedno skrzydło drzwi) o kącie rozwarcia do 110 stopni. Regał musi posiadać metalowe stopki poziomujące, z możliwością regulacji od wnętrza , stopki mocowane w dwóch płaszczyznach – do boku  i do cokołu , cokół o wysokości ok. 50 mm. Uchwyty metalowe w kolorze aluminium o rozstawie min. 128 mm, forma prosta . W zamkniętych częściach regału zamontowane półki  z możliwością reg</w:t>
      </w:r>
      <w:r w:rsidR="009D51FA" w:rsidRPr="009D51FA">
        <w:rPr>
          <w:sz w:val="22"/>
          <w:szCs w:val="22"/>
        </w:rPr>
        <w:t>ulacji w 5 pozycjach, co 32 mm.</w:t>
      </w:r>
    </w:p>
    <w:p w:rsidR="003902AF" w:rsidRPr="009D51FA" w:rsidRDefault="003902AF" w:rsidP="003902AF">
      <w:pPr>
        <w:spacing w:after="200" w:line="276" w:lineRule="exact"/>
        <w:rPr>
          <w:b/>
          <w:sz w:val="22"/>
          <w:szCs w:val="22"/>
        </w:rPr>
      </w:pPr>
      <w:r w:rsidRPr="009D51FA">
        <w:rPr>
          <w:b/>
          <w:sz w:val="22"/>
          <w:szCs w:val="22"/>
        </w:rPr>
        <w:t>Kolor płyty– dąb, szczegóły do uzgodnienia z Zamawiającym.</w:t>
      </w:r>
    </w:p>
    <w:p w:rsidR="003902AF" w:rsidRPr="009D51FA" w:rsidRDefault="003902AF" w:rsidP="003902AF">
      <w:pPr>
        <w:spacing w:after="200" w:line="276" w:lineRule="exact"/>
        <w:rPr>
          <w:b/>
          <w:bCs/>
          <w:sz w:val="22"/>
          <w:szCs w:val="22"/>
        </w:rPr>
      </w:pPr>
      <w:r w:rsidRPr="009D51FA">
        <w:rPr>
          <w:b/>
          <w:bCs/>
          <w:sz w:val="22"/>
          <w:szCs w:val="22"/>
        </w:rPr>
        <w:t>Wygląd jak na rysunku poglądowym</w:t>
      </w:r>
    </w:p>
    <w:p w:rsidR="003902AF" w:rsidRPr="009D51FA" w:rsidRDefault="003902AF" w:rsidP="003902AF">
      <w:pPr>
        <w:rPr>
          <w:rFonts w:eastAsia="Lucida Sans Unicode"/>
          <w:b/>
          <w:bCs/>
          <w:lang w:eastAsia="zh-CN"/>
        </w:rPr>
      </w:pPr>
      <w:r w:rsidRPr="00BD53D6">
        <w:rPr>
          <w:rFonts w:eastAsia="Lucida Sans Unicode"/>
          <w:noProof/>
        </w:rPr>
        <w:drawing>
          <wp:anchor distT="0" distB="0" distL="0" distR="0" simplePos="0" relativeHeight="251794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428750" cy="2828290"/>
            <wp:effectExtent l="0" t="0" r="0" b="0"/>
            <wp:wrapTopAndBottom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2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2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b/>
          <w:bCs/>
        </w:rPr>
      </w:pPr>
    </w:p>
    <w:p w:rsidR="003902AF" w:rsidRPr="009D51FA" w:rsidRDefault="009D51FA" w:rsidP="003902AF">
      <w:pPr>
        <w:rPr>
          <w:b/>
          <w:bCs/>
          <w:sz w:val="22"/>
          <w:szCs w:val="22"/>
        </w:rPr>
      </w:pPr>
      <w:r w:rsidRPr="009D51FA">
        <w:rPr>
          <w:b/>
          <w:bCs/>
          <w:sz w:val="22"/>
          <w:szCs w:val="22"/>
        </w:rPr>
        <w:t>18</w:t>
      </w:r>
      <w:r w:rsidR="003902AF" w:rsidRPr="009D51FA">
        <w:rPr>
          <w:b/>
          <w:bCs/>
          <w:sz w:val="22"/>
          <w:szCs w:val="22"/>
        </w:rPr>
        <w:t>. Szafa aktowa 90x40x220 szt. 1</w:t>
      </w:r>
    </w:p>
    <w:p w:rsidR="003902AF" w:rsidRPr="009D51FA" w:rsidRDefault="003902AF" w:rsidP="003902AF">
      <w:pPr>
        <w:rPr>
          <w:b/>
          <w:bCs/>
          <w:sz w:val="22"/>
          <w:szCs w:val="22"/>
        </w:rPr>
      </w:pPr>
    </w:p>
    <w:p w:rsidR="003902AF" w:rsidRPr="009D51FA" w:rsidRDefault="003902AF" w:rsidP="003902AF">
      <w:pPr>
        <w:spacing w:after="200" w:line="276" w:lineRule="auto"/>
        <w:rPr>
          <w:sz w:val="22"/>
          <w:szCs w:val="22"/>
        </w:rPr>
      </w:pPr>
      <w:r w:rsidRPr="009D51FA">
        <w:rPr>
          <w:sz w:val="22"/>
          <w:szCs w:val="22"/>
        </w:rPr>
        <w:t xml:space="preserve">Szafa z drzwiami uchylnymi, wykonana z płyty wiórowej obustronnie laminowanej o klasie higieniczności E1, obrzeże pcv dobrane pod kolor płyty. Elementy widoczne oklejone obrzeżem pcv 1 mm, fronty półek oklejone obrzeżem pcv grubości 2 mm. Korpus, półki, oraz wieniec dolny wykonane z płyty grubości 18 mm, fronty wykonane z płyty grubości 18 mm, wieniec górny wykonany z płyty grubości 25 mm oklejony obrzeżem pcv o grubości 2 mm i promieniu R=3. Plecy szafy wykonane z płyty wiórowej obustronnie laminowanej grubości min. 8 mm w kolorze mebla. Plecy muszą być wsuwane w nafrezowane rowki w bokach i </w:t>
      </w:r>
      <w:proofErr w:type="spellStart"/>
      <w:r w:rsidRPr="009D51FA">
        <w:rPr>
          <w:sz w:val="22"/>
          <w:szCs w:val="22"/>
        </w:rPr>
        <w:t>i</w:t>
      </w:r>
      <w:proofErr w:type="spellEnd"/>
      <w:r w:rsidRPr="009D51FA">
        <w:rPr>
          <w:sz w:val="22"/>
          <w:szCs w:val="22"/>
        </w:rPr>
        <w:t xml:space="preserve"> wieńcu górnym szafki, dodatkowo przymocowane do ścianek bocznych kątownikami. Nie dopuszcza się pleców nakładanych. Szafa musi posiadać minimum 3 zawiasy puszkowe niklowane o średnicy puszki min 35 mm z możliwością regulacji w dwóch płaszczyznach (na jedno skrzydło drzwi) o kącie rozwarcia do 110 stopni. Szafa  wyposażona w póki na segregatory- ilość 6 sztuk- odległość między </w:t>
      </w:r>
      <w:r w:rsidRPr="009D51FA">
        <w:rPr>
          <w:sz w:val="22"/>
          <w:szCs w:val="22"/>
        </w:rPr>
        <w:lastRenderedPageBreak/>
        <w:t>półkami min. 330 mm.  Cokół wysokości 50 mm.</w:t>
      </w:r>
      <w:r w:rsidRPr="009D51FA">
        <w:rPr>
          <w:color w:val="FF0000"/>
          <w:sz w:val="22"/>
          <w:szCs w:val="22"/>
        </w:rPr>
        <w:t xml:space="preserve"> </w:t>
      </w:r>
      <w:r w:rsidRPr="009D51FA">
        <w:rPr>
          <w:sz w:val="22"/>
          <w:szCs w:val="22"/>
        </w:rPr>
        <w:t>Wieniec górny licowany z drzwiami szafy, wieniec dolny chowany za drzwiami szafy.</w:t>
      </w:r>
      <w:r w:rsidRPr="009D51FA">
        <w:rPr>
          <w:color w:val="FF0000"/>
          <w:sz w:val="22"/>
          <w:szCs w:val="22"/>
        </w:rPr>
        <w:t xml:space="preserve"> </w:t>
      </w:r>
      <w:r w:rsidRPr="009D51FA">
        <w:rPr>
          <w:sz w:val="22"/>
          <w:szCs w:val="22"/>
        </w:rPr>
        <w:t xml:space="preserve">Szafa musi posiadać metalowe stopki poziomujące, z możliwością regulacji od wnętrza szafy, stopki mocowane w dwóch płaszczyznach – do boku i do cokołu szafy. Uchwyty metalowe o rozstawie min. 128 mm, w kolorze aluminium, forma prosta. </w:t>
      </w:r>
    </w:p>
    <w:p w:rsidR="003902AF" w:rsidRPr="009D51FA" w:rsidRDefault="003902AF" w:rsidP="003902AF">
      <w:pPr>
        <w:spacing w:after="200" w:line="276" w:lineRule="exact"/>
        <w:rPr>
          <w:b/>
          <w:sz w:val="22"/>
          <w:szCs w:val="22"/>
        </w:rPr>
      </w:pPr>
      <w:r w:rsidRPr="009D51FA">
        <w:rPr>
          <w:b/>
          <w:sz w:val="22"/>
          <w:szCs w:val="22"/>
        </w:rPr>
        <w:t>Kolor płyty– dąb szczegóły do uzgodnienia z Zamawiającym.</w:t>
      </w:r>
    </w:p>
    <w:p w:rsidR="003902AF" w:rsidRPr="009D51FA" w:rsidRDefault="003902AF" w:rsidP="003902AF">
      <w:pPr>
        <w:spacing w:after="200" w:line="276" w:lineRule="auto"/>
        <w:rPr>
          <w:b/>
          <w:bCs/>
          <w:sz w:val="22"/>
          <w:szCs w:val="22"/>
        </w:rPr>
      </w:pPr>
      <w:r w:rsidRPr="009D51FA">
        <w:rPr>
          <w:b/>
          <w:bCs/>
          <w:sz w:val="22"/>
          <w:szCs w:val="22"/>
        </w:rPr>
        <w:t>Wygląd jak na rysunku poglądowym</w:t>
      </w:r>
    </w:p>
    <w:p w:rsidR="003902AF" w:rsidRPr="00BD53D6" w:rsidRDefault="003902AF" w:rsidP="003902AF">
      <w:pPr>
        <w:spacing w:after="200" w:line="276" w:lineRule="auto"/>
        <w:rPr>
          <w:b/>
          <w:bCs/>
        </w:rPr>
      </w:pPr>
      <w:r w:rsidRPr="00BD53D6">
        <w:rPr>
          <w:rFonts w:eastAsia="Lucida Sans Unicode"/>
          <w:noProof/>
        </w:rPr>
        <w:drawing>
          <wp:anchor distT="0" distB="0" distL="0" distR="0" simplePos="0" relativeHeight="251786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14550" cy="3256915"/>
            <wp:effectExtent l="0" t="0" r="0" b="635"/>
            <wp:wrapTopAndBottom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25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9D51FA" w:rsidRDefault="009D51FA" w:rsidP="003902AF">
      <w:pPr>
        <w:rPr>
          <w:rFonts w:eastAsia="Lucida Sans Unicode"/>
          <w:b/>
          <w:bCs/>
          <w:sz w:val="22"/>
          <w:szCs w:val="22"/>
          <w:lang w:eastAsia="zh-CN"/>
        </w:rPr>
      </w:pPr>
      <w:r w:rsidRPr="009D51FA">
        <w:rPr>
          <w:b/>
          <w:bCs/>
          <w:sz w:val="22"/>
          <w:szCs w:val="22"/>
        </w:rPr>
        <w:t>19</w:t>
      </w:r>
      <w:r w:rsidR="003902AF" w:rsidRPr="009D51FA">
        <w:rPr>
          <w:b/>
          <w:bCs/>
          <w:sz w:val="22"/>
          <w:szCs w:val="22"/>
        </w:rPr>
        <w:t>. Szafa ubraniowa 60x40x220 szt. 1</w:t>
      </w:r>
    </w:p>
    <w:p w:rsidR="003902AF" w:rsidRPr="009D51FA" w:rsidRDefault="003902AF" w:rsidP="003902AF">
      <w:pPr>
        <w:spacing w:before="57" w:after="257" w:line="276" w:lineRule="exact"/>
        <w:jc w:val="both"/>
        <w:rPr>
          <w:sz w:val="22"/>
          <w:szCs w:val="22"/>
        </w:rPr>
      </w:pPr>
      <w:r w:rsidRPr="009D51FA">
        <w:rPr>
          <w:sz w:val="22"/>
          <w:szCs w:val="22"/>
        </w:rPr>
        <w:t>Szafa ubraniowa z drzwiami uchylnymi, wykonana z płyty wiórowej obustronnie laminowanej o klasie higieniczności E1, obrzeże pcv dobrane pod kolor płyty. Elementy widoczne oklejone obrzeżem pcv 2 mm, fronty półek oklejone obrzeżem pcv o  grubości 1 mm. Korpus, półki, oraz wieniec dolny wykonane z płyty grubości 18 mm, fronty wykonane z płyty grubości 18 mm, wieniec górny wykonany z płyty grubości 25 mm oklejony obrzeżem pcv o grubości 1 mm i promieniu R=3. Plecy szafy wykonane z płyty wiórowej obustronnie laminowanej grubości min. 8 mm w kolorze mebla. Plecy muszą być wsuwane w nafrezowane rowki w bokach i  wieńcu górnym szafki, dodatkowo przymocowane do ścianek bocznych kątownikami. Nie dopuszcza się pleców nakładanych. Szafa musi posiadać minimum 3 zawiasy puszkowe niklowane o średnicy puszki min 35 mm z możliwością regulacji w dwóch płaszczyznach (na jedno skrzydło drzwi) o kącie rozwarcia do 110 stopni. Szafa wyposażona w wysuwny wieszak na ubrania, mocowany pod półką konstrukcyjną.</w:t>
      </w:r>
      <w:r w:rsidRPr="009D51FA">
        <w:rPr>
          <w:color w:val="FF0000"/>
          <w:sz w:val="22"/>
          <w:szCs w:val="22"/>
        </w:rPr>
        <w:t xml:space="preserve"> </w:t>
      </w:r>
      <w:r w:rsidRPr="009D51FA">
        <w:rPr>
          <w:sz w:val="22"/>
          <w:szCs w:val="22"/>
        </w:rPr>
        <w:t>Wieniec górny licowany z drzwiami szafy, wieniec dolny chowany za drzwiami szafy.</w:t>
      </w:r>
      <w:r w:rsidRPr="009D51FA">
        <w:rPr>
          <w:color w:val="FF0000"/>
          <w:sz w:val="22"/>
          <w:szCs w:val="22"/>
        </w:rPr>
        <w:t xml:space="preserve"> </w:t>
      </w:r>
      <w:r w:rsidRPr="009D51FA">
        <w:rPr>
          <w:sz w:val="22"/>
          <w:szCs w:val="22"/>
        </w:rPr>
        <w:t xml:space="preserve">Szafa musi posiadać metalowe stopki poziomujące, z możliwością regulacji od wnętrza szafy, stopki mocowane w dwóch płaszczyznach – do boku i do przodu szafy, cokół o wysokości ok. 50 mm. Uchwyty metalowe o rozstawie min. 128  mm, forma prosta. Szafa wyposażona w zamek meblowy z dwoma kluczami łamanymi.  Korpus klejony, szafka montowana w fabryce producenta. </w:t>
      </w:r>
    </w:p>
    <w:p w:rsidR="003902AF" w:rsidRPr="009D51FA" w:rsidRDefault="003902AF" w:rsidP="009D51FA">
      <w:pPr>
        <w:spacing w:after="200" w:line="276" w:lineRule="exact"/>
        <w:rPr>
          <w:sz w:val="22"/>
          <w:szCs w:val="22"/>
        </w:rPr>
      </w:pPr>
      <w:r w:rsidRPr="009D51FA">
        <w:rPr>
          <w:b/>
          <w:sz w:val="22"/>
          <w:szCs w:val="22"/>
        </w:rPr>
        <w:t>Kolor płyty–  dąb,  szczegóły do uzgodnienia z Zamawiającym.</w:t>
      </w:r>
    </w:p>
    <w:p w:rsidR="003902AF" w:rsidRPr="009D51FA" w:rsidRDefault="003902AF" w:rsidP="003902AF">
      <w:pPr>
        <w:spacing w:after="200" w:line="276" w:lineRule="exact"/>
        <w:jc w:val="both"/>
        <w:rPr>
          <w:sz w:val="22"/>
          <w:szCs w:val="22"/>
        </w:rPr>
      </w:pPr>
      <w:r w:rsidRPr="009D51FA">
        <w:rPr>
          <w:sz w:val="22"/>
          <w:szCs w:val="22"/>
        </w:rPr>
        <w:t>Wygląd jak na rysunku poglądowym</w:t>
      </w:r>
    </w:p>
    <w:p w:rsidR="003902AF" w:rsidRPr="00BD53D6" w:rsidRDefault="003902AF" w:rsidP="003902AF">
      <w:pPr>
        <w:spacing w:after="200" w:line="276" w:lineRule="exact"/>
        <w:jc w:val="both"/>
        <w:rPr>
          <w:rFonts w:eastAsia="Lucida Sans Unicode"/>
        </w:rPr>
      </w:pPr>
      <w:r w:rsidRPr="00BD53D6">
        <w:rPr>
          <w:rFonts w:eastAsia="Lucida Sans Unicode"/>
          <w:noProof/>
        </w:rPr>
        <w:lastRenderedPageBreak/>
        <w:drawing>
          <wp:anchor distT="0" distB="0" distL="0" distR="0" simplePos="0" relativeHeight="2518149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390650" cy="3104515"/>
            <wp:effectExtent l="0" t="0" r="0" b="635"/>
            <wp:wrapTopAndBottom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5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10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9D51FA" w:rsidP="003902AF">
      <w:pPr>
        <w:rPr>
          <w:rFonts w:eastAsia="Lucida Sans Unicode"/>
          <w:b/>
          <w:bCs/>
        </w:rPr>
      </w:pPr>
      <w:r>
        <w:rPr>
          <w:b/>
          <w:bCs/>
        </w:rPr>
        <w:t>20</w:t>
      </w:r>
      <w:r w:rsidR="003902AF" w:rsidRPr="00BD53D6">
        <w:rPr>
          <w:b/>
          <w:bCs/>
        </w:rPr>
        <w:t xml:space="preserve"> Stolik 60x60x75 szt. 1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r w:rsidRPr="00BD53D6">
        <w:t xml:space="preserve">Blat wykonany z płyty obustronnie laminowanej o klasie higieniczności E1,  grubości 25 mm, oklejonej obrzeżem pcv o  grubości 2 mm, w kolorze płyty. Nogi o wymiarach 80x80mm, wykonane z elementów płyty obustronnie laminowanej o klasie higieniczności E1,  grubości 18 mm, oklejonej obrzeżem pcv o  grubości 1 mm, w kolorze płyty, skręconych w formę prostokąta. .Listwy  łączące nogi, wykonane z  płyty obustronnie laminowanej o klasie higieniczności E1,  grubości 18 mm, oklejonej obrzeżem pcv o  grubości 1 mm, w kolorze płyty. </w:t>
      </w:r>
      <w:r w:rsidRPr="00BD53D6">
        <w:rPr>
          <w:color w:val="272727"/>
        </w:rPr>
        <w:t xml:space="preserve">  Elementy stolika połączone ze sobą za pomocą wysokiej jakości złączy mimośrodowych.</w:t>
      </w:r>
      <w:r w:rsidRPr="00BD53D6">
        <w:t xml:space="preserve"> Korpus klejony, montowany w fabryce producenta.</w:t>
      </w:r>
    </w:p>
    <w:p w:rsidR="003902AF" w:rsidRPr="00BD53D6" w:rsidRDefault="003902AF" w:rsidP="003902AF">
      <w:pPr>
        <w:spacing w:line="276" w:lineRule="auto"/>
      </w:pPr>
    </w:p>
    <w:p w:rsidR="003902AF" w:rsidRPr="00BD53D6" w:rsidRDefault="003902AF" w:rsidP="003902AF">
      <w:pPr>
        <w:spacing w:after="200" w:line="276" w:lineRule="exact"/>
        <w:rPr>
          <w:b/>
        </w:rPr>
      </w:pPr>
      <w:r w:rsidRPr="00BD53D6">
        <w:rPr>
          <w:b/>
        </w:rPr>
        <w:t>Kolor płyty– dąb, szczegóły do uzgodnienia z Zamawiającym.</w:t>
      </w:r>
    </w:p>
    <w:p w:rsidR="003902AF" w:rsidRPr="00BD53D6" w:rsidRDefault="003902AF" w:rsidP="003902AF">
      <w:pPr>
        <w:spacing w:after="200" w:line="276" w:lineRule="exact"/>
        <w:rPr>
          <w:b/>
          <w:bCs/>
        </w:rPr>
      </w:pPr>
      <w:r w:rsidRPr="00BD53D6">
        <w:rPr>
          <w:b/>
          <w:bCs/>
        </w:rPr>
        <w:t>Wygląd jak na rysunku poglądowym</w:t>
      </w:r>
    </w:p>
    <w:p w:rsidR="003902AF" w:rsidRPr="00BD53D6" w:rsidRDefault="003902AF" w:rsidP="003902AF">
      <w:pPr>
        <w:rPr>
          <w:rFonts w:eastAsia="Lucida Sans Unicode"/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  <w:r w:rsidRPr="00BD53D6">
        <w:rPr>
          <w:noProof/>
        </w:rPr>
        <w:lastRenderedPageBreak/>
        <w:drawing>
          <wp:anchor distT="0" distB="0" distL="0" distR="0" simplePos="0" relativeHeight="251787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427220" cy="4170045"/>
            <wp:effectExtent l="0" t="0" r="0" b="1905"/>
            <wp:wrapTopAndBottom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" t="-34" r="-32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9D51FA" w:rsidP="003902AF">
      <w:pPr>
        <w:rPr>
          <w:b/>
          <w:bCs/>
        </w:rPr>
      </w:pPr>
      <w:r>
        <w:rPr>
          <w:b/>
          <w:bCs/>
        </w:rPr>
        <w:t>21</w:t>
      </w:r>
      <w:r w:rsidR="003902AF" w:rsidRPr="00BD53D6">
        <w:rPr>
          <w:b/>
          <w:bCs/>
        </w:rPr>
        <w:t>. Fotel szt. 1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r w:rsidRPr="00BD53D6">
        <w:t>Fotel obrotowy o cechach charakterystycznych :</w:t>
      </w:r>
    </w:p>
    <w:p w:rsidR="003902AF" w:rsidRPr="00BD53D6" w:rsidRDefault="003902AF" w:rsidP="003902AF">
      <w:pPr>
        <w:pStyle w:val="Tekstpodstawowy"/>
        <w:numPr>
          <w:ilvl w:val="0"/>
          <w:numId w:val="30"/>
        </w:numPr>
        <w:tabs>
          <w:tab w:val="left" w:pos="0"/>
        </w:tabs>
        <w:spacing w:after="0" w:line="276" w:lineRule="auto"/>
      </w:pPr>
      <w:r w:rsidRPr="00BD53D6">
        <w:t>szerokie, komfortowe siedzisko i ergonomicznie wyprofilowane oparcie</w:t>
      </w:r>
    </w:p>
    <w:p w:rsidR="003902AF" w:rsidRPr="00BD53D6" w:rsidRDefault="003902AF" w:rsidP="003902AF">
      <w:pPr>
        <w:pStyle w:val="Tekstpodstawowy"/>
        <w:numPr>
          <w:ilvl w:val="0"/>
          <w:numId w:val="30"/>
        </w:numPr>
        <w:tabs>
          <w:tab w:val="left" w:pos="0"/>
        </w:tabs>
        <w:spacing w:after="0" w:line="276" w:lineRule="auto"/>
      </w:pPr>
      <w:r w:rsidRPr="00BD53D6">
        <w:t>komfortowe, wysokie oparcie</w:t>
      </w:r>
    </w:p>
    <w:p w:rsidR="003902AF" w:rsidRPr="00BD53D6" w:rsidRDefault="003902AF" w:rsidP="003902AF">
      <w:pPr>
        <w:pStyle w:val="Tekstpodstawowy"/>
        <w:numPr>
          <w:ilvl w:val="0"/>
          <w:numId w:val="30"/>
        </w:numPr>
        <w:tabs>
          <w:tab w:val="left" w:pos="0"/>
        </w:tabs>
        <w:spacing w:after="140" w:line="276" w:lineRule="auto"/>
      </w:pPr>
      <w:r w:rsidRPr="00BD53D6">
        <w:t>oparcie tapicerowane z obydwu stron</w:t>
      </w:r>
    </w:p>
    <w:p w:rsidR="003902AF" w:rsidRPr="00BD53D6" w:rsidRDefault="003902AF" w:rsidP="003902AF">
      <w:pPr>
        <w:pStyle w:val="Tekstpodstawowy"/>
        <w:numPr>
          <w:ilvl w:val="0"/>
          <w:numId w:val="30"/>
        </w:numPr>
        <w:tabs>
          <w:tab w:val="left" w:pos="0"/>
        </w:tabs>
        <w:spacing w:after="140" w:line="276" w:lineRule="auto"/>
      </w:pPr>
      <w:r w:rsidRPr="00BD53D6">
        <w:t>stalowe podłokietniki z miękkimi, tapicerowanymi nakładkami</w:t>
      </w:r>
    </w:p>
    <w:p w:rsidR="003902AF" w:rsidRPr="00BD53D6" w:rsidRDefault="003902AF" w:rsidP="003902AF">
      <w:pPr>
        <w:pStyle w:val="Tekstpodstawowy"/>
        <w:numPr>
          <w:ilvl w:val="0"/>
          <w:numId w:val="30"/>
        </w:numPr>
        <w:tabs>
          <w:tab w:val="left" w:pos="0"/>
        </w:tabs>
        <w:spacing w:after="140" w:line="276" w:lineRule="auto"/>
      </w:pPr>
      <w:r w:rsidRPr="00BD53D6">
        <w:t>podstawa polerowane aluminium</w:t>
      </w:r>
    </w:p>
    <w:p w:rsidR="003902AF" w:rsidRPr="00BD53D6" w:rsidRDefault="003902AF" w:rsidP="003902AF">
      <w:pPr>
        <w:pStyle w:val="Tekstpodstawowy"/>
        <w:numPr>
          <w:ilvl w:val="0"/>
          <w:numId w:val="30"/>
        </w:numPr>
        <w:tabs>
          <w:tab w:val="left" w:pos="0"/>
        </w:tabs>
        <w:spacing w:after="140" w:line="276" w:lineRule="auto"/>
      </w:pPr>
      <w:r w:rsidRPr="00BD53D6">
        <w:t>samohamowne kółka do powierzchni twardych</w:t>
      </w:r>
    </w:p>
    <w:p w:rsidR="003902AF" w:rsidRPr="00BD53D6" w:rsidRDefault="003902AF" w:rsidP="003902AF">
      <w:pPr>
        <w:pStyle w:val="Tekstpodstawowy"/>
        <w:spacing w:after="0"/>
        <w:rPr>
          <w:b/>
        </w:rPr>
      </w:pPr>
      <w:r w:rsidRPr="00BD53D6">
        <w:rPr>
          <w:b/>
        </w:rPr>
        <w:t xml:space="preserve">Mechanizm </w:t>
      </w:r>
      <w:proofErr w:type="spellStart"/>
      <w:r w:rsidRPr="00BD53D6">
        <w:rPr>
          <w:b/>
        </w:rPr>
        <w:t>Multiblock</w:t>
      </w:r>
      <w:proofErr w:type="spellEnd"/>
      <w:r w:rsidRPr="00BD53D6">
        <w:rPr>
          <w:b/>
        </w:rPr>
        <w:t>:</w:t>
      </w:r>
    </w:p>
    <w:p w:rsidR="003902AF" w:rsidRPr="00BD53D6" w:rsidRDefault="003902AF" w:rsidP="003902AF">
      <w:pPr>
        <w:pStyle w:val="Tekstpodstawowy"/>
        <w:numPr>
          <w:ilvl w:val="0"/>
          <w:numId w:val="32"/>
        </w:numPr>
        <w:tabs>
          <w:tab w:val="left" w:pos="0"/>
        </w:tabs>
        <w:spacing w:after="0" w:line="276" w:lineRule="auto"/>
      </w:pPr>
      <w:r w:rsidRPr="00BD53D6">
        <w:t>możliwość swobodnego kołysania się</w:t>
      </w:r>
    </w:p>
    <w:p w:rsidR="003902AF" w:rsidRPr="00BD53D6" w:rsidRDefault="003902AF" w:rsidP="003902AF">
      <w:pPr>
        <w:pStyle w:val="Tekstpodstawowy"/>
        <w:numPr>
          <w:ilvl w:val="0"/>
          <w:numId w:val="32"/>
        </w:numPr>
        <w:tabs>
          <w:tab w:val="left" w:pos="0"/>
        </w:tabs>
        <w:spacing w:after="0" w:line="276" w:lineRule="auto"/>
      </w:pPr>
      <w:r w:rsidRPr="00BD53D6">
        <w:t>maksymalny kąt wychylenia oparcia wynosi 16˚</w:t>
      </w:r>
    </w:p>
    <w:p w:rsidR="003902AF" w:rsidRPr="00BD53D6" w:rsidRDefault="003902AF" w:rsidP="003902AF">
      <w:pPr>
        <w:pStyle w:val="Tekstpodstawowy"/>
        <w:numPr>
          <w:ilvl w:val="0"/>
          <w:numId w:val="32"/>
        </w:numPr>
        <w:tabs>
          <w:tab w:val="left" w:pos="0"/>
        </w:tabs>
        <w:spacing w:after="0" w:line="276" w:lineRule="auto"/>
      </w:pPr>
      <w:r w:rsidRPr="00BD53D6">
        <w:t>możliwość blokady siedziska i oparcia w 5 pozycjach</w:t>
      </w:r>
    </w:p>
    <w:p w:rsidR="003902AF" w:rsidRPr="00BD53D6" w:rsidRDefault="003902AF" w:rsidP="003902AF">
      <w:pPr>
        <w:pStyle w:val="Tekstpodstawowy"/>
        <w:numPr>
          <w:ilvl w:val="0"/>
          <w:numId w:val="32"/>
        </w:numPr>
        <w:tabs>
          <w:tab w:val="left" w:pos="0"/>
        </w:tabs>
        <w:spacing w:after="0" w:line="276" w:lineRule="auto"/>
      </w:pPr>
      <w:r w:rsidRPr="00BD53D6">
        <w:t>regulacja siły oporu oparcia</w:t>
      </w:r>
    </w:p>
    <w:p w:rsidR="003902AF" w:rsidRPr="00BD53D6" w:rsidRDefault="003902AF" w:rsidP="003902AF">
      <w:pPr>
        <w:pStyle w:val="Tekstpodstawowy"/>
        <w:numPr>
          <w:ilvl w:val="0"/>
          <w:numId w:val="32"/>
        </w:numPr>
        <w:tabs>
          <w:tab w:val="left" w:pos="0"/>
        </w:tabs>
        <w:spacing w:after="0" w:line="276" w:lineRule="auto"/>
      </w:pPr>
      <w:proofErr w:type="spellStart"/>
      <w:r w:rsidRPr="00BD53D6">
        <w:t>Anti</w:t>
      </w:r>
      <w:proofErr w:type="spellEnd"/>
      <w:r w:rsidRPr="00BD53D6">
        <w:t>-Shock – zabezpieczenie przed uderzeniem oparcia w plecy użytkownika</w:t>
      </w:r>
    </w:p>
    <w:p w:rsidR="003902AF" w:rsidRPr="00BD53D6" w:rsidRDefault="003902AF" w:rsidP="003902AF">
      <w:pPr>
        <w:pStyle w:val="Tekstpodstawowy"/>
        <w:numPr>
          <w:ilvl w:val="0"/>
          <w:numId w:val="32"/>
        </w:numPr>
        <w:tabs>
          <w:tab w:val="left" w:pos="0"/>
        </w:tabs>
        <w:spacing w:after="140" w:line="276" w:lineRule="auto"/>
      </w:pPr>
      <w:r w:rsidRPr="00BD53D6">
        <w:t>płynna regulacja wysokości krzesła za pomocą podnośnika pneumatycznego</w:t>
      </w:r>
    </w:p>
    <w:p w:rsidR="003902AF" w:rsidRPr="00BD53D6" w:rsidRDefault="003902AF" w:rsidP="003902AF">
      <w:pPr>
        <w:pStyle w:val="Tekstpodstawowy"/>
        <w:spacing w:after="0"/>
        <w:rPr>
          <w:b/>
        </w:rPr>
      </w:pPr>
    </w:p>
    <w:p w:rsidR="003902AF" w:rsidRPr="00BD53D6" w:rsidRDefault="003902AF" w:rsidP="003902AF">
      <w:pPr>
        <w:pStyle w:val="Tekstpodstawowy"/>
        <w:rPr>
          <w:b/>
          <w:bCs/>
        </w:rPr>
      </w:pPr>
      <w:r w:rsidRPr="00BD53D6">
        <w:rPr>
          <w:b/>
          <w:bCs/>
        </w:rPr>
        <w:t>Kolor tapicerki –  tkanina z gr. I, do uzgodnienia z Zamawiającym</w:t>
      </w:r>
    </w:p>
    <w:p w:rsidR="003902AF" w:rsidRPr="00BD53D6" w:rsidRDefault="003902AF" w:rsidP="003902AF">
      <w:pPr>
        <w:pStyle w:val="Tekstpodstawowy"/>
      </w:pPr>
      <w:r w:rsidRPr="00BD53D6">
        <w:t>Wygląd jak na rysunku poglądowym</w:t>
      </w:r>
    </w:p>
    <w:p w:rsidR="003902AF" w:rsidRPr="00BD53D6" w:rsidRDefault="003902AF" w:rsidP="003902AF">
      <w:pPr>
        <w:pStyle w:val="Tekstpodstawowy"/>
        <w:spacing w:after="0"/>
      </w:pPr>
    </w:p>
    <w:p w:rsidR="003902AF" w:rsidRPr="00BD53D6" w:rsidRDefault="003902AF" w:rsidP="003902AF">
      <w:pPr>
        <w:rPr>
          <w:b/>
          <w:bCs/>
        </w:rPr>
      </w:pPr>
      <w:r w:rsidRPr="00BD53D6">
        <w:rPr>
          <w:noProof/>
        </w:rPr>
        <w:lastRenderedPageBreak/>
        <w:drawing>
          <wp:anchor distT="0" distB="0" distL="0" distR="0" simplePos="0" relativeHeight="2517790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879725" cy="4319905"/>
            <wp:effectExtent l="0" t="0" r="0" b="4445"/>
            <wp:wrapTopAndBottom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31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9D51FA" w:rsidP="003902AF">
      <w:pPr>
        <w:rPr>
          <w:b/>
          <w:bCs/>
        </w:rPr>
      </w:pPr>
      <w:r>
        <w:rPr>
          <w:b/>
          <w:bCs/>
        </w:rPr>
        <w:t>22</w:t>
      </w:r>
      <w:r w:rsidR="003902AF" w:rsidRPr="00BD53D6">
        <w:rPr>
          <w:b/>
          <w:bCs/>
        </w:rPr>
        <w:t>. Krzesło szt. 2</w:t>
      </w:r>
    </w:p>
    <w:p w:rsidR="003902AF" w:rsidRPr="00BD53D6" w:rsidRDefault="003902AF" w:rsidP="003902AF">
      <w:pPr>
        <w:pStyle w:val="Tekstpodstawowy"/>
      </w:pPr>
      <w:r w:rsidRPr="00BD53D6">
        <w:t>Krzesło o cechach charakterystycznych:</w:t>
      </w:r>
    </w:p>
    <w:p w:rsidR="003902AF" w:rsidRPr="00BD53D6" w:rsidRDefault="003902AF" w:rsidP="003902AF">
      <w:pPr>
        <w:sectPr w:rsidR="003902AF" w:rsidRPr="00BD53D6">
          <w:type w:val="continuous"/>
          <w:pgSz w:w="11906" w:h="16838"/>
          <w:pgMar w:top="1134" w:right="1134" w:bottom="1134" w:left="1134" w:header="0" w:footer="0" w:gutter="0"/>
          <w:cols w:space="708"/>
          <w:formProt w:val="0"/>
        </w:sectPr>
      </w:pPr>
    </w:p>
    <w:p w:rsidR="003902AF" w:rsidRPr="00BD53D6" w:rsidRDefault="003902AF" w:rsidP="003902AF">
      <w:pPr>
        <w:pStyle w:val="Tekstpodstawowy"/>
        <w:numPr>
          <w:ilvl w:val="0"/>
          <w:numId w:val="28"/>
        </w:numPr>
        <w:spacing w:after="0" w:line="276" w:lineRule="auto"/>
      </w:pPr>
      <w:r w:rsidRPr="00BD53D6">
        <w:t>szerokie, komfortowe siedzisko i ergonomicznie wyprofilowane oparcie</w:t>
      </w:r>
    </w:p>
    <w:p w:rsidR="003902AF" w:rsidRPr="00BD53D6" w:rsidRDefault="003902AF" w:rsidP="003902AF">
      <w:pPr>
        <w:pStyle w:val="Tekstpodstawowy"/>
        <w:numPr>
          <w:ilvl w:val="0"/>
          <w:numId w:val="28"/>
        </w:numPr>
        <w:spacing w:after="140" w:line="276" w:lineRule="auto"/>
      </w:pPr>
      <w:r w:rsidRPr="00BD53D6">
        <w:t>miękkie, tapicerowane siedzisko i oparcie</w:t>
      </w:r>
    </w:p>
    <w:p w:rsidR="003902AF" w:rsidRPr="00BD53D6" w:rsidRDefault="003902AF" w:rsidP="003902AF">
      <w:pPr>
        <w:pStyle w:val="Tekstpodstawowy"/>
        <w:numPr>
          <w:ilvl w:val="0"/>
          <w:numId w:val="28"/>
        </w:numPr>
        <w:spacing w:after="140" w:line="276" w:lineRule="auto"/>
      </w:pPr>
      <w:r w:rsidRPr="00BD53D6">
        <w:t>rama stalowa, chromowana</w:t>
      </w:r>
    </w:p>
    <w:p w:rsidR="003902AF" w:rsidRPr="00BD53D6" w:rsidRDefault="003902AF" w:rsidP="003902AF">
      <w:pPr>
        <w:pStyle w:val="Tekstpodstawowy"/>
        <w:numPr>
          <w:ilvl w:val="0"/>
          <w:numId w:val="28"/>
        </w:numPr>
        <w:spacing w:after="140" w:line="276" w:lineRule="auto"/>
      </w:pPr>
      <w:r w:rsidRPr="00BD53D6">
        <w:t>stalowe podłokietniki z drewnianymi nakładkami</w:t>
      </w:r>
    </w:p>
    <w:p w:rsidR="003902AF" w:rsidRPr="00BD53D6" w:rsidRDefault="003902AF" w:rsidP="003902AF">
      <w:pPr>
        <w:pStyle w:val="Tekstpodstawowy"/>
        <w:numPr>
          <w:ilvl w:val="0"/>
          <w:numId w:val="28"/>
        </w:numPr>
        <w:spacing w:after="0" w:line="276" w:lineRule="auto"/>
      </w:pPr>
      <w:r w:rsidRPr="00BD53D6">
        <w:t>możliwość łączenia krzeseł w rzędy, przy pomocy zamontowanych na stałe zaczepów w wersjach CLICK</w:t>
      </w:r>
    </w:p>
    <w:p w:rsidR="003902AF" w:rsidRPr="00BD53D6" w:rsidRDefault="003902AF" w:rsidP="003902AF">
      <w:pPr>
        <w:pStyle w:val="Tekstpodstawowy"/>
        <w:numPr>
          <w:ilvl w:val="0"/>
          <w:numId w:val="28"/>
        </w:numPr>
        <w:spacing w:after="140" w:line="276" w:lineRule="auto"/>
      </w:pPr>
      <w:r w:rsidRPr="00BD53D6">
        <w:t>możliwość składowania w stosie (max. 4 szt.)</w:t>
      </w:r>
    </w:p>
    <w:p w:rsidR="003902AF" w:rsidRPr="00BD53D6" w:rsidRDefault="003902AF" w:rsidP="003902AF">
      <w:pPr>
        <w:sectPr w:rsidR="003902AF" w:rsidRPr="00BD53D6">
          <w:type w:val="continuous"/>
          <w:pgSz w:w="11906" w:h="16838"/>
          <w:pgMar w:top="1134" w:right="1134" w:bottom="1134" w:left="1134" w:header="0" w:footer="0" w:gutter="0"/>
          <w:cols w:space="708"/>
          <w:formProt w:val="0"/>
        </w:sectPr>
      </w:pPr>
    </w:p>
    <w:p w:rsidR="003902AF" w:rsidRPr="00BD53D6" w:rsidRDefault="003902AF" w:rsidP="003902AF">
      <w:pPr>
        <w:pStyle w:val="Tekstpodstawowy"/>
        <w:rPr>
          <w:b/>
          <w:bCs/>
        </w:rPr>
      </w:pPr>
      <w:r w:rsidRPr="00BD53D6">
        <w:rPr>
          <w:b/>
          <w:bCs/>
        </w:rPr>
        <w:t>Kolor tapicerki – niebieski, tkanina z gr. I</w:t>
      </w:r>
    </w:p>
    <w:p w:rsidR="003902AF" w:rsidRPr="00BD53D6" w:rsidRDefault="003902AF" w:rsidP="003902AF">
      <w:pPr>
        <w:pStyle w:val="Tekstpodstawowy"/>
      </w:pPr>
      <w:r w:rsidRPr="00BD53D6">
        <w:t>Wygląd jak na rysunku poglądowym</w:t>
      </w:r>
    </w:p>
    <w:p w:rsidR="003902AF" w:rsidRPr="00BD53D6" w:rsidRDefault="003902AF" w:rsidP="003902AF">
      <w:r w:rsidRPr="00BD53D6">
        <w:rPr>
          <w:noProof/>
        </w:rPr>
        <w:drawing>
          <wp:anchor distT="0" distB="0" distL="0" distR="0" simplePos="0" relativeHeight="251778048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238760</wp:posOffset>
            </wp:positionV>
            <wp:extent cx="3810000" cy="2000250"/>
            <wp:effectExtent l="0" t="0" r="0" b="0"/>
            <wp:wrapTopAndBottom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  <w:r w:rsidRPr="00BD53D6">
        <w:rPr>
          <w:noProof/>
        </w:rPr>
        <w:lastRenderedPageBreak/>
        <w:drawing>
          <wp:anchor distT="0" distB="0" distL="0" distR="0" simplePos="0" relativeHeight="2517770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879725" cy="3239770"/>
            <wp:effectExtent l="0" t="0" r="0" b="0"/>
            <wp:wrapTopAndBottom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23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9D51FA" w:rsidP="003902AF">
      <w:pPr>
        <w:rPr>
          <w:b/>
          <w:bCs/>
        </w:rPr>
      </w:pPr>
      <w:r>
        <w:rPr>
          <w:b/>
          <w:bCs/>
        </w:rPr>
        <w:t>23</w:t>
      </w:r>
      <w:r w:rsidR="003902AF" w:rsidRPr="00BD53D6">
        <w:rPr>
          <w:b/>
          <w:bCs/>
        </w:rPr>
        <w:t>. Zabudowa kaloryfer 255x30x80 szt.1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spacing w:after="200" w:line="276" w:lineRule="exact"/>
      </w:pPr>
      <w:r w:rsidRPr="00BD53D6">
        <w:t>Zabudowa wykonana z płyty wiórowej obustronnie laminowanej o klasie higieniczności E1, obrzeże pcv dobrane pod kolor płyty. Elementy widoczne oklejone obrzeżem 1 mm.  Zabudowa składa się ze ,,szczebelków” połączonych elementem z płyty przykrywającym parapet i łączącą listwą dolną. Wieniec górny licowany ze szczebelkami.</w:t>
      </w:r>
      <w:r w:rsidRPr="00BD53D6">
        <w:rPr>
          <w:color w:val="FF0000"/>
        </w:rPr>
        <w:t xml:space="preserve"> </w:t>
      </w:r>
    </w:p>
    <w:p w:rsidR="003902AF" w:rsidRPr="00BD53D6" w:rsidRDefault="003902AF" w:rsidP="003902AF">
      <w:pPr>
        <w:spacing w:after="200" w:line="276" w:lineRule="exact"/>
      </w:pPr>
      <w:r w:rsidRPr="00BD53D6">
        <w:rPr>
          <w:b/>
        </w:rPr>
        <w:t>Kolor płyty–  fronty – dąb, szczegóły do uzgodnienia z Zamawiającym.</w:t>
      </w:r>
    </w:p>
    <w:p w:rsidR="003902AF" w:rsidRPr="00BD53D6" w:rsidRDefault="003902AF" w:rsidP="003902AF">
      <w:pPr>
        <w:spacing w:after="200" w:line="276" w:lineRule="exact"/>
      </w:pPr>
    </w:p>
    <w:p w:rsidR="003902AF" w:rsidRPr="00BD53D6" w:rsidRDefault="003902AF" w:rsidP="003902AF">
      <w:pPr>
        <w:spacing w:after="200" w:line="276" w:lineRule="exact"/>
        <w:rPr>
          <w:b/>
          <w:bCs/>
        </w:rPr>
      </w:pPr>
      <w:r w:rsidRPr="00BD53D6">
        <w:rPr>
          <w:b/>
          <w:bCs/>
        </w:rPr>
        <w:t>Wygląd jak na rysunku poglądowym:</w:t>
      </w:r>
    </w:p>
    <w:p w:rsidR="003902AF" w:rsidRPr="00BD53D6" w:rsidRDefault="003902AF" w:rsidP="003902AF">
      <w:pPr>
        <w:spacing w:after="200" w:line="276" w:lineRule="exact"/>
        <w:rPr>
          <w:b/>
          <w:bCs/>
        </w:rPr>
      </w:pPr>
      <w:r w:rsidRPr="00BD53D6">
        <w:rPr>
          <w:rFonts w:eastAsia="Lucida Sans Unicode"/>
          <w:noProof/>
        </w:rPr>
        <w:drawing>
          <wp:anchor distT="0" distB="0" distL="0" distR="0" simplePos="0" relativeHeight="251789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390390" cy="1800225"/>
            <wp:effectExtent l="0" t="0" r="0" b="9525"/>
            <wp:wrapTopAndBottom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rFonts w:eastAsia="Lucida Sans Unicode"/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9D51FA" w:rsidP="003902AF">
      <w:pPr>
        <w:rPr>
          <w:b/>
          <w:bCs/>
        </w:rPr>
      </w:pPr>
      <w:r>
        <w:rPr>
          <w:b/>
          <w:bCs/>
        </w:rPr>
        <w:t>24</w:t>
      </w:r>
      <w:r w:rsidR="003902AF" w:rsidRPr="00BD53D6">
        <w:rPr>
          <w:b/>
          <w:bCs/>
        </w:rPr>
        <w:t>. Kontener 45x45x65 szt. 1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spacing w:after="200" w:line="276" w:lineRule="exact"/>
      </w:pPr>
      <w:r w:rsidRPr="00BD53D6">
        <w:t xml:space="preserve">Kontener mobilny wykonany z płyty wiórowej obustronnie laminowanej o klasie higieniczności E1, obrzeże pcv dobrane pod kolor płyty. Top oklejony obrzeżem 2 mm, pozostałe elementy widoczne oklejone obrzeżem 1 mm.  Korpus, plecy, oraz wieniec dolny wykonane z płyty grubości 18 mm, fronty wykonane z płyty 18 mm, wieniec górny wykonany z płyty grubości 25 mm. Kontener posiada 3 szuflady z zamkiem centralnym z dwoma kluczami łamanymi.  Top górny nachodzący na szuflady, licowany z frontem szuflad. Uchwyty metalowe o rozstawie min. 128  mm, forma prosta. Szuflady kontenera wyposażone w prowadnice rolkowe. Front szuflad montowany do szuflady za pomocą </w:t>
      </w:r>
      <w:r w:rsidRPr="00BD53D6">
        <w:lastRenderedPageBreak/>
        <w:t xml:space="preserve">złącza ułatwiającego ewentualną regulację. Kontener na 4 kółkach z hamulcem. Korpus klejony, kontener montowany w fabryce producenta. Zamek montowany w najwyższej szufladzie. </w:t>
      </w:r>
    </w:p>
    <w:p w:rsidR="003902AF" w:rsidRPr="00BD53D6" w:rsidRDefault="003902AF" w:rsidP="003902AF">
      <w:pPr>
        <w:spacing w:after="200" w:line="276" w:lineRule="exact"/>
      </w:pPr>
      <w:r w:rsidRPr="00BD53D6">
        <w:rPr>
          <w:b/>
        </w:rPr>
        <w:t>Kolor płyty–   dąb, szczegóły do uzgodnienia z Zamawiającym.</w:t>
      </w:r>
    </w:p>
    <w:p w:rsidR="003902AF" w:rsidRPr="00BD53D6" w:rsidRDefault="003902AF" w:rsidP="003902AF">
      <w:pPr>
        <w:spacing w:after="200" w:line="276" w:lineRule="exact"/>
        <w:rPr>
          <w:b/>
          <w:bCs/>
        </w:rPr>
      </w:pPr>
      <w:r w:rsidRPr="00BD53D6">
        <w:rPr>
          <w:b/>
          <w:bCs/>
        </w:rPr>
        <w:t>W</w:t>
      </w:r>
      <w:r w:rsidR="0072094C" w:rsidRPr="00BD53D6">
        <w:rPr>
          <w:b/>
          <w:bCs/>
        </w:rPr>
        <w:t>ygląd jak na rysunku poglądowym</w:t>
      </w:r>
    </w:p>
    <w:p w:rsidR="003902AF" w:rsidRPr="00BD53D6" w:rsidRDefault="003902AF" w:rsidP="003902AF">
      <w:pPr>
        <w:spacing w:after="200" w:line="276" w:lineRule="exact"/>
      </w:pPr>
    </w:p>
    <w:p w:rsidR="003902AF" w:rsidRPr="00BD53D6" w:rsidRDefault="003902AF" w:rsidP="0072094C">
      <w:pPr>
        <w:spacing w:after="200" w:line="276" w:lineRule="exact"/>
      </w:pPr>
      <w:r w:rsidRPr="00BD53D6">
        <w:rPr>
          <w:rFonts w:eastAsia="Lucida Sans Unicode"/>
          <w:noProof/>
        </w:rPr>
        <w:drawing>
          <wp:anchor distT="0" distB="0" distL="0" distR="0" simplePos="0" relativeHeight="251788288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81280</wp:posOffset>
            </wp:positionV>
            <wp:extent cx="4150995" cy="4150995"/>
            <wp:effectExtent l="0" t="0" r="1905" b="1905"/>
            <wp:wrapTopAndBottom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-34" r="-34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415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9D51FA" w:rsidP="003902AF">
      <w:pPr>
        <w:rPr>
          <w:rFonts w:eastAsia="Lucida Sans Unicode"/>
          <w:b/>
          <w:bCs/>
        </w:rPr>
      </w:pPr>
      <w:r>
        <w:rPr>
          <w:b/>
          <w:bCs/>
        </w:rPr>
        <w:t>25</w:t>
      </w:r>
      <w:r w:rsidR="003902AF" w:rsidRPr="00BD53D6">
        <w:rPr>
          <w:b/>
          <w:bCs/>
        </w:rPr>
        <w:t>. Listwy odbojowe 425x1,8x45 szt. 1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spacing w:after="200" w:line="276" w:lineRule="exact"/>
      </w:pPr>
      <w:r w:rsidRPr="00BD53D6">
        <w:t>Listwy wykonane  z płyty dwustronnie laminowanej o grubości 18 mm, o klasie higieniczności E1 , obrzeże pcv dobrane pod kolor blatu, grubości 1 mm. Przymocowane do ściany za pomocą dybli  montażowych.</w:t>
      </w:r>
    </w:p>
    <w:p w:rsidR="003902AF" w:rsidRPr="00BD53D6" w:rsidRDefault="003902AF" w:rsidP="003902AF">
      <w:pPr>
        <w:spacing w:after="200" w:line="276" w:lineRule="exact"/>
        <w:rPr>
          <w:b/>
          <w:bCs/>
        </w:rPr>
      </w:pPr>
      <w:r w:rsidRPr="00BD53D6">
        <w:rPr>
          <w:b/>
          <w:bCs/>
        </w:rPr>
        <w:t>Kolor płyty–  dąb,  szczegóły do uzgodnienia z Zamawiającym.</w:t>
      </w:r>
    </w:p>
    <w:p w:rsidR="003902AF" w:rsidRPr="00BD53D6" w:rsidRDefault="003902AF" w:rsidP="003902AF"/>
    <w:p w:rsidR="003902AF" w:rsidRPr="00BD53D6" w:rsidRDefault="003902AF" w:rsidP="003902AF">
      <w:pPr>
        <w:rPr>
          <w:u w:val="single"/>
        </w:rPr>
      </w:pPr>
      <w:r w:rsidRPr="00BD53D6">
        <w:rPr>
          <w:u w:val="single"/>
        </w:rPr>
        <w:t>POK</w:t>
      </w:r>
      <w:r w:rsidR="00B4131C">
        <w:rPr>
          <w:u w:val="single"/>
        </w:rPr>
        <w:t>ÓJ PRACOWNICZY JEDNOOSOBOWY</w:t>
      </w:r>
    </w:p>
    <w:p w:rsidR="003902AF" w:rsidRPr="00BD53D6" w:rsidRDefault="003902AF" w:rsidP="003902AF"/>
    <w:p w:rsidR="003902AF" w:rsidRPr="00BD53D6" w:rsidRDefault="00B4131C" w:rsidP="003902AF">
      <w:pPr>
        <w:rPr>
          <w:b/>
          <w:bCs/>
        </w:rPr>
      </w:pPr>
      <w:r>
        <w:rPr>
          <w:b/>
          <w:bCs/>
        </w:rPr>
        <w:t>26</w:t>
      </w:r>
      <w:r w:rsidR="003902AF" w:rsidRPr="00BD53D6">
        <w:rPr>
          <w:b/>
          <w:bCs/>
        </w:rPr>
        <w:t>. Aneks kuchenny 90x65x220 szt.1</w:t>
      </w:r>
      <w:r>
        <w:rPr>
          <w:b/>
          <w:bCs/>
        </w:rPr>
        <w:t>0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spacing w:after="200" w:line="276" w:lineRule="exact"/>
        <w:jc w:val="both"/>
      </w:pPr>
      <w:r w:rsidRPr="00BD53D6">
        <w:t xml:space="preserve">Zabudowa wysoka  wykonana z płyty obustronnie laminowanej o klasie higieniczności E1. Fronty , korpusy i półki wykonane z płyty o grubości 18 mm, oklejone obrzeżem pcv o grubości 1 mm. Plecy – brak, istniejące płytki u Zamawiającego. Dolne fronty o wysokości ok. 720 mm, górne fronty o wysokości ok. 1400 mm. We wnętrzu szafki z dolnymi frontami dolnymi znajduje się zlewozmywak stalowy jednokomorowy z małym </w:t>
      </w:r>
      <w:proofErr w:type="spellStart"/>
      <w:r w:rsidRPr="00BD53D6">
        <w:t>ociekaczem</w:t>
      </w:r>
      <w:proofErr w:type="spellEnd"/>
      <w:r w:rsidRPr="00BD53D6">
        <w:t xml:space="preserve">, należy wyciąć odpowiedni otwór w blacie, pod blatem wewnętrzna półka z otworem na syfon. Blat kuchenny laminowany o grubości min. 28 mm, fabrycznie zaoblony. We wnętrzu szafki z górnymi frontami znajduje się dwupółkowy ociekacz i nad nim półka z płyty o grubości 18 mm.  Każdy z frontów posiada po min. dwa zawiasy puszkowe niklowane o średnicy puszki min 35 mm z możliwością regulacji w dwóch płaszczyznach, posiadające kąt rozwarcia do 110st. Szafka  posiada uchwyty </w:t>
      </w:r>
      <w:r w:rsidRPr="00BD53D6">
        <w:lastRenderedPageBreak/>
        <w:t>metalowe o rozstawie min. 128 mm. Szafka musi posiadać metalowe stopki poziomujące, z możliwością regulacji od wnętrza szafki, stopki mocowane w 2 płaszczyznach – od boki i od przodu szafki, cokół o wysokości ok. 50 mm. Korpus klejony, szafka m</w:t>
      </w:r>
      <w:r w:rsidR="0072094C" w:rsidRPr="00BD53D6">
        <w:t xml:space="preserve">ontowana w fabryce producenta. </w:t>
      </w:r>
    </w:p>
    <w:p w:rsidR="003902AF" w:rsidRPr="00BD53D6" w:rsidRDefault="003902AF" w:rsidP="0072094C">
      <w:pPr>
        <w:spacing w:after="200" w:line="276" w:lineRule="exact"/>
        <w:rPr>
          <w:b/>
        </w:rPr>
      </w:pPr>
      <w:r w:rsidRPr="00BD53D6">
        <w:rPr>
          <w:b/>
        </w:rPr>
        <w:t>Kolor płyty– dąb,  szczegóły</w:t>
      </w:r>
      <w:r w:rsidR="0072094C" w:rsidRPr="00BD53D6">
        <w:rPr>
          <w:b/>
        </w:rPr>
        <w:t xml:space="preserve"> do uzgodnienia z Zamawiającym.</w:t>
      </w:r>
    </w:p>
    <w:p w:rsidR="003902AF" w:rsidRPr="00BD53D6" w:rsidRDefault="003902AF" w:rsidP="003902AF">
      <w:pPr>
        <w:spacing w:after="200" w:line="276" w:lineRule="exact"/>
      </w:pPr>
      <w:r w:rsidRPr="00BD53D6">
        <w:rPr>
          <w:b/>
          <w:bCs/>
        </w:rPr>
        <w:t>Wygląd jak na rysunku poglądowym</w:t>
      </w:r>
    </w:p>
    <w:p w:rsidR="003902AF" w:rsidRPr="00BD53D6" w:rsidRDefault="003902AF" w:rsidP="003902AF">
      <w:pPr>
        <w:rPr>
          <w:rFonts w:eastAsia="Lucida Sans Unicode"/>
          <w:b/>
          <w:bCs/>
        </w:rPr>
      </w:pPr>
      <w:r w:rsidRPr="00BD53D6">
        <w:rPr>
          <w:rFonts w:eastAsia="Lucida Sans Unicode"/>
          <w:noProof/>
        </w:rPr>
        <w:drawing>
          <wp:anchor distT="0" distB="0" distL="0" distR="0" simplePos="0" relativeHeight="2518179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666490" cy="2952115"/>
            <wp:effectExtent l="0" t="0" r="0" b="635"/>
            <wp:wrapTopAndBottom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5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95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b/>
          <w:bCs/>
        </w:rPr>
      </w:pPr>
      <w:r w:rsidRPr="00BD53D6">
        <w:rPr>
          <w:b/>
          <w:bCs/>
        </w:rPr>
        <w:t>2</w:t>
      </w:r>
      <w:r w:rsidR="00B4131C">
        <w:rPr>
          <w:b/>
          <w:bCs/>
        </w:rPr>
        <w:t>7</w:t>
      </w:r>
      <w:r w:rsidRPr="00BD53D6">
        <w:rPr>
          <w:b/>
          <w:bCs/>
        </w:rPr>
        <w:t xml:space="preserve">. Szafa ubraniowa 60x40x220 szt. </w:t>
      </w:r>
      <w:r w:rsidR="00B4131C">
        <w:rPr>
          <w:b/>
          <w:bCs/>
        </w:rPr>
        <w:t>10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spacing w:after="200" w:line="276" w:lineRule="exact"/>
        <w:jc w:val="both"/>
      </w:pPr>
      <w:r w:rsidRPr="00BD53D6">
        <w:t>Szafa ubraniowa z drzwiami uchylnymi, wykonana z płyty wiórowej obustronnie laminowanej o klasie higieniczności E1, obrzeże pcv dobrane pod kolor płyty. Elementy widoczne oklejone obrzeżem pcv 2 mm, fronty półek oklejone obrzeżem pcv o  grubości 1 mm. Korpus, półki, oraz wieniec dolny wykonane z płyty grubości 18 mm, fronty wykonane z płyty grubości 18 mm, wieniec górny wykonany z płyty grubości 25 mm oklejony obrzeżem pcv o grubości 1 mm i promieniu R=3. Plecy szafy wykonane z płyty wiórowej obustronnie laminowanej grubości min. 8 mm w kolorze mebla. Plecy muszą być wsuwane w nafrezowane rowki w bokach i  wieńcu górnym szafki, dodatkowo przymocowane do ścianek bocznych kątownikami. Nie dopuszcza się pleców nakładanych. Szafa musi posiadać minimum 3 zawiasy puszkowe niklowane o średnicy puszki min 35 mm z możliwością regulacji w dwóch płaszczyznach (na jedno skrzydło drzwi) o kącie rozwarcia do 110 stopni. Szafa wyposażona w wysuwny wieszak na ubrania, mocowany pod półką konstrukcyjną.</w:t>
      </w:r>
      <w:r w:rsidRPr="00BD53D6">
        <w:rPr>
          <w:color w:val="FF0000"/>
        </w:rPr>
        <w:t xml:space="preserve"> </w:t>
      </w:r>
      <w:r w:rsidRPr="00BD53D6">
        <w:t>Wieniec górny licowany z drzwiami szafy, wieniec dolny chowany za drzwiami szafy.</w:t>
      </w:r>
      <w:r w:rsidRPr="00BD53D6">
        <w:rPr>
          <w:color w:val="FF0000"/>
        </w:rPr>
        <w:t xml:space="preserve"> </w:t>
      </w:r>
      <w:r w:rsidRPr="00BD53D6">
        <w:t xml:space="preserve">Szafa musi posiadać metalowe stopki poziomujące, z możliwością regulacji od wnętrza szafy, stopki mocowane w dwóch płaszczyznach – do boku i do przodu szafy, cokół o wysokości ok. 50 mm. Uchwyty metalowe o rozstawie min. 128  mm, forma prosta. Szafa wyposażona w zamek meblowy z dwoma kluczami łamanymi.  Korpus klejony, szafka montowana w fabryce producenta. </w:t>
      </w:r>
    </w:p>
    <w:p w:rsidR="003902AF" w:rsidRPr="00BD53D6" w:rsidRDefault="003902AF" w:rsidP="00D76B5D">
      <w:pPr>
        <w:spacing w:after="200" w:line="276" w:lineRule="exact"/>
      </w:pPr>
      <w:r w:rsidRPr="00BD53D6">
        <w:rPr>
          <w:b/>
        </w:rPr>
        <w:t>Kolor płyty–  dąb,  szczegóły do uzgodnienia z Zamawiającym.</w:t>
      </w:r>
    </w:p>
    <w:p w:rsidR="003902AF" w:rsidRPr="00BD53D6" w:rsidRDefault="003902AF" w:rsidP="003902AF">
      <w:pPr>
        <w:spacing w:after="200" w:line="276" w:lineRule="exact"/>
        <w:jc w:val="both"/>
        <w:rPr>
          <w:rFonts w:eastAsia="Lucida Sans Unicode"/>
        </w:rPr>
      </w:pPr>
      <w:r w:rsidRPr="00BD53D6">
        <w:t>Wygląd jak na rysunku poglądowym</w:t>
      </w:r>
    </w:p>
    <w:p w:rsidR="003902AF" w:rsidRPr="00BD53D6" w:rsidRDefault="003902AF" w:rsidP="003902AF">
      <w:pPr>
        <w:spacing w:after="200" w:line="276" w:lineRule="exact"/>
        <w:jc w:val="both"/>
      </w:pPr>
      <w:r w:rsidRPr="00BD53D6">
        <w:rPr>
          <w:noProof/>
        </w:rPr>
        <w:lastRenderedPageBreak/>
        <w:drawing>
          <wp:anchor distT="0" distB="0" distL="0" distR="0" simplePos="0" relativeHeight="2518159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390650" cy="3104515"/>
            <wp:effectExtent l="0" t="0" r="0" b="635"/>
            <wp:wrapTopAndBottom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5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10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B4131C" w:rsidP="003902AF">
      <w:pPr>
        <w:rPr>
          <w:b/>
          <w:bCs/>
        </w:rPr>
      </w:pPr>
      <w:r>
        <w:rPr>
          <w:b/>
          <w:bCs/>
        </w:rPr>
        <w:t>28</w:t>
      </w:r>
      <w:r w:rsidR="003902AF" w:rsidRPr="00BD53D6">
        <w:rPr>
          <w:b/>
          <w:bCs/>
        </w:rPr>
        <w:t>. Szafa aktowa 80x40x220 szt. 1</w:t>
      </w:r>
      <w:r>
        <w:rPr>
          <w:b/>
          <w:bCs/>
        </w:rPr>
        <w:t>0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spacing w:after="200" w:line="276" w:lineRule="auto"/>
      </w:pPr>
      <w:r w:rsidRPr="00BD53D6">
        <w:t xml:space="preserve">Szafa z drzwiami uchylnymi, wykonana z płyty wiórowej obustronnie laminowanej o klasie higieniczności E1, obrzeże pcv dobrane pod kolor płyty. Elementy widoczne oklejone obrzeżem pcv 1 mm, fronty półek oklejone obrzeżem pcv grubości 2 mm. Korpus, półki, oraz wieniec dolny wykonane z płyty grubości 18 mm, fronty wykonane z płyty grubości 18 mm, wieniec górny wykonany z płyty grubości 25 mm oklejony obrzeżem pcv o grubości 2 mm i promieniu R=3. Plecy szafy wykonane z płyty wiórowej obustronnie laminowanej grubości min. 8 mm w kolorze mebla. Plecy muszą być wsuwane w nafrezowane rowki w bokach i </w:t>
      </w:r>
      <w:proofErr w:type="spellStart"/>
      <w:r w:rsidRPr="00BD53D6">
        <w:t>i</w:t>
      </w:r>
      <w:proofErr w:type="spellEnd"/>
      <w:r w:rsidRPr="00BD53D6">
        <w:t xml:space="preserve"> wieńcu górnym szafki, dodatkowo przymocowane do ścianek bocznych kątownikami. Nie dopuszcza się pleców nakładanych. Szafa musi posiadać minimum 3 zawiasy puszkowe niklowane o średnicy puszki min 35 mm z możliwością regulacji w dwóch płaszczyznach (na jedno skrzydło drzwi) o kącie rozwarcia do 110 stopni. Szafa  wyposażona w póki na segregatory- ilość 6 sztuk- odległość między półkami min. 330 mm.  Cokół wysokości 50 mm.</w:t>
      </w:r>
      <w:r w:rsidRPr="00BD53D6">
        <w:rPr>
          <w:color w:val="FF0000"/>
        </w:rPr>
        <w:t xml:space="preserve"> </w:t>
      </w:r>
      <w:r w:rsidRPr="00BD53D6">
        <w:t>Wieniec górny licowany z drzwiami szafy, wieniec dolny chowany za drzwiami szafy.</w:t>
      </w:r>
      <w:r w:rsidRPr="00BD53D6">
        <w:rPr>
          <w:color w:val="FF0000"/>
        </w:rPr>
        <w:t xml:space="preserve"> </w:t>
      </w:r>
      <w:r w:rsidRPr="00BD53D6">
        <w:t xml:space="preserve">Szafa musi posiadać metalowe stopki poziomujące, z możliwością regulacji od wnętrza szafy, stopki mocowane w dwóch płaszczyznach – do boku i do cokołu szafy. Uchwyty metalowe o rozstawie min. 128 mm, w kolorze aluminium, forma prosta. </w:t>
      </w:r>
    </w:p>
    <w:p w:rsidR="003902AF" w:rsidRPr="00BD53D6" w:rsidRDefault="003902AF" w:rsidP="003902AF">
      <w:pPr>
        <w:spacing w:after="200" w:line="276" w:lineRule="exact"/>
      </w:pPr>
      <w:r w:rsidRPr="00BD53D6">
        <w:rPr>
          <w:b/>
        </w:rPr>
        <w:t>Kolor płyty–   dąb szczegóły do uzgodnienia z Zamawiającym.</w:t>
      </w:r>
    </w:p>
    <w:p w:rsidR="003902AF" w:rsidRPr="00BD53D6" w:rsidRDefault="003902AF" w:rsidP="003902AF">
      <w:pPr>
        <w:spacing w:after="200" w:line="276" w:lineRule="auto"/>
        <w:rPr>
          <w:b/>
          <w:bCs/>
        </w:rPr>
      </w:pPr>
      <w:r w:rsidRPr="00BD53D6">
        <w:rPr>
          <w:b/>
          <w:bCs/>
        </w:rPr>
        <w:t>Wygląd jak na rysunku poglądowym</w:t>
      </w:r>
    </w:p>
    <w:p w:rsidR="003902AF" w:rsidRPr="00BD53D6" w:rsidRDefault="003902AF" w:rsidP="003902AF">
      <w:pPr>
        <w:spacing w:after="200" w:line="276" w:lineRule="auto"/>
        <w:rPr>
          <w:b/>
          <w:bCs/>
        </w:rPr>
      </w:pPr>
      <w:r w:rsidRPr="00BD53D6">
        <w:rPr>
          <w:rFonts w:eastAsia="Lucida Sans Unicode"/>
          <w:noProof/>
        </w:rPr>
        <w:lastRenderedPageBreak/>
        <w:drawing>
          <wp:anchor distT="0" distB="0" distL="0" distR="0" simplePos="0" relativeHeight="251792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14550" cy="3256915"/>
            <wp:effectExtent l="0" t="0" r="0" b="635"/>
            <wp:wrapTopAndBottom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25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B4131C" w:rsidP="003902AF">
      <w:pPr>
        <w:rPr>
          <w:rFonts w:eastAsia="Lucida Sans Unicode"/>
          <w:b/>
          <w:bCs/>
          <w:lang w:eastAsia="zh-CN"/>
        </w:rPr>
      </w:pPr>
      <w:r>
        <w:rPr>
          <w:b/>
          <w:bCs/>
        </w:rPr>
        <w:t>29</w:t>
      </w:r>
      <w:r w:rsidR="003902AF" w:rsidRPr="00BD53D6">
        <w:rPr>
          <w:b/>
          <w:bCs/>
        </w:rPr>
        <w:t xml:space="preserve">. Regał 80x40x220 szt. </w:t>
      </w:r>
      <w:r>
        <w:rPr>
          <w:b/>
          <w:bCs/>
        </w:rPr>
        <w:t>20</w:t>
      </w:r>
    </w:p>
    <w:p w:rsidR="003902AF" w:rsidRPr="00BD53D6" w:rsidRDefault="003902AF" w:rsidP="003902AF"/>
    <w:p w:rsidR="003902AF" w:rsidRPr="00BD53D6" w:rsidRDefault="003902AF" w:rsidP="00D76B5D">
      <w:pPr>
        <w:spacing w:after="200" w:line="276" w:lineRule="exact"/>
      </w:pPr>
      <w:r w:rsidRPr="00BD53D6">
        <w:t xml:space="preserve">Regał z drzwiami uchylnymi w dolnej części o wysokości ok. 720 mm, w środkowej części z dwoma otwartymi półkami- wysokość między półami min. 320 mm, z drzwiami uchylnymi w górnej części o wysokości ok. 720 mm, wykonany z płyty wiórowej obustronnie laminowanej o klasie higieniczności E1, obrzeże pcv dobrane pod kolor płyty. Elementy widoczne oklejone obrzeżem pcv grubości 2 mm, fronty półek oklejone obrzeżem pcv grubości 1 mm. Korpus, fronty , półki oraz wieniec dolny wykonane z płyty grubości 18 mm, wieniec górny wykonany z płyty grubości 25 mm. Plecy regału wykonane z płyty wiórowej obustronnie laminowanej grubości min. 8 mm w kolorze mebla. Plecy muszą być wsuwane w nafrezowane rowki w bokach i </w:t>
      </w:r>
      <w:proofErr w:type="spellStart"/>
      <w:r w:rsidRPr="00BD53D6">
        <w:t>i</w:t>
      </w:r>
      <w:proofErr w:type="spellEnd"/>
      <w:r w:rsidRPr="00BD53D6">
        <w:t xml:space="preserve"> wieńcu górnym szafki, dodatkowo przymocowane do ścianek bocznych kątownikami. Nie dopuszcza się pleców nakładanych. Fronty regału muszą posiadać minimum 2 zawiasy puszkowe niklowane o średnicy puszki min 35 mm z możliwością regulacji w dwóch płaszczyznach (na jedno skrzydło drzwi) o kącie rozwarcia do 110 stopni. Regał musi posiadać metalowe stopki poziomujące, z możliwością regulacji od wnętrza , stopki mocowane w dwóch płaszczyznach – do boku  i do cokołu , cokół o wysokości ok. 50 mm. Uchwyty metalowe w kolorze aluminium o rozstawie min. 128 mm, forma prosta . W zamkniętych częściach regału zamontowane półki  z możliwością reg</w:t>
      </w:r>
      <w:r w:rsidR="00D76B5D" w:rsidRPr="00BD53D6">
        <w:t>ulacji w 5 pozycjach, co 32 mm.</w:t>
      </w:r>
    </w:p>
    <w:p w:rsidR="003902AF" w:rsidRPr="00BD53D6" w:rsidRDefault="003902AF" w:rsidP="003902AF">
      <w:pPr>
        <w:spacing w:after="200" w:line="276" w:lineRule="exact"/>
        <w:rPr>
          <w:b/>
        </w:rPr>
      </w:pPr>
      <w:r w:rsidRPr="00BD53D6">
        <w:rPr>
          <w:b/>
        </w:rPr>
        <w:t>Kolor płyty– dąb, szczegóły do uzgodnienia z Zamawiającym.</w:t>
      </w:r>
    </w:p>
    <w:p w:rsidR="003902AF" w:rsidRPr="00BD53D6" w:rsidRDefault="003902AF" w:rsidP="003902AF">
      <w:pPr>
        <w:spacing w:after="200" w:line="276" w:lineRule="exact"/>
        <w:rPr>
          <w:b/>
          <w:bCs/>
        </w:rPr>
      </w:pPr>
      <w:r w:rsidRPr="00BD53D6">
        <w:rPr>
          <w:b/>
          <w:bCs/>
        </w:rPr>
        <w:t>Wygląd jak na rysunku poglądowym</w:t>
      </w:r>
    </w:p>
    <w:p w:rsidR="003902AF" w:rsidRPr="00BD53D6" w:rsidRDefault="003902AF" w:rsidP="003902AF">
      <w:pPr>
        <w:spacing w:after="200" w:line="276" w:lineRule="exact"/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  <w:r w:rsidRPr="00BD53D6">
        <w:rPr>
          <w:noProof/>
        </w:rPr>
        <w:lastRenderedPageBreak/>
        <w:drawing>
          <wp:anchor distT="0" distB="0" distL="0" distR="0" simplePos="0" relativeHeight="251791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266950" cy="3942715"/>
            <wp:effectExtent l="0" t="0" r="0" b="635"/>
            <wp:wrapTopAndBottom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2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94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/>
    <w:p w:rsidR="003902AF" w:rsidRPr="00BD53D6" w:rsidRDefault="00B4131C" w:rsidP="003902AF">
      <w:pPr>
        <w:rPr>
          <w:b/>
          <w:bCs/>
        </w:rPr>
      </w:pPr>
      <w:r>
        <w:rPr>
          <w:b/>
          <w:bCs/>
        </w:rPr>
        <w:t>30</w:t>
      </w:r>
      <w:r w:rsidR="003902AF" w:rsidRPr="00BD53D6">
        <w:rPr>
          <w:b/>
          <w:bCs/>
        </w:rPr>
        <w:t>. Komoda 70x40x90 szt. 2</w:t>
      </w:r>
      <w:r>
        <w:rPr>
          <w:b/>
          <w:bCs/>
        </w:rPr>
        <w:t>0</w:t>
      </w:r>
    </w:p>
    <w:p w:rsidR="003902AF" w:rsidRPr="00BD53D6" w:rsidRDefault="003902AF" w:rsidP="003902AF"/>
    <w:p w:rsidR="003902AF" w:rsidRPr="00BD53D6" w:rsidRDefault="003902AF" w:rsidP="003902AF">
      <w:pPr>
        <w:spacing w:after="200" w:line="276" w:lineRule="exact"/>
      </w:pPr>
      <w:r w:rsidRPr="00BD53D6">
        <w:t>Komoda z drzwiami uchylnymi, wykonana z płyty wiórowej obustronnie laminowanej o klasie higieniczności E1, obrzeże pcv dobrane pod kolor płyty. Elementy widoczne oklejone obrzeżem 1 mm, fronty półek oklejone obrzeże pcv grubości 1 mm. Korpus, półki, oraz wieniec dolny wykonane z płyty grubości 18 mm, fronty wykonane z płyty 18 mm, wieniec górny wykonany z płyty grubości 25 mm oklejony obrzeżem pcv o grubości 1 mm. Plecy szafki wykonane z płyty wiórowej obustronnie laminowanej grubości min. 8  mm w kolorze mebla. Plecy muszą być wsuwane w nafrezowane rowki w bokach i wieńcu górnym szafki, dodatkowo przymocowane do ścianek bocznych kątownikami. Nie dopuszcza się pleców nakładanych. Fronty muszą posiadać po dwa zawiasy puszkowe niklowane o średnicy puszki min 35 mm z możliwością regulacji w dwóch płaszczyznach, posiadające kąt rozwarcia do 110st. Cokół o wysokości ok.50 mm.</w:t>
      </w:r>
      <w:r w:rsidRPr="00BD53D6">
        <w:rPr>
          <w:color w:val="FF0000"/>
        </w:rPr>
        <w:t xml:space="preserve"> </w:t>
      </w:r>
      <w:r w:rsidRPr="00BD53D6">
        <w:t>Wieniec górny licowany z drzwiami szafki, wieniec dolny chowany za drzwiami szafki.</w:t>
      </w:r>
      <w:r w:rsidRPr="00BD53D6">
        <w:rPr>
          <w:color w:val="FF0000"/>
        </w:rPr>
        <w:t xml:space="preserve"> </w:t>
      </w:r>
      <w:r w:rsidRPr="00BD53D6">
        <w:t>Szafka musi posiadać metalowe stopki poziomujące, z możliwością regulacji od wnętrza szafy, stopki mocowane w 2 płaszczyznach – do boku i do cokołu szafki. Uchwyty metalowe o rozstawie min. 128 m, forma prosta.  Szafka posiada 2 półki z możliwością regulacji w 5 pozycjach, co 32 mm.</w:t>
      </w:r>
    </w:p>
    <w:p w:rsidR="003902AF" w:rsidRPr="00BD53D6" w:rsidRDefault="003902AF" w:rsidP="003902AF">
      <w:pPr>
        <w:spacing w:after="200" w:line="276" w:lineRule="exact"/>
      </w:pPr>
      <w:r w:rsidRPr="00BD53D6">
        <w:rPr>
          <w:b/>
        </w:rPr>
        <w:t>Kolor płyty–  dąb,  szczegóły do uzgodnienia z Zamawiającym.</w:t>
      </w:r>
    </w:p>
    <w:p w:rsidR="003902AF" w:rsidRPr="00BD53D6" w:rsidRDefault="003902AF" w:rsidP="003902AF">
      <w:pPr>
        <w:spacing w:after="200" w:line="276" w:lineRule="exact"/>
        <w:rPr>
          <w:b/>
          <w:bCs/>
        </w:rPr>
      </w:pPr>
      <w:r w:rsidRPr="00BD53D6">
        <w:rPr>
          <w:b/>
          <w:bCs/>
        </w:rPr>
        <w:t>Wygląd jak na rysunku poglądowym:</w:t>
      </w:r>
    </w:p>
    <w:p w:rsidR="003902AF" w:rsidRPr="00BD53D6" w:rsidRDefault="003902AF" w:rsidP="003902AF">
      <w:pPr>
        <w:spacing w:after="200" w:line="276" w:lineRule="exact"/>
        <w:rPr>
          <w:b/>
        </w:rPr>
      </w:pPr>
      <w:r w:rsidRPr="00BD53D6">
        <w:rPr>
          <w:rFonts w:eastAsia="Lucida Sans Unicode"/>
          <w:noProof/>
        </w:rPr>
        <w:lastRenderedPageBreak/>
        <w:drawing>
          <wp:anchor distT="0" distB="0" distL="0" distR="0" simplePos="0" relativeHeight="251793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476500" cy="2152650"/>
            <wp:effectExtent l="0" t="0" r="0" b="0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3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B4131C" w:rsidP="003902AF">
      <w:pPr>
        <w:rPr>
          <w:b/>
          <w:bCs/>
        </w:rPr>
      </w:pPr>
      <w:r>
        <w:rPr>
          <w:b/>
          <w:bCs/>
        </w:rPr>
        <w:t>31</w:t>
      </w:r>
      <w:r w:rsidR="003902AF" w:rsidRPr="00BD53D6">
        <w:rPr>
          <w:b/>
          <w:bCs/>
        </w:rPr>
        <w:t>. Komoda z szufladami 80x40x90 szt. 1</w:t>
      </w:r>
      <w:r>
        <w:rPr>
          <w:b/>
          <w:bCs/>
        </w:rPr>
        <w:t>0</w:t>
      </w:r>
    </w:p>
    <w:p w:rsidR="003902AF" w:rsidRPr="00BD53D6" w:rsidRDefault="003902AF" w:rsidP="003902AF"/>
    <w:p w:rsidR="003902AF" w:rsidRPr="00BD53D6" w:rsidRDefault="003902AF" w:rsidP="003902AF">
      <w:pPr>
        <w:spacing w:after="200" w:line="276" w:lineRule="exact"/>
        <w:jc w:val="both"/>
      </w:pPr>
      <w:r w:rsidRPr="00BD53D6">
        <w:t>Komoda z szufladami, wykonana z płyty wiórowej obustronnie laminowanej o klasie higieniczności E1, obrzeże pcv dobrane pod kolor płyty. Top oklejony obrzeżem 2 mm, pozostałe elementy widoczne oklejone obrzeżem 2 mm.  Korpus, plecy, oraz wieniec dolny wykonane z płyty grubości 18 mm, fronty wykonane z płyty 18 mm, wieniec górny wykonany z płyty grubości 25 mm. Komoda posiada 3 szuflady z zamkiem centralnym z dwoma kluczami łamanymi. Uchwyty metalowe o rozstawie min. 128  mm. Szuflady wyposażone w prowadnice rolkowe. Front szuflad montowany do szuflady za pomocą złącza ułatwiającego ewentualną regulację. Cokół o wysokości ok.50 mm.</w:t>
      </w:r>
      <w:r w:rsidRPr="00BD53D6">
        <w:rPr>
          <w:color w:val="FF0000"/>
        </w:rPr>
        <w:t xml:space="preserve"> </w:t>
      </w:r>
      <w:r w:rsidRPr="00BD53D6">
        <w:t>Wieniec górny licowany z drzwiami szafki, wieniec dolny chowany za drzwiami szafki.</w:t>
      </w:r>
      <w:r w:rsidRPr="00BD53D6">
        <w:rPr>
          <w:color w:val="FF0000"/>
        </w:rPr>
        <w:t xml:space="preserve"> </w:t>
      </w:r>
      <w:r w:rsidRPr="00BD53D6">
        <w:t>Szafka musi posiadać metalowe stopki poziomujące, z możliwością regulacji od wnętrza szafy, stopki mocowane w 2 płaszczyznach – do boku i do cokołu szafki.  Korpus klejony, kontener montowany w fabryce producenta. Zamek mont</w:t>
      </w:r>
      <w:r w:rsidR="00D76B5D" w:rsidRPr="00BD53D6">
        <w:t xml:space="preserve">owany w najwyższej szufladzie. </w:t>
      </w:r>
    </w:p>
    <w:p w:rsidR="003902AF" w:rsidRPr="00BD53D6" w:rsidRDefault="003902AF" w:rsidP="003902AF">
      <w:pPr>
        <w:spacing w:after="200" w:line="276" w:lineRule="exact"/>
        <w:rPr>
          <w:rFonts w:eastAsia="Lucida Sans Unicode"/>
        </w:rPr>
      </w:pPr>
      <w:r w:rsidRPr="00BD53D6">
        <w:rPr>
          <w:b/>
        </w:rPr>
        <w:t>Kolor płyty– dąb, szczegóły do uzgodnienia z Zamawiającym.</w:t>
      </w:r>
    </w:p>
    <w:p w:rsidR="003902AF" w:rsidRPr="00BD53D6" w:rsidRDefault="003902AF" w:rsidP="003902AF">
      <w:pPr>
        <w:spacing w:after="200" w:line="276" w:lineRule="exact"/>
        <w:jc w:val="both"/>
      </w:pPr>
      <w:r w:rsidRPr="00BD53D6">
        <w:t>Wygląd jak na rysunku poglądowym.</w:t>
      </w:r>
    </w:p>
    <w:p w:rsidR="003902AF" w:rsidRPr="00BD53D6" w:rsidRDefault="003902AF" w:rsidP="00D76B5D">
      <w:pPr>
        <w:spacing w:after="200" w:line="276" w:lineRule="exact"/>
        <w:jc w:val="both"/>
        <w:rPr>
          <w:b/>
          <w:bCs/>
        </w:rPr>
      </w:pPr>
      <w:r w:rsidRPr="00BD53D6">
        <w:rPr>
          <w:rFonts w:eastAsia="Lucida Sans Unicode"/>
          <w:noProof/>
        </w:rPr>
        <w:drawing>
          <wp:anchor distT="0" distB="0" distL="0" distR="0" simplePos="0" relativeHeight="251795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333625" cy="2143125"/>
            <wp:effectExtent l="0" t="0" r="9525" b="9525"/>
            <wp:wrapTopAndBottom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3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B4131C" w:rsidP="003902AF">
      <w:pPr>
        <w:rPr>
          <w:b/>
          <w:bCs/>
        </w:rPr>
      </w:pPr>
      <w:r>
        <w:rPr>
          <w:b/>
          <w:bCs/>
        </w:rPr>
        <w:t>32</w:t>
      </w:r>
      <w:r w:rsidR="003902AF" w:rsidRPr="00BD53D6">
        <w:rPr>
          <w:b/>
          <w:bCs/>
        </w:rPr>
        <w:t>.  Biurko 140x190x75 szt.1</w:t>
      </w:r>
      <w:r>
        <w:rPr>
          <w:b/>
          <w:bCs/>
        </w:rPr>
        <w:t>0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spacing w:line="240" w:lineRule="exact"/>
        <w:jc w:val="both"/>
      </w:pPr>
      <w:r w:rsidRPr="00BD53D6">
        <w:t xml:space="preserve">Biurko w kształcie litery „L”. Blat i nogi biurka wykonane z płyty obustronnie laminowanej o klasie higieniczności E1,  grubości 25 mm, oklejonej obrzeżem pcv o  grubości 2 mm, w kolorze płyty. Blendy wykonane z  płyty obustronnie laminowanej o klasie higieniczności E1,  grubości 18 mm, oklejonej obrzeżem pcv o  grubości 1 mm, w kolorze płyty. </w:t>
      </w:r>
      <w:r w:rsidRPr="00BD53D6">
        <w:rPr>
          <w:color w:val="272727"/>
        </w:rPr>
        <w:t>Blendy zamocowane za pomocą złączny mimośrodowych do blatu i nóg biurka.</w:t>
      </w:r>
      <w:r w:rsidRPr="00BD53D6">
        <w:t xml:space="preserve"> W biurku należy zamontować przelotki na kable- umiejscowienie ustalić z Zamawiającym podczas</w:t>
      </w:r>
      <w:r w:rsidRPr="00BD53D6">
        <w:rPr>
          <w:color w:val="272727"/>
        </w:rPr>
        <w:t xml:space="preserve"> montażu.  Elementy biurka połączone ze sobą za pomocą wysokiej jakości złączy mimośrodowych.</w:t>
      </w:r>
      <w:r w:rsidRPr="00BD53D6">
        <w:t xml:space="preserve"> Korpus klejony, montowany w fabryce producenta.</w:t>
      </w:r>
    </w:p>
    <w:p w:rsidR="003902AF" w:rsidRPr="00BD53D6" w:rsidRDefault="003902AF" w:rsidP="003902AF">
      <w:pPr>
        <w:spacing w:line="240" w:lineRule="exact"/>
        <w:jc w:val="both"/>
        <w:rPr>
          <w:b/>
        </w:rPr>
      </w:pPr>
    </w:p>
    <w:p w:rsidR="003902AF" w:rsidRPr="00BD53D6" w:rsidRDefault="003902AF" w:rsidP="003902AF">
      <w:pPr>
        <w:spacing w:after="200" w:line="276" w:lineRule="exact"/>
        <w:rPr>
          <w:rFonts w:eastAsia="Lucida Sans Unicode"/>
        </w:rPr>
      </w:pPr>
      <w:r w:rsidRPr="00BD53D6">
        <w:rPr>
          <w:b/>
        </w:rPr>
        <w:t>Kolor płyty–   dąb,  szczegóły do uzgodnienia z Zamawiającym.</w:t>
      </w:r>
    </w:p>
    <w:p w:rsidR="003902AF" w:rsidRPr="00BD53D6" w:rsidRDefault="003902AF" w:rsidP="003902AF">
      <w:pPr>
        <w:spacing w:after="200" w:line="276" w:lineRule="exact"/>
        <w:jc w:val="both"/>
        <w:rPr>
          <w:b/>
          <w:bCs/>
        </w:rPr>
      </w:pPr>
      <w:r w:rsidRPr="00BD53D6">
        <w:rPr>
          <w:b/>
          <w:bCs/>
        </w:rPr>
        <w:lastRenderedPageBreak/>
        <w:t>Wygląd jak na rysunku poglądowym</w:t>
      </w:r>
    </w:p>
    <w:p w:rsidR="003902AF" w:rsidRPr="00BD53D6" w:rsidRDefault="003902AF" w:rsidP="003902AF">
      <w:pPr>
        <w:spacing w:after="200" w:line="276" w:lineRule="exact"/>
        <w:jc w:val="both"/>
        <w:rPr>
          <w:b/>
          <w:bCs/>
        </w:rPr>
      </w:pPr>
      <w:r w:rsidRPr="00BD53D6">
        <w:rPr>
          <w:rFonts w:eastAsia="Lucida Sans Unicode"/>
          <w:noProof/>
        </w:rPr>
        <w:drawing>
          <wp:anchor distT="0" distB="0" distL="0" distR="0" simplePos="0" relativeHeight="2517964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76065" cy="3114040"/>
            <wp:effectExtent l="0" t="0" r="635" b="0"/>
            <wp:wrapTopAndBottom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3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311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4131C" w:rsidRDefault="00B4131C" w:rsidP="003902AF">
      <w:pPr>
        <w:rPr>
          <w:rFonts w:eastAsia="Lucida Sans Unicode"/>
          <w:b/>
          <w:bCs/>
          <w:sz w:val="22"/>
          <w:szCs w:val="22"/>
        </w:rPr>
      </w:pPr>
      <w:r w:rsidRPr="00B4131C">
        <w:rPr>
          <w:b/>
          <w:bCs/>
          <w:sz w:val="22"/>
          <w:szCs w:val="22"/>
        </w:rPr>
        <w:t>33</w:t>
      </w:r>
      <w:r w:rsidR="003902AF" w:rsidRPr="00B4131C">
        <w:rPr>
          <w:b/>
          <w:bCs/>
          <w:sz w:val="22"/>
          <w:szCs w:val="22"/>
        </w:rPr>
        <w:t>. Kontener 45x45x65 szt. 1</w:t>
      </w:r>
      <w:r w:rsidRPr="00B4131C">
        <w:rPr>
          <w:b/>
          <w:bCs/>
          <w:sz w:val="22"/>
          <w:szCs w:val="22"/>
        </w:rPr>
        <w:t>0</w:t>
      </w:r>
    </w:p>
    <w:p w:rsidR="003902AF" w:rsidRPr="00B4131C" w:rsidRDefault="003902AF" w:rsidP="003902AF">
      <w:pPr>
        <w:spacing w:after="200" w:line="276" w:lineRule="exact"/>
        <w:rPr>
          <w:sz w:val="22"/>
          <w:szCs w:val="22"/>
        </w:rPr>
      </w:pPr>
      <w:r w:rsidRPr="00B4131C">
        <w:rPr>
          <w:sz w:val="22"/>
          <w:szCs w:val="22"/>
        </w:rPr>
        <w:t xml:space="preserve">Kontener mobilny wykonany z płyty wiórowej obustronnie laminowanej o klasie higieniczności E1, obrzeże pcv dobrane pod kolor płyty. Top oklejony obrzeżem 2 mm, pozostałe elementy widoczne oklejone obrzeżem 1 mm.  Korpus, plecy, oraz wieniec dolny wykonane z płyty grubości 18 mm, fronty wykonane z płyty 18 mm, wieniec górny wykonany z płyty grubości 25 mm. Kontener posiada 3 szuflady z zamkiem centralnym z dwoma kluczami łamanymi.  Top górny nachodzący na szuflady, licowany z frontem szuflad. Uchwyty metalowe o rozstawie min. 128  mm, forma prosta. Szuflady kontenera wyposażone w prowadnice rolkowe. Front szuflad montowany do szuflady za pomocą złącza ułatwiającego ewentualną regulację. Kontener na 4 kółkach z hamulcem. Korpus klejony, kontener montowany w fabryce producenta. Zamek montowany w najwyższej szufladzie. </w:t>
      </w:r>
    </w:p>
    <w:p w:rsidR="003902AF" w:rsidRPr="00B4131C" w:rsidRDefault="003902AF" w:rsidP="003902AF">
      <w:pPr>
        <w:spacing w:after="200" w:line="276" w:lineRule="exact"/>
        <w:rPr>
          <w:sz w:val="22"/>
          <w:szCs w:val="22"/>
        </w:rPr>
      </w:pPr>
      <w:r w:rsidRPr="00B4131C">
        <w:rPr>
          <w:b/>
          <w:sz w:val="22"/>
          <w:szCs w:val="22"/>
        </w:rPr>
        <w:t>Kolor płyty–   dąb, szczegóły do uzgodnienia z Zamawiającym.</w:t>
      </w:r>
    </w:p>
    <w:p w:rsidR="003902AF" w:rsidRPr="00B4131C" w:rsidRDefault="003902AF" w:rsidP="003902AF">
      <w:pPr>
        <w:spacing w:after="200" w:line="276" w:lineRule="exact"/>
        <w:rPr>
          <w:b/>
          <w:bCs/>
          <w:sz w:val="22"/>
          <w:szCs w:val="22"/>
        </w:rPr>
      </w:pPr>
      <w:r w:rsidRPr="00B4131C">
        <w:rPr>
          <w:b/>
          <w:bCs/>
          <w:sz w:val="22"/>
          <w:szCs w:val="22"/>
        </w:rPr>
        <w:t>Wygląd jak na rysunku poglądowym</w:t>
      </w:r>
    </w:p>
    <w:p w:rsidR="003902AF" w:rsidRPr="00BD53D6" w:rsidRDefault="003902AF" w:rsidP="003902AF">
      <w:pPr>
        <w:spacing w:after="200" w:line="276" w:lineRule="exact"/>
        <w:rPr>
          <w:b/>
          <w:bCs/>
        </w:rPr>
      </w:pPr>
    </w:p>
    <w:p w:rsidR="003902AF" w:rsidRPr="00BD53D6" w:rsidRDefault="003902AF" w:rsidP="003902AF">
      <w:pPr>
        <w:spacing w:after="200" w:line="276" w:lineRule="exact"/>
        <w:rPr>
          <w:b/>
          <w:bCs/>
        </w:rPr>
      </w:pPr>
    </w:p>
    <w:p w:rsidR="003902AF" w:rsidRPr="00BD53D6" w:rsidRDefault="003902AF" w:rsidP="003902AF">
      <w:pPr>
        <w:spacing w:after="200" w:line="276" w:lineRule="exact"/>
        <w:rPr>
          <w:b/>
          <w:bCs/>
        </w:rPr>
      </w:pPr>
    </w:p>
    <w:p w:rsidR="003902AF" w:rsidRPr="00BD53D6" w:rsidRDefault="003902AF" w:rsidP="003902AF">
      <w:pPr>
        <w:spacing w:after="200" w:line="276" w:lineRule="exact"/>
        <w:rPr>
          <w:b/>
        </w:rPr>
      </w:pPr>
    </w:p>
    <w:p w:rsidR="003902AF" w:rsidRPr="00BD53D6" w:rsidRDefault="003902AF" w:rsidP="003902AF">
      <w:pPr>
        <w:spacing w:after="200" w:line="276" w:lineRule="exact"/>
        <w:rPr>
          <w:b/>
        </w:rPr>
      </w:pPr>
    </w:p>
    <w:p w:rsidR="003902AF" w:rsidRPr="00BD53D6" w:rsidRDefault="003902AF" w:rsidP="003902AF">
      <w:pPr>
        <w:spacing w:after="200" w:line="276" w:lineRule="exact"/>
      </w:pPr>
    </w:p>
    <w:p w:rsidR="003902AF" w:rsidRPr="00BD53D6" w:rsidRDefault="003902AF" w:rsidP="003902AF">
      <w:pPr>
        <w:spacing w:after="200" w:line="276" w:lineRule="exact"/>
      </w:pPr>
    </w:p>
    <w:p w:rsidR="003902AF" w:rsidRPr="00BD53D6" w:rsidRDefault="003902AF" w:rsidP="003902AF">
      <w:pPr>
        <w:spacing w:after="200" w:line="276" w:lineRule="exact"/>
      </w:pPr>
    </w:p>
    <w:p w:rsidR="003902AF" w:rsidRPr="00BD53D6" w:rsidRDefault="003902AF" w:rsidP="003902AF">
      <w:pPr>
        <w:spacing w:after="200" w:line="276" w:lineRule="exact"/>
      </w:pPr>
      <w:r w:rsidRPr="00BD53D6">
        <w:rPr>
          <w:rFonts w:eastAsia="Lucida Sans Unicode"/>
          <w:noProof/>
        </w:rPr>
        <w:lastRenderedPageBreak/>
        <w:drawing>
          <wp:anchor distT="0" distB="0" distL="0" distR="0" simplePos="0" relativeHeight="251790336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81280</wp:posOffset>
            </wp:positionV>
            <wp:extent cx="4150995" cy="4150995"/>
            <wp:effectExtent l="0" t="0" r="1905" b="1905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-34" r="-34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415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B4131C" w:rsidP="003902AF">
      <w:pPr>
        <w:rPr>
          <w:rFonts w:eastAsia="Lucida Sans Unicode"/>
          <w:b/>
          <w:bCs/>
        </w:rPr>
      </w:pPr>
      <w:r>
        <w:rPr>
          <w:b/>
          <w:bCs/>
        </w:rPr>
        <w:t>34</w:t>
      </w:r>
      <w:r w:rsidR="003902AF" w:rsidRPr="00BD53D6">
        <w:rPr>
          <w:b/>
          <w:bCs/>
        </w:rPr>
        <w:t>. Fotel szt. 1</w:t>
      </w:r>
      <w:r>
        <w:rPr>
          <w:b/>
          <w:bCs/>
        </w:rPr>
        <w:t>0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pStyle w:val="Tekstpodstawowy"/>
      </w:pPr>
      <w:r w:rsidRPr="00BD53D6">
        <w:t>Fotel obrotowy o cechach charakterystycznych:</w:t>
      </w:r>
    </w:p>
    <w:p w:rsidR="003902AF" w:rsidRPr="00BD53D6" w:rsidRDefault="003902AF" w:rsidP="003902AF">
      <w:pPr>
        <w:pStyle w:val="Tekstpodstawowy"/>
        <w:numPr>
          <w:ilvl w:val="0"/>
          <w:numId w:val="24"/>
        </w:numPr>
        <w:spacing w:after="140" w:line="276" w:lineRule="auto"/>
      </w:pPr>
      <w:r w:rsidRPr="00BD53D6">
        <w:t xml:space="preserve">Wysokość całkowita: </w:t>
      </w:r>
      <w:r w:rsidRPr="00BD53D6">
        <w:rPr>
          <w:rStyle w:val="Mocnowyrniony"/>
        </w:rPr>
        <w:t>1110-1200 mm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4"/>
        </w:numPr>
        <w:tabs>
          <w:tab w:val="left" w:pos="0"/>
        </w:tabs>
        <w:spacing w:after="0" w:line="276" w:lineRule="auto"/>
      </w:pPr>
      <w:r w:rsidRPr="00BD53D6">
        <w:t xml:space="preserve">Wysokość siedziska: </w:t>
      </w:r>
      <w:r w:rsidRPr="00BD53D6">
        <w:rPr>
          <w:rStyle w:val="Mocnowyrniony"/>
        </w:rPr>
        <w:t>435-525 mm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4"/>
        </w:numPr>
        <w:tabs>
          <w:tab w:val="left" w:pos="0"/>
        </w:tabs>
        <w:spacing w:after="0" w:line="276" w:lineRule="auto"/>
      </w:pPr>
      <w:r w:rsidRPr="00BD53D6">
        <w:t xml:space="preserve">Wysokość oparcia: </w:t>
      </w:r>
      <w:r w:rsidRPr="00BD53D6">
        <w:rPr>
          <w:rStyle w:val="Mocnowyrniony"/>
        </w:rPr>
        <w:t>630 mm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4"/>
        </w:numPr>
        <w:tabs>
          <w:tab w:val="left" w:pos="0"/>
        </w:tabs>
        <w:spacing w:after="0" w:line="276" w:lineRule="auto"/>
      </w:pPr>
      <w:r w:rsidRPr="00BD53D6">
        <w:t xml:space="preserve">Szerokość siedziska: </w:t>
      </w:r>
      <w:r w:rsidRPr="00BD53D6">
        <w:rPr>
          <w:rStyle w:val="Mocnowyrniony"/>
        </w:rPr>
        <w:t>525 mm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4"/>
        </w:numPr>
        <w:tabs>
          <w:tab w:val="left" w:pos="0"/>
        </w:tabs>
        <w:spacing w:after="0" w:line="276" w:lineRule="auto"/>
      </w:pPr>
      <w:r w:rsidRPr="00BD53D6">
        <w:t xml:space="preserve">Głębokość siedziska: </w:t>
      </w:r>
      <w:r w:rsidRPr="00BD53D6">
        <w:rPr>
          <w:rStyle w:val="Mocnowyrniony"/>
        </w:rPr>
        <w:t>470 mm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4"/>
        </w:numPr>
        <w:tabs>
          <w:tab w:val="left" w:pos="0"/>
        </w:tabs>
        <w:spacing w:after="0" w:line="276" w:lineRule="auto"/>
      </w:pPr>
      <w:r w:rsidRPr="00BD53D6">
        <w:t xml:space="preserve">Podstawa: </w:t>
      </w:r>
      <w:r w:rsidRPr="00BD53D6">
        <w:rPr>
          <w:rStyle w:val="Mocnowyrniony"/>
        </w:rPr>
        <w:t xml:space="preserve"> pięcioramienna, materiał – tworzywo sztuczne </w:t>
      </w:r>
    </w:p>
    <w:p w:rsidR="003902AF" w:rsidRPr="00BD53D6" w:rsidRDefault="003902AF" w:rsidP="003902AF">
      <w:pPr>
        <w:pStyle w:val="Tekstpodstawowy"/>
        <w:numPr>
          <w:ilvl w:val="0"/>
          <w:numId w:val="34"/>
        </w:numPr>
        <w:tabs>
          <w:tab w:val="left" w:pos="0"/>
        </w:tabs>
        <w:spacing w:after="0" w:line="276" w:lineRule="auto"/>
      </w:pPr>
      <w:r w:rsidRPr="00BD53D6">
        <w:t xml:space="preserve">Mechanizm: </w:t>
      </w:r>
      <w:r w:rsidRPr="00BD53D6">
        <w:rPr>
          <w:rStyle w:val="Mocnowyrniony"/>
        </w:rPr>
        <w:t>TILT</w:t>
      </w:r>
    </w:p>
    <w:p w:rsidR="003902AF" w:rsidRPr="00BD53D6" w:rsidRDefault="003902AF" w:rsidP="003902AF">
      <w:pPr>
        <w:pStyle w:val="Tekstpodstawowy"/>
        <w:numPr>
          <w:ilvl w:val="1"/>
          <w:numId w:val="34"/>
        </w:numPr>
        <w:tabs>
          <w:tab w:val="left" w:pos="0"/>
        </w:tabs>
        <w:spacing w:after="0" w:line="276" w:lineRule="auto"/>
      </w:pPr>
      <w:r w:rsidRPr="00BD53D6">
        <w:t xml:space="preserve">możliwość swobodnego kołysania się </w:t>
      </w:r>
    </w:p>
    <w:p w:rsidR="003902AF" w:rsidRPr="00BD53D6" w:rsidRDefault="003902AF" w:rsidP="003902AF">
      <w:pPr>
        <w:pStyle w:val="Tekstpodstawowy"/>
        <w:numPr>
          <w:ilvl w:val="1"/>
          <w:numId w:val="34"/>
        </w:numPr>
        <w:tabs>
          <w:tab w:val="left" w:pos="0"/>
        </w:tabs>
        <w:spacing w:after="0" w:line="276" w:lineRule="auto"/>
      </w:pPr>
      <w:r w:rsidRPr="00BD53D6">
        <w:t xml:space="preserve">możliwość blokady oparcia w pozycji do pracy </w:t>
      </w:r>
    </w:p>
    <w:p w:rsidR="003902AF" w:rsidRPr="00BD53D6" w:rsidRDefault="003902AF" w:rsidP="003902AF">
      <w:pPr>
        <w:pStyle w:val="Tekstpodstawowy"/>
        <w:numPr>
          <w:ilvl w:val="1"/>
          <w:numId w:val="34"/>
        </w:numPr>
        <w:tabs>
          <w:tab w:val="left" w:pos="0"/>
        </w:tabs>
        <w:spacing w:after="0" w:line="276" w:lineRule="auto"/>
      </w:pPr>
      <w:r w:rsidRPr="00BD53D6">
        <w:t xml:space="preserve">regulacja siły oporu oparcia </w:t>
      </w:r>
    </w:p>
    <w:p w:rsidR="003902AF" w:rsidRPr="00BD53D6" w:rsidRDefault="003902AF" w:rsidP="003902AF">
      <w:pPr>
        <w:pStyle w:val="Tekstpodstawowy"/>
        <w:numPr>
          <w:ilvl w:val="1"/>
          <w:numId w:val="34"/>
        </w:numPr>
        <w:tabs>
          <w:tab w:val="left" w:pos="0"/>
        </w:tabs>
        <w:spacing w:after="0" w:line="276" w:lineRule="auto"/>
      </w:pPr>
      <w:r w:rsidRPr="00BD53D6">
        <w:t xml:space="preserve">płynna regulacja wysokości krzesła za pomocą podnośnika pneumatycznego </w:t>
      </w:r>
    </w:p>
    <w:p w:rsidR="003902AF" w:rsidRPr="00BD53D6" w:rsidRDefault="003902AF" w:rsidP="003902AF">
      <w:pPr>
        <w:pStyle w:val="Tekstpodstawowy"/>
        <w:numPr>
          <w:ilvl w:val="0"/>
          <w:numId w:val="34"/>
        </w:numPr>
        <w:tabs>
          <w:tab w:val="left" w:pos="0"/>
        </w:tabs>
        <w:spacing w:after="0" w:line="276" w:lineRule="auto"/>
      </w:pPr>
      <w:r w:rsidRPr="00BD53D6">
        <w:t xml:space="preserve">Podnośnik: </w:t>
      </w:r>
      <w:r w:rsidRPr="00BD53D6">
        <w:rPr>
          <w:rStyle w:val="Mocnowyrniony"/>
        </w:rPr>
        <w:t>pneumatyczny</w:t>
      </w:r>
    </w:p>
    <w:p w:rsidR="003902AF" w:rsidRPr="00BD53D6" w:rsidRDefault="003902AF" w:rsidP="003902AF">
      <w:pPr>
        <w:pStyle w:val="Tekstpodstawowy"/>
        <w:numPr>
          <w:ilvl w:val="0"/>
          <w:numId w:val="34"/>
        </w:numPr>
        <w:tabs>
          <w:tab w:val="left" w:pos="0"/>
        </w:tabs>
        <w:spacing w:after="0" w:line="276" w:lineRule="auto"/>
      </w:pPr>
      <w:r w:rsidRPr="00BD53D6">
        <w:t xml:space="preserve">Siedzisko: </w:t>
      </w:r>
      <w:r w:rsidRPr="00BD53D6">
        <w:rPr>
          <w:rStyle w:val="Mocnowyrniony"/>
        </w:rPr>
        <w:t>tapicerowane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4"/>
        </w:numPr>
        <w:tabs>
          <w:tab w:val="left" w:pos="0"/>
        </w:tabs>
        <w:spacing w:after="0" w:line="276" w:lineRule="auto"/>
      </w:pPr>
      <w:r w:rsidRPr="00BD53D6">
        <w:t xml:space="preserve">Oparcie: </w:t>
      </w:r>
      <w:r w:rsidRPr="00BD53D6">
        <w:rPr>
          <w:rStyle w:val="Mocnowyrniony"/>
        </w:rPr>
        <w:t>tapicerowane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4"/>
        </w:numPr>
        <w:tabs>
          <w:tab w:val="left" w:pos="0"/>
        </w:tabs>
        <w:spacing w:after="0" w:line="276" w:lineRule="auto"/>
      </w:pPr>
      <w:r w:rsidRPr="00BD53D6">
        <w:t xml:space="preserve">Pianka siedziska: </w:t>
      </w:r>
      <w:r w:rsidRPr="00BD53D6">
        <w:rPr>
          <w:rStyle w:val="Mocnowyrniony"/>
        </w:rPr>
        <w:t>cięta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4"/>
        </w:numPr>
        <w:tabs>
          <w:tab w:val="left" w:pos="0"/>
        </w:tabs>
        <w:spacing w:after="0" w:line="276" w:lineRule="auto"/>
      </w:pPr>
      <w:r w:rsidRPr="00BD53D6">
        <w:t xml:space="preserve">Pianka oparcia: </w:t>
      </w:r>
      <w:r w:rsidRPr="00BD53D6">
        <w:rPr>
          <w:rStyle w:val="Mocnowyrniony"/>
        </w:rPr>
        <w:t>cięta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4"/>
        </w:numPr>
        <w:tabs>
          <w:tab w:val="left" w:pos="0"/>
        </w:tabs>
        <w:spacing w:after="0" w:line="276" w:lineRule="auto"/>
      </w:pPr>
      <w:r w:rsidRPr="00BD53D6">
        <w:t xml:space="preserve">Podłokietniki: </w:t>
      </w:r>
      <w:r w:rsidRPr="00BD53D6">
        <w:rPr>
          <w:rStyle w:val="Mocnowyrniony"/>
        </w:rPr>
        <w:t xml:space="preserve"> stałe, materiał – tworzywo  sztuczne</w:t>
      </w:r>
    </w:p>
    <w:p w:rsidR="003902AF" w:rsidRPr="00BD53D6" w:rsidRDefault="003902AF" w:rsidP="003902AF">
      <w:pPr>
        <w:pStyle w:val="Tekstpodstawowy"/>
        <w:numPr>
          <w:ilvl w:val="0"/>
          <w:numId w:val="34"/>
        </w:numPr>
        <w:tabs>
          <w:tab w:val="left" w:pos="0"/>
        </w:tabs>
        <w:spacing w:after="0" w:line="276" w:lineRule="auto"/>
      </w:pPr>
      <w:r w:rsidRPr="00BD53D6">
        <w:t xml:space="preserve">Wysokość podłokietnika: </w:t>
      </w:r>
      <w:r w:rsidRPr="00BD53D6">
        <w:rPr>
          <w:rStyle w:val="Mocnowyrniony"/>
        </w:rPr>
        <w:t>220 mm</w:t>
      </w:r>
      <w:r w:rsidRPr="00BD53D6">
        <w:t xml:space="preserve"> </w:t>
      </w:r>
    </w:p>
    <w:p w:rsidR="003902AF" w:rsidRPr="00BD53D6" w:rsidRDefault="003902AF" w:rsidP="003902AF">
      <w:pPr>
        <w:pStyle w:val="Tekstpodstawowy"/>
      </w:pPr>
    </w:p>
    <w:p w:rsidR="003902AF" w:rsidRPr="00BD53D6" w:rsidRDefault="003902AF" w:rsidP="003902AF">
      <w:pPr>
        <w:pStyle w:val="Tekstpodstawowy"/>
        <w:rPr>
          <w:b/>
          <w:bCs/>
        </w:rPr>
      </w:pPr>
      <w:r w:rsidRPr="00BD53D6">
        <w:rPr>
          <w:b/>
          <w:bCs/>
        </w:rPr>
        <w:t>Kolor tapicerki – niebieski, tkanina z gr. I</w:t>
      </w:r>
    </w:p>
    <w:p w:rsidR="003902AF" w:rsidRPr="00BD53D6" w:rsidRDefault="003902AF" w:rsidP="003902AF">
      <w:pPr>
        <w:pStyle w:val="Tekstpodstawowy"/>
      </w:pPr>
      <w:r w:rsidRPr="00BD53D6">
        <w:t>Wygląd jak na rysunku poglądowym</w:t>
      </w:r>
    </w:p>
    <w:p w:rsidR="003902AF" w:rsidRPr="00BD53D6" w:rsidRDefault="003902AF" w:rsidP="003902AF">
      <w:r w:rsidRPr="00BD53D6">
        <w:rPr>
          <w:noProof/>
        </w:rPr>
        <w:lastRenderedPageBreak/>
        <w:drawing>
          <wp:anchor distT="0" distB="0" distL="0" distR="0" simplePos="0" relativeHeight="2517739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879725" cy="4319905"/>
            <wp:effectExtent l="0" t="0" r="0" b="4445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31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B4131C" w:rsidP="003902AF">
      <w:pPr>
        <w:rPr>
          <w:b/>
          <w:bCs/>
        </w:rPr>
      </w:pPr>
      <w:r>
        <w:rPr>
          <w:b/>
          <w:bCs/>
        </w:rPr>
        <w:t>35</w:t>
      </w:r>
      <w:r w:rsidR="003902AF" w:rsidRPr="00BD53D6">
        <w:rPr>
          <w:b/>
          <w:bCs/>
        </w:rPr>
        <w:t>. Krzesła szt. 2</w:t>
      </w:r>
      <w:r>
        <w:rPr>
          <w:b/>
          <w:bCs/>
        </w:rPr>
        <w:t>0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r w:rsidRPr="00BD53D6">
        <w:t xml:space="preserve">Cechy charakterystyczne krzesła: 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pStyle w:val="Tekstpodstawowy"/>
      </w:pPr>
      <w:r w:rsidRPr="00BD53D6">
        <w:t>Miękkie, tapicerowane siedzisko</w:t>
      </w:r>
    </w:p>
    <w:p w:rsidR="003902AF" w:rsidRPr="00BD53D6" w:rsidRDefault="003902AF" w:rsidP="003902AF">
      <w:pPr>
        <w:pStyle w:val="Tekstpodstawowy"/>
      </w:pPr>
      <w:r w:rsidRPr="00BD53D6">
        <w:t>Ergonomiczne,</w:t>
      </w:r>
      <w:r w:rsidR="00170002" w:rsidRPr="00BD53D6">
        <w:t xml:space="preserve"> </w:t>
      </w:r>
      <w:r w:rsidRPr="00BD53D6">
        <w:t>wyprofilowane oparcie</w:t>
      </w:r>
    </w:p>
    <w:p w:rsidR="003902AF" w:rsidRPr="00BD53D6" w:rsidRDefault="003902AF" w:rsidP="003902AF">
      <w:pPr>
        <w:sectPr w:rsidR="003902AF" w:rsidRPr="00BD53D6">
          <w:type w:val="continuous"/>
          <w:pgSz w:w="11906" w:h="16838"/>
          <w:pgMar w:top="1134" w:right="1134" w:bottom="1134" w:left="1134" w:header="0" w:footer="0" w:gutter="0"/>
          <w:cols w:space="708"/>
          <w:formProt w:val="0"/>
        </w:sectPr>
      </w:pPr>
    </w:p>
    <w:p w:rsidR="003902AF" w:rsidRPr="00BD53D6" w:rsidRDefault="003902AF" w:rsidP="003902AF">
      <w:pPr>
        <w:pStyle w:val="Tekstpodstawowy"/>
        <w:spacing w:after="0"/>
      </w:pPr>
      <w:r w:rsidRPr="00BD53D6">
        <w:t>Rama – stalowa - chromowana</w:t>
      </w:r>
    </w:p>
    <w:p w:rsidR="003902AF" w:rsidRPr="00BD53D6" w:rsidRDefault="003902AF" w:rsidP="003902AF">
      <w:pPr>
        <w:pStyle w:val="Tekstpodstawowy"/>
        <w:spacing w:after="0"/>
      </w:pPr>
      <w:r w:rsidRPr="00BD53D6">
        <w:t>Podłokietniki  stalowe z plastikowymi nakładkami</w:t>
      </w:r>
    </w:p>
    <w:p w:rsidR="003902AF" w:rsidRPr="00BD53D6" w:rsidRDefault="003902AF" w:rsidP="003902AF">
      <w:pPr>
        <w:pStyle w:val="Tekstpodstawowy"/>
        <w:spacing w:after="0"/>
      </w:pPr>
      <w:r w:rsidRPr="00BD53D6">
        <w:t>Możliwość składowania w stosie</w:t>
      </w:r>
    </w:p>
    <w:p w:rsidR="003902AF" w:rsidRPr="00BD53D6" w:rsidRDefault="003902AF" w:rsidP="003902AF">
      <w:pPr>
        <w:pStyle w:val="Tekstpodstawowy"/>
        <w:spacing w:after="0"/>
      </w:pPr>
    </w:p>
    <w:p w:rsidR="003902AF" w:rsidRPr="00BD53D6" w:rsidRDefault="003902AF" w:rsidP="003902AF">
      <w:r w:rsidRPr="00BD53D6">
        <w:rPr>
          <w:b/>
          <w:bCs/>
        </w:rPr>
        <w:t>Kolor tapicerki –</w:t>
      </w:r>
      <w:r w:rsidRPr="00BD53D6">
        <w:t xml:space="preserve"> niebieski,</w:t>
      </w:r>
      <w:r w:rsidRPr="00BD53D6">
        <w:rPr>
          <w:b/>
          <w:bCs/>
        </w:rPr>
        <w:t xml:space="preserve"> </w:t>
      </w:r>
      <w:r w:rsidRPr="00BD53D6">
        <w:t xml:space="preserve"> do ustalenia z Zamawiającym, tapicerka z grupy podstawowej C</w:t>
      </w:r>
    </w:p>
    <w:p w:rsidR="003902AF" w:rsidRPr="00BD53D6" w:rsidRDefault="003902AF" w:rsidP="003902AF"/>
    <w:p w:rsidR="003902AF" w:rsidRPr="00BD53D6" w:rsidRDefault="003902AF" w:rsidP="003902AF">
      <w:r w:rsidRPr="00BD53D6">
        <w:rPr>
          <w:rStyle w:val="Mocnowyrniony"/>
        </w:rPr>
        <w:t xml:space="preserve">Skład: </w:t>
      </w:r>
      <w:r w:rsidRPr="00BD53D6">
        <w:t xml:space="preserve">100% włókno syntetyczne </w:t>
      </w:r>
      <w:r w:rsidRPr="00BD53D6">
        <w:br/>
      </w:r>
      <w:r w:rsidRPr="00BD53D6">
        <w:rPr>
          <w:rStyle w:val="Mocnowyrniony"/>
        </w:rPr>
        <w:t>Gramatura:</w:t>
      </w:r>
      <w:r w:rsidRPr="00BD53D6">
        <w:t xml:space="preserve"> 225 g/m</w:t>
      </w:r>
      <w:r w:rsidRPr="00BD53D6">
        <w:rPr>
          <w:position w:val="8"/>
        </w:rPr>
        <w:t>2 </w:t>
      </w:r>
      <w:r w:rsidRPr="00BD53D6">
        <w:br/>
      </w:r>
      <w:r w:rsidRPr="00BD53D6">
        <w:rPr>
          <w:rStyle w:val="Mocnowyrniony"/>
        </w:rPr>
        <w:t>Odporność na ścieranie:</w:t>
      </w:r>
      <w:r w:rsidRPr="00BD53D6">
        <w:t xml:space="preserve"> &gt;= 30 000 cykli </w:t>
      </w:r>
      <w:proofErr w:type="spellStart"/>
      <w:r w:rsidRPr="00BD53D6">
        <w:t>Martindale</w:t>
      </w:r>
      <w:proofErr w:type="spellEnd"/>
    </w:p>
    <w:p w:rsidR="003902AF" w:rsidRPr="00BD53D6" w:rsidRDefault="003902AF" w:rsidP="003902AF">
      <w:r w:rsidRPr="00BD53D6">
        <w:t xml:space="preserve"> </w:t>
      </w:r>
    </w:p>
    <w:p w:rsidR="003902AF" w:rsidRPr="00BD53D6" w:rsidRDefault="003902AF" w:rsidP="003902AF">
      <w:pPr>
        <w:sectPr w:rsidR="003902AF" w:rsidRPr="00BD53D6">
          <w:type w:val="continuous"/>
          <w:pgSz w:w="11906" w:h="16838"/>
          <w:pgMar w:top="1134" w:right="1134" w:bottom="1134" w:left="1134" w:header="0" w:footer="0" w:gutter="0"/>
          <w:cols w:space="708"/>
          <w:formProt w:val="0"/>
        </w:sectPr>
      </w:pPr>
    </w:p>
    <w:p w:rsidR="003902AF" w:rsidRPr="00BD53D6" w:rsidRDefault="003902AF" w:rsidP="003902AF">
      <w:pPr>
        <w:spacing w:after="200" w:line="276" w:lineRule="auto"/>
        <w:rPr>
          <w:b/>
          <w:bCs/>
        </w:rPr>
      </w:pPr>
      <w:r w:rsidRPr="00BD53D6">
        <w:rPr>
          <w:b/>
          <w:bCs/>
        </w:rPr>
        <w:t>Wygląd jak na rysunku poglądowym</w:t>
      </w:r>
    </w:p>
    <w:p w:rsidR="003902AF" w:rsidRPr="00BD53D6" w:rsidRDefault="003902AF" w:rsidP="003902AF">
      <w:pPr>
        <w:rPr>
          <w:rFonts w:eastAsia="Lucida Sans Unicode"/>
          <w:b/>
          <w:bCs/>
          <w:u w:val="single"/>
          <w:lang w:eastAsia="zh-CN"/>
        </w:rPr>
      </w:pPr>
      <w:r w:rsidRPr="00BD53D6">
        <w:rPr>
          <w:rFonts w:eastAsia="Lucida Sans Unicode"/>
          <w:noProof/>
        </w:rPr>
        <w:lastRenderedPageBreak/>
        <w:drawing>
          <wp:anchor distT="0" distB="0" distL="0" distR="0" simplePos="0" relativeHeight="251781120" behindDoc="0" locked="0" layoutInCell="1" allowOverlap="1">
            <wp:simplePos x="0" y="0"/>
            <wp:positionH relativeFrom="column">
              <wp:posOffset>2233295</wp:posOffset>
            </wp:positionH>
            <wp:positionV relativeFrom="paragraph">
              <wp:posOffset>20320</wp:posOffset>
            </wp:positionV>
            <wp:extent cx="2438400" cy="3048000"/>
            <wp:effectExtent l="0" t="0" r="0" b="0"/>
            <wp:wrapTopAndBottom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b/>
          <w:bCs/>
          <w:u w:val="single"/>
        </w:rPr>
      </w:pPr>
    </w:p>
    <w:p w:rsidR="003902AF" w:rsidRPr="00BD53D6" w:rsidRDefault="003902AF" w:rsidP="003902AF">
      <w:pPr>
        <w:rPr>
          <w:b/>
          <w:bCs/>
          <w:u w:val="single"/>
        </w:rPr>
      </w:pPr>
    </w:p>
    <w:p w:rsidR="003902AF" w:rsidRPr="00BD53D6" w:rsidRDefault="003902AF" w:rsidP="003902AF">
      <w:pPr>
        <w:rPr>
          <w:b/>
          <w:bCs/>
          <w:u w:val="single"/>
        </w:rPr>
      </w:pPr>
    </w:p>
    <w:p w:rsidR="003902AF" w:rsidRPr="00BD53D6" w:rsidRDefault="003902AF" w:rsidP="003902AF">
      <w:pPr>
        <w:rPr>
          <w:b/>
          <w:bCs/>
          <w:u w:val="single"/>
        </w:rPr>
      </w:pPr>
    </w:p>
    <w:p w:rsidR="003902AF" w:rsidRPr="00BD53D6" w:rsidRDefault="00B4131C" w:rsidP="003902AF">
      <w:pPr>
        <w:rPr>
          <w:b/>
          <w:bCs/>
        </w:rPr>
      </w:pPr>
      <w:r>
        <w:rPr>
          <w:b/>
          <w:bCs/>
        </w:rPr>
        <w:t>36</w:t>
      </w:r>
      <w:r w:rsidR="003902AF" w:rsidRPr="00BD53D6">
        <w:rPr>
          <w:b/>
          <w:bCs/>
        </w:rPr>
        <w:t>. Listwy odbojowe 630x1,8x45 szt. 1</w:t>
      </w:r>
      <w:r>
        <w:rPr>
          <w:b/>
          <w:bCs/>
        </w:rPr>
        <w:t>0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spacing w:after="200" w:line="276" w:lineRule="exact"/>
      </w:pPr>
      <w:r w:rsidRPr="00BD53D6">
        <w:t>Listwy wykonane  z płyty dwustronnie laminowanej o grubości 18 mm, o klasie higieniczności E1 , obrzeże pcv dobrane pod kolor blatu, grubości 1 mm. Przymocowane do ściany za pomocą dybli  montażowych.</w:t>
      </w:r>
    </w:p>
    <w:p w:rsidR="003902AF" w:rsidRPr="00BD53D6" w:rsidRDefault="003902AF" w:rsidP="00D4749E">
      <w:pPr>
        <w:spacing w:after="200" w:line="276" w:lineRule="exact"/>
        <w:rPr>
          <w:b/>
          <w:bCs/>
        </w:rPr>
      </w:pPr>
      <w:r w:rsidRPr="00BD53D6">
        <w:rPr>
          <w:b/>
          <w:bCs/>
        </w:rPr>
        <w:t>Kolor płyty– dąb, szczegóły do uzgodnienia z Zamawiającym.</w:t>
      </w:r>
    </w:p>
    <w:p w:rsidR="003902AF" w:rsidRPr="00BD53D6" w:rsidRDefault="00D4749E" w:rsidP="003902AF">
      <w:pPr>
        <w:rPr>
          <w:b/>
          <w:u w:val="single"/>
        </w:rPr>
      </w:pPr>
      <w:r w:rsidRPr="00BD53D6">
        <w:rPr>
          <w:b/>
          <w:u w:val="single"/>
        </w:rPr>
        <w:t>POKÓJ PRACOWNICZY DWUOSOBOWY</w:t>
      </w:r>
    </w:p>
    <w:p w:rsidR="003902AF" w:rsidRPr="00BD53D6" w:rsidRDefault="003902AF" w:rsidP="003902AF"/>
    <w:p w:rsidR="003902AF" w:rsidRPr="00BD53D6" w:rsidRDefault="00C009F8" w:rsidP="003902AF">
      <w:pPr>
        <w:rPr>
          <w:b/>
          <w:bCs/>
        </w:rPr>
      </w:pPr>
      <w:r>
        <w:rPr>
          <w:b/>
          <w:bCs/>
        </w:rPr>
        <w:t>37</w:t>
      </w:r>
      <w:r w:rsidR="003902AF" w:rsidRPr="00BD53D6">
        <w:rPr>
          <w:b/>
          <w:bCs/>
        </w:rPr>
        <w:t>. Aneks kuchenny 100x60x220 szt.</w:t>
      </w:r>
      <w:r>
        <w:rPr>
          <w:b/>
          <w:bCs/>
        </w:rPr>
        <w:t>9</w:t>
      </w:r>
    </w:p>
    <w:p w:rsidR="003902AF" w:rsidRPr="00BD53D6" w:rsidRDefault="003902AF" w:rsidP="003902AF">
      <w:pPr>
        <w:rPr>
          <w:b/>
          <w:bCs/>
        </w:rPr>
      </w:pPr>
    </w:p>
    <w:p w:rsidR="003902AF" w:rsidRPr="00C009F8" w:rsidRDefault="003902AF" w:rsidP="003902AF">
      <w:pPr>
        <w:spacing w:after="200" w:line="276" w:lineRule="exact"/>
        <w:jc w:val="both"/>
        <w:rPr>
          <w:sz w:val="22"/>
          <w:szCs w:val="22"/>
        </w:rPr>
      </w:pPr>
      <w:r w:rsidRPr="00C009F8">
        <w:rPr>
          <w:sz w:val="22"/>
          <w:szCs w:val="22"/>
        </w:rPr>
        <w:t xml:space="preserve">Zabudowa wysoka  wykonana z płyty obustronnie laminowanej o klasie higieniczności E1. Fronty , korpusy i półki wykonane z płyty o grubości 18 mm, oklejone obrzeżem pcv o grubości 1 mm. Plecy – brak, istniejące płytki u Zamawiającego. Dolne fronty o wysokości ok. 720 mm, górne fronty o wysokości ok. 1400 mm. We wnętrzu szafki z dolnymi frontami dolnymi znajduje się zlewozmywak stalowy jednokomorowy z małym </w:t>
      </w:r>
      <w:proofErr w:type="spellStart"/>
      <w:r w:rsidRPr="00C009F8">
        <w:rPr>
          <w:sz w:val="22"/>
          <w:szCs w:val="22"/>
        </w:rPr>
        <w:t>ociekaczem</w:t>
      </w:r>
      <w:proofErr w:type="spellEnd"/>
      <w:r w:rsidRPr="00C009F8">
        <w:rPr>
          <w:sz w:val="22"/>
          <w:szCs w:val="22"/>
        </w:rPr>
        <w:t>, należy wyciąć odpowiedni otwór w blacie, pod blatem wewnętrzna półka z otworem na syfon. Blat kuchenny laminowany o grubości min. 28 mm, fabrycznie zaoblony. We wnętrzu szafki z górnymi frontami znajduje się dwupółkowy ociekacz i nad nim półka z płyty o grubości 18 mm.  Każdy z frontów posiada po min. dwa zawiasy puszkowe niklowane o średnicy puszki min 35 mm z możliwością regulacji w dwóch płaszczyznach, posiadające kąt rozwarcia do 110st. Szafka  posiada uchwyty metalowe o rozstawie min. 128 mm. Szafka musi posiadać metalowe stopki poziomujące, z możliwością regulacji od wnętrza szafki, stopki mocowane w 2 płaszczyznach – od boki i od przodu szafki, cokół o wysokości ok. 50 mm. Korpus klejony, szafka m</w:t>
      </w:r>
      <w:r w:rsidR="00C009F8">
        <w:rPr>
          <w:sz w:val="22"/>
          <w:szCs w:val="22"/>
        </w:rPr>
        <w:t xml:space="preserve">ontowana w fabryce producenta. </w:t>
      </w:r>
    </w:p>
    <w:p w:rsidR="003902AF" w:rsidRPr="00C009F8" w:rsidRDefault="003902AF" w:rsidP="003902AF">
      <w:pPr>
        <w:spacing w:after="200" w:line="276" w:lineRule="exact"/>
        <w:rPr>
          <w:b/>
          <w:sz w:val="22"/>
          <w:szCs w:val="22"/>
        </w:rPr>
      </w:pPr>
      <w:r w:rsidRPr="00C009F8">
        <w:rPr>
          <w:b/>
          <w:sz w:val="22"/>
          <w:szCs w:val="22"/>
        </w:rPr>
        <w:t>Kolor płyty–  dąb,  szczegóły do uzgodnienia z Zamawiającym.</w:t>
      </w:r>
    </w:p>
    <w:p w:rsidR="003902AF" w:rsidRPr="00C009F8" w:rsidRDefault="003902AF" w:rsidP="003902AF">
      <w:pPr>
        <w:spacing w:after="200" w:line="276" w:lineRule="exact"/>
        <w:rPr>
          <w:b/>
          <w:bCs/>
          <w:sz w:val="22"/>
          <w:szCs w:val="22"/>
        </w:rPr>
      </w:pPr>
      <w:r w:rsidRPr="00C009F8">
        <w:rPr>
          <w:b/>
          <w:bCs/>
          <w:sz w:val="22"/>
          <w:szCs w:val="22"/>
        </w:rPr>
        <w:t>Wygląd jak na rysunku poglądowym</w:t>
      </w:r>
    </w:p>
    <w:p w:rsidR="003902AF" w:rsidRPr="00C009F8" w:rsidRDefault="003902AF" w:rsidP="00C009F8">
      <w:pPr>
        <w:spacing w:after="200" w:line="276" w:lineRule="exact"/>
        <w:rPr>
          <w:rFonts w:eastAsia="Lucida Sans Unicode"/>
        </w:rPr>
      </w:pPr>
      <w:r w:rsidRPr="00BD53D6">
        <w:rPr>
          <w:rFonts w:eastAsia="Lucida Sans Unicode"/>
          <w:noProof/>
        </w:rPr>
        <w:lastRenderedPageBreak/>
        <w:drawing>
          <wp:anchor distT="0" distB="0" distL="0" distR="0" simplePos="0" relativeHeight="2518190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666490" cy="2952115"/>
            <wp:effectExtent l="0" t="0" r="0" b="635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95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C009F8" w:rsidP="003902AF">
      <w:pPr>
        <w:rPr>
          <w:b/>
          <w:bCs/>
        </w:rPr>
      </w:pPr>
      <w:r>
        <w:rPr>
          <w:b/>
          <w:bCs/>
        </w:rPr>
        <w:t>38</w:t>
      </w:r>
      <w:r w:rsidR="003902AF" w:rsidRPr="00BD53D6">
        <w:rPr>
          <w:b/>
          <w:bCs/>
        </w:rPr>
        <w:t xml:space="preserve">. Szafa ubraniowa 60x40x220 szt. </w:t>
      </w:r>
      <w:r>
        <w:rPr>
          <w:b/>
          <w:bCs/>
        </w:rPr>
        <w:t>9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spacing w:after="200" w:line="276" w:lineRule="exact"/>
        <w:jc w:val="both"/>
      </w:pPr>
      <w:r w:rsidRPr="00BD53D6">
        <w:t>Szafa ubraniowa z drzwiami uchylnymi, wykonana z płyty wiórowej obustronnie laminowanej o klasie higieniczności E1, obrzeże pcv dobrane pod kolor płyty. Elementy widoczne oklejone obrzeżem pcv 2 mm, fronty półek oklejone obrzeżem pcv o  grubości 1 mm. Korpus, półki, oraz wieniec dolny wykonane z płyty grubości 18 mm, fronty wykonane z płyty grubości 18 mm, wieniec górny wykonany z płyty grubości 25 mm oklejony obrzeżem pcv o grubości 1 mm i promieniu R=3. Plecy szafy wykonane z płyty wiórowej obustronnie laminowanej grubości min. 8 mm w kolorze mebla. Plecy muszą być wsuwane w nafrezowane rowki w bokach i  wieńcu górnym szafki, dodatkowo przymocowane do ścianek bocznych kątownikami. Nie dopuszcza się pleców nakładanych. Szafa musi posiadać minimum 3 zawiasy puszkowe niklowane o średnicy puszki min 35 mm z możliwością regulacji w dwóch płaszczyznach (na jedno skrzydło drzwi) o kącie rozwarcia do 110 stopni. Szafa wyposażona w wysuwny wieszak na ubrania, mocowany pod półką konstrukcyjną.</w:t>
      </w:r>
      <w:r w:rsidRPr="00BD53D6">
        <w:rPr>
          <w:color w:val="FF0000"/>
        </w:rPr>
        <w:t xml:space="preserve"> </w:t>
      </w:r>
      <w:r w:rsidRPr="00BD53D6">
        <w:t>Wieniec górny licowany z drzwiami szafy, wieniec dolny chowany za drzwiami szafy.</w:t>
      </w:r>
      <w:r w:rsidRPr="00BD53D6">
        <w:rPr>
          <w:color w:val="FF0000"/>
        </w:rPr>
        <w:t xml:space="preserve"> </w:t>
      </w:r>
      <w:r w:rsidRPr="00BD53D6">
        <w:t xml:space="preserve">Szafa musi posiadać metalowe stopki poziomujące, z możliwością regulacji od wnętrza szafy, stopki mocowane w dwóch płaszczyznach – do boku i do przodu szafy, cokół o wysokości ok. 50 mm. Uchwyty metalowe o rozstawie min. 128  mm, forma prosta. Szafa wyposażona w zamek meblowy z dwoma kluczami łamanymi.  Korpus klejony, szafka montowana w fabryce producenta. </w:t>
      </w:r>
    </w:p>
    <w:p w:rsidR="003902AF" w:rsidRPr="00BD53D6" w:rsidRDefault="003902AF" w:rsidP="00170002">
      <w:pPr>
        <w:spacing w:after="200" w:line="276" w:lineRule="exact"/>
        <w:rPr>
          <w:b/>
        </w:rPr>
      </w:pPr>
      <w:r w:rsidRPr="00BD53D6">
        <w:rPr>
          <w:b/>
        </w:rPr>
        <w:t>Kolor płyty–  fronty – dąb,  szczegóły</w:t>
      </w:r>
      <w:r w:rsidR="00170002" w:rsidRPr="00BD53D6">
        <w:rPr>
          <w:b/>
        </w:rPr>
        <w:t xml:space="preserve"> do uzgodnienia z Zamawiającym.</w:t>
      </w:r>
    </w:p>
    <w:p w:rsidR="003902AF" w:rsidRPr="00BD53D6" w:rsidRDefault="003902AF" w:rsidP="003902AF">
      <w:pPr>
        <w:spacing w:after="200" w:line="276" w:lineRule="exact"/>
        <w:jc w:val="both"/>
      </w:pPr>
      <w:r w:rsidRPr="00BD53D6">
        <w:t>Wygląd jak na rysunku poglądowym</w:t>
      </w:r>
    </w:p>
    <w:p w:rsidR="003902AF" w:rsidRPr="00BD53D6" w:rsidRDefault="003902AF" w:rsidP="00170002">
      <w:pPr>
        <w:spacing w:after="200" w:line="276" w:lineRule="exact"/>
        <w:jc w:val="both"/>
        <w:rPr>
          <w:rFonts w:eastAsia="Lucida Sans Unicode"/>
          <w:b/>
          <w:bCs/>
        </w:rPr>
      </w:pPr>
      <w:r w:rsidRPr="00BD53D6">
        <w:rPr>
          <w:rFonts w:eastAsia="Lucida Sans Unicode"/>
          <w:color w:val="00000A"/>
          <w:kern w:val="2"/>
          <w:sz w:val="24"/>
          <w:szCs w:val="24"/>
          <w:lang w:eastAsia="zh-CN" w:bidi="hi-IN"/>
        </w:rPr>
        <w:object w:dxaOrig="3325" w:dyaOrig="2500">
          <v:shape id="ole_rId38" o:spid="_x0000_i1025" style="width:295.3pt;height:223.3pt" coordsize="" o:spt="100" adj="0,,0" path="" stroked="f">
            <v:stroke joinstyle="miter"/>
            <v:imagedata r:id="rId64" o:title=""/>
            <v:formulas/>
            <v:path o:connecttype="segments"/>
          </v:shape>
          <o:OLEObject Type="Embed" ProgID="StaticMetafile" ShapeID="ole_rId38" DrawAspect="Content" ObjectID="_1594116286" r:id="rId65"/>
        </w:object>
      </w:r>
      <w:r w:rsidRPr="00BD53D6">
        <w:rPr>
          <w:noProof/>
        </w:rPr>
        <w:drawing>
          <wp:anchor distT="0" distB="0" distL="0" distR="0" simplePos="0" relativeHeight="2518200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390650" cy="3104515"/>
            <wp:effectExtent l="0" t="0" r="0" b="635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5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10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  <w:r w:rsidRPr="00BD53D6">
        <w:rPr>
          <w:b/>
          <w:bCs/>
        </w:rPr>
        <w:t>3</w:t>
      </w:r>
      <w:r w:rsidR="00C009F8">
        <w:rPr>
          <w:b/>
          <w:bCs/>
        </w:rPr>
        <w:t>9</w:t>
      </w:r>
      <w:r w:rsidRPr="00BD53D6">
        <w:rPr>
          <w:b/>
          <w:bCs/>
        </w:rPr>
        <w:t xml:space="preserve">. Komoda 80x40x90 szt. </w:t>
      </w:r>
      <w:r w:rsidR="00C009F8">
        <w:rPr>
          <w:b/>
          <w:bCs/>
        </w:rPr>
        <w:t>9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spacing w:after="200" w:line="276" w:lineRule="exact"/>
      </w:pPr>
      <w:r w:rsidRPr="00BD53D6">
        <w:t>Komoda z drzwiami uchylnymi, wykonana z płyty wiórowej obustronnie laminowanej o klasie higieniczności E1, obrzeże pcv dobrane pod kolor płyty. Elementy widoczne oklejone obrzeżem 1 mm, fronty półek oklejone obrzeże pcv grubości 1 mm. Korpus, półki, oraz wieniec dolny wykonane z płyty grubości 18 mm, fronty wykonane z płyty 18 mm, wieniec górny wykonany z płyty grubości 25 mm oklejony obrzeżem pcv o grubości 1 mm. Plecy szafki wykonane z płyty wiórowej obustronnie laminowanej grubości min. 8  mm w kolorze mebla. Plecy muszą być wsuwane w nafrezowane rowki w bokach i wieńcu górnym szafki, dodatkowo przymocowane do ścianek bocznych kątownikami. Nie dopuszcza się pleców nakładanych. Fronty muszą posiadać po dwa zawiasy puszkowe niklowane o średnicy puszki min 35 mm z możliwością regulacji w dwóch płaszczyznach, posiadające kąt rozwarcia do 110st. Cokół o wysokości ok.50 mm.</w:t>
      </w:r>
      <w:r w:rsidRPr="00BD53D6">
        <w:rPr>
          <w:color w:val="FF0000"/>
        </w:rPr>
        <w:t xml:space="preserve"> </w:t>
      </w:r>
      <w:r w:rsidRPr="00BD53D6">
        <w:t>Wieniec górny licowany z drzwiami szafki, wieniec dolny chowany za drzwiami szafki.</w:t>
      </w:r>
      <w:r w:rsidRPr="00BD53D6">
        <w:rPr>
          <w:color w:val="FF0000"/>
        </w:rPr>
        <w:t xml:space="preserve"> </w:t>
      </w:r>
      <w:r w:rsidRPr="00BD53D6">
        <w:t>Szafka musi posiadać metalowe stopki poziomujące, z możliwością regulacji od wnętrza szafy, stopki mocowane w 2 płaszczyznach – do boku i do cokołu szafki. Uchwyty metalowe o rozstawie min. 128 m, forma prosta.  Szafka posiada 2 półki z możliwością regulacji w 5 pozycjach, co 32 mm.</w:t>
      </w:r>
    </w:p>
    <w:p w:rsidR="003902AF" w:rsidRPr="00BD53D6" w:rsidRDefault="003902AF" w:rsidP="003902AF">
      <w:pPr>
        <w:spacing w:after="200" w:line="276" w:lineRule="exact"/>
        <w:rPr>
          <w:b/>
        </w:rPr>
      </w:pPr>
      <w:r w:rsidRPr="00BD53D6">
        <w:rPr>
          <w:b/>
        </w:rPr>
        <w:t>Kolor płyty–  fronty – dąb,  szczegóły do uzgodnienia z Zamawiającym.</w:t>
      </w:r>
    </w:p>
    <w:p w:rsidR="003902AF" w:rsidRPr="00BD53D6" w:rsidRDefault="003902AF" w:rsidP="003902AF">
      <w:pPr>
        <w:spacing w:after="200" w:line="276" w:lineRule="exact"/>
        <w:rPr>
          <w:b/>
          <w:bCs/>
        </w:rPr>
      </w:pPr>
      <w:r w:rsidRPr="00BD53D6">
        <w:rPr>
          <w:b/>
          <w:bCs/>
        </w:rPr>
        <w:t>Wygląd jak na rysunku poglądowym:</w:t>
      </w:r>
    </w:p>
    <w:p w:rsidR="003902AF" w:rsidRPr="00BD53D6" w:rsidRDefault="003902AF" w:rsidP="003902AF">
      <w:pPr>
        <w:spacing w:after="200" w:line="276" w:lineRule="exact"/>
        <w:rPr>
          <w:b/>
          <w:bCs/>
        </w:rPr>
      </w:pPr>
      <w:r w:rsidRPr="00BD53D6">
        <w:rPr>
          <w:rFonts w:eastAsia="Lucida Sans Unicode"/>
          <w:noProof/>
        </w:rPr>
        <w:drawing>
          <wp:anchor distT="0" distB="0" distL="0" distR="0" simplePos="0" relativeHeight="2518005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476500" cy="2152650"/>
            <wp:effectExtent l="0" t="0" r="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3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rFonts w:eastAsia="Lucida Sans Unicode"/>
          <w:b/>
          <w:bCs/>
          <w:lang w:eastAsia="zh-CN"/>
        </w:rPr>
      </w:pPr>
    </w:p>
    <w:p w:rsidR="003902AF" w:rsidRPr="00BD53D6" w:rsidRDefault="003902AF" w:rsidP="003902AF">
      <w:pPr>
        <w:rPr>
          <w:b/>
          <w:bCs/>
        </w:rPr>
      </w:pPr>
      <w:r w:rsidRPr="00BD53D6">
        <w:rPr>
          <w:b/>
          <w:bCs/>
        </w:rPr>
        <w:t>4</w:t>
      </w:r>
      <w:r w:rsidR="00C009F8">
        <w:rPr>
          <w:b/>
          <w:bCs/>
        </w:rPr>
        <w:t>0</w:t>
      </w:r>
      <w:r w:rsidRPr="00BD53D6">
        <w:rPr>
          <w:b/>
          <w:bCs/>
        </w:rPr>
        <w:t xml:space="preserve">. Biurko 263x145x75 szt. </w:t>
      </w:r>
      <w:r w:rsidR="00C009F8">
        <w:rPr>
          <w:b/>
          <w:bCs/>
        </w:rPr>
        <w:t>9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spacing w:line="240" w:lineRule="exact"/>
        <w:jc w:val="both"/>
      </w:pPr>
      <w:r w:rsidRPr="00BD53D6">
        <w:t xml:space="preserve">Blat i nogi biurka wykonane z płyty obustronnie laminowanej o klasie higieniczności E1,  grubości 25 mm, oklejonej obrzeżem pcv o  grubości 2 mm, w kolorze płyty. Blendy wykonane z  płyty obustronnie laminowanej o klasie higieniczności E1,  grubości 18 mm, oklejonej obrzeżem pcv o  grubości 1 mm, w kolorze płyty. </w:t>
      </w:r>
      <w:r w:rsidRPr="00BD53D6">
        <w:rPr>
          <w:color w:val="272727"/>
        </w:rPr>
        <w:t>Blendy zamocowane za pomocą złączny mimośrodowych do blatu i nóg biurka.</w:t>
      </w:r>
      <w:r w:rsidRPr="00BD53D6">
        <w:t xml:space="preserve"> W biurku należy zamontować przelotki na kable- umiejscowienie ustalić z Zamawiającym podczas</w:t>
      </w:r>
      <w:r w:rsidRPr="00BD53D6">
        <w:rPr>
          <w:color w:val="272727"/>
        </w:rPr>
        <w:t xml:space="preserve"> montażu.  Elementy biurka połączone ze sobą za pomocą wysokiej jakości złączy mimośrodowych.</w:t>
      </w:r>
      <w:r w:rsidRPr="00BD53D6">
        <w:t xml:space="preserve"> Korpus klejony, montowany w fabryce producenta.</w:t>
      </w:r>
    </w:p>
    <w:p w:rsidR="003902AF" w:rsidRPr="00BD53D6" w:rsidRDefault="003902AF" w:rsidP="003902AF">
      <w:pPr>
        <w:spacing w:line="240" w:lineRule="exact"/>
        <w:jc w:val="both"/>
        <w:rPr>
          <w:b/>
        </w:rPr>
      </w:pPr>
    </w:p>
    <w:p w:rsidR="003902AF" w:rsidRPr="00BD53D6" w:rsidRDefault="003902AF" w:rsidP="003902AF">
      <w:pPr>
        <w:spacing w:after="200" w:line="276" w:lineRule="exact"/>
        <w:rPr>
          <w:b/>
        </w:rPr>
      </w:pPr>
      <w:r w:rsidRPr="00BD53D6">
        <w:rPr>
          <w:b/>
        </w:rPr>
        <w:t>Kolor płyty–  fronty – dąb,  szczegóły do uzgodnienia z Zamawiającym.</w:t>
      </w:r>
    </w:p>
    <w:p w:rsidR="003902AF" w:rsidRPr="00BD53D6" w:rsidRDefault="003902AF" w:rsidP="003902AF">
      <w:pPr>
        <w:spacing w:after="200" w:line="276" w:lineRule="exact"/>
        <w:jc w:val="both"/>
      </w:pPr>
      <w:r w:rsidRPr="00BD53D6">
        <w:t>Wygląd jak na rysunku poglądowym</w:t>
      </w:r>
    </w:p>
    <w:p w:rsidR="003902AF" w:rsidRPr="00BD53D6" w:rsidRDefault="003902AF" w:rsidP="003902AF">
      <w:pPr>
        <w:rPr>
          <w:rFonts w:eastAsia="Lucida Sans Unicode"/>
          <w:b/>
          <w:bCs/>
        </w:rPr>
      </w:pPr>
      <w:r w:rsidRPr="00BD53D6">
        <w:rPr>
          <w:rFonts w:eastAsia="Lucida Sans Unicode"/>
          <w:noProof/>
        </w:rPr>
        <w:drawing>
          <wp:anchor distT="0" distB="0" distL="0" distR="0" simplePos="0" relativeHeight="2518097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990215" cy="1924050"/>
            <wp:effectExtent l="0" t="0" r="635" b="0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4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highlight w:val="red"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C009F8" w:rsidP="003902AF">
      <w:pPr>
        <w:rPr>
          <w:b/>
          <w:bCs/>
        </w:rPr>
      </w:pPr>
      <w:r>
        <w:rPr>
          <w:b/>
          <w:bCs/>
        </w:rPr>
        <w:t>41</w:t>
      </w:r>
      <w:r w:rsidR="00170002" w:rsidRPr="00BD53D6">
        <w:rPr>
          <w:b/>
          <w:bCs/>
        </w:rPr>
        <w:t xml:space="preserve">. Kontener 45x45x65 szt. </w:t>
      </w:r>
      <w:r>
        <w:rPr>
          <w:b/>
          <w:bCs/>
        </w:rPr>
        <w:t>18</w:t>
      </w:r>
    </w:p>
    <w:p w:rsidR="003902AF" w:rsidRPr="00BD53D6" w:rsidRDefault="003902AF" w:rsidP="003902AF">
      <w:pPr>
        <w:spacing w:after="200" w:line="276" w:lineRule="exact"/>
      </w:pPr>
      <w:r w:rsidRPr="00BD53D6">
        <w:t xml:space="preserve">Kontener mobilny wykonany z płyty wiórowej obustronnie laminowanej o klasie higieniczności E1, obrzeże pcv dobrane pod kolor płyty. Top oklejony obrzeżem 2 mm, pozostałe elementy widoczne oklejone obrzeżem 1 mm.  Korpus, plecy, oraz wieniec dolny wykonane z płyty grubości 18 mm, fronty wykonane z płyty 18 mm, wieniec górny wykonany z płyty grubości 25 mm. Kontener posiada 3 szuflady z zamkiem centralnym z dwoma kluczami łamanymi.  Top górny nachodzący na szuflady, licowany z frontem szuflad. Uchwyty metalowe o rozstawie min. 128  mm, forma prosta. Szuflady kontenera wyposażone w prowadnice rolkowe. Front szuflad montowany do szuflady za pomocą złącza ułatwiającego ewentualną regulację. Kontener na 4 kółkach z hamulcem. Korpus klejony, kontener montowany w fabryce producenta. Zamek montowany w najwyższej szufladzie. </w:t>
      </w:r>
    </w:p>
    <w:p w:rsidR="003902AF" w:rsidRPr="00BD53D6" w:rsidRDefault="003902AF" w:rsidP="003902AF">
      <w:pPr>
        <w:spacing w:after="200" w:line="276" w:lineRule="exact"/>
      </w:pPr>
      <w:r w:rsidRPr="00BD53D6">
        <w:rPr>
          <w:b/>
        </w:rPr>
        <w:t>Kolor płyty–  fronty – dąb, szczegóły do uzgodnienia z Zamawiającym.</w:t>
      </w:r>
    </w:p>
    <w:p w:rsidR="003902AF" w:rsidRPr="00BD53D6" w:rsidRDefault="003902AF" w:rsidP="003902AF">
      <w:pPr>
        <w:spacing w:after="200" w:line="276" w:lineRule="exact"/>
        <w:rPr>
          <w:b/>
          <w:bCs/>
        </w:rPr>
      </w:pPr>
      <w:r w:rsidRPr="00BD53D6">
        <w:rPr>
          <w:b/>
          <w:bCs/>
        </w:rPr>
        <w:t>Wygląd jak na rysunku poglądowym</w:t>
      </w:r>
    </w:p>
    <w:p w:rsidR="003902AF" w:rsidRPr="00BD53D6" w:rsidRDefault="003902AF" w:rsidP="003902AF">
      <w:pPr>
        <w:rPr>
          <w:rFonts w:eastAsia="Lucida Sans Unicode"/>
          <w:b/>
          <w:bCs/>
        </w:rPr>
      </w:pPr>
      <w:r w:rsidRPr="00BD53D6">
        <w:rPr>
          <w:rFonts w:eastAsia="Lucida Sans Unicode"/>
          <w:noProof/>
        </w:rPr>
        <w:lastRenderedPageBreak/>
        <w:drawing>
          <wp:anchor distT="0" distB="0" distL="0" distR="0" simplePos="0" relativeHeight="251801600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81280</wp:posOffset>
            </wp:positionV>
            <wp:extent cx="4150995" cy="4150995"/>
            <wp:effectExtent l="0" t="0" r="1905" b="1905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-34" r="-34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415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C009F8" w:rsidP="003902AF">
      <w:pPr>
        <w:rPr>
          <w:b/>
          <w:bCs/>
        </w:rPr>
      </w:pPr>
      <w:r>
        <w:rPr>
          <w:b/>
          <w:bCs/>
        </w:rPr>
        <w:t>42</w:t>
      </w:r>
      <w:r w:rsidR="003902AF" w:rsidRPr="00BD53D6">
        <w:rPr>
          <w:b/>
          <w:bCs/>
        </w:rPr>
        <w:t xml:space="preserve">. Szafa aktowa 80x40x220 szt. </w:t>
      </w:r>
      <w:r>
        <w:rPr>
          <w:b/>
          <w:bCs/>
        </w:rPr>
        <w:t>18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spacing w:after="200" w:line="276" w:lineRule="auto"/>
      </w:pPr>
      <w:r w:rsidRPr="00BD53D6">
        <w:t xml:space="preserve">Szafa z drzwiami uchylnymi, wykonana z płyty wiórowej obustronnie laminowanej o klasie higieniczności E1, obrzeże pcv dobrane pod kolor płyty. Elementy widoczne oklejone obrzeżem pcv 1 mm, fronty półek oklejone obrzeżem pcv grubości 2 mm. Korpus, półki, oraz wieniec dolny wykonane z płyty grubości 18 mm, fronty wykonane z płyty grubości 18 mm, wieniec górny wykonany z płyty grubości 25 mm oklejony obrzeżem pcv o grubości 2 mm i promieniu R=3. Plecy szafy wykonane z płyty wiórowej obustronnie laminowanej grubości min. 8 mm w kolorze mebla. Plecy muszą być wsuwane w nafrezowane rowki w bokach i </w:t>
      </w:r>
      <w:proofErr w:type="spellStart"/>
      <w:r w:rsidRPr="00BD53D6">
        <w:t>i</w:t>
      </w:r>
      <w:proofErr w:type="spellEnd"/>
      <w:r w:rsidRPr="00BD53D6">
        <w:t xml:space="preserve"> wieńcu górnym szafki, dodatkowo przymocowane do ścianek bocznych kątownikami. Nie dopuszcza się pleców nakładanych. Szafa musi posiadać minimum 3 zawiasy puszkowe niklowane o średnicy puszki min 35 mm z możliwością regulacji w dwóch płaszczyznach (na jedno skrzydło drzwi) o kącie rozwarcia do 110 stopni. Szafa  wyposażona w póki na segregatory- ilość 6 sztuk- odległość między półkami min. 330 mm.  Cokół wysokości 50 mm.</w:t>
      </w:r>
      <w:r w:rsidRPr="00BD53D6">
        <w:rPr>
          <w:color w:val="FF0000"/>
        </w:rPr>
        <w:t xml:space="preserve"> </w:t>
      </w:r>
      <w:r w:rsidRPr="00BD53D6">
        <w:t>Wieniec górny licowany z drzwiami szafy, wieniec dolny chowany za drzwiami szafy.</w:t>
      </w:r>
      <w:r w:rsidRPr="00BD53D6">
        <w:rPr>
          <w:color w:val="FF0000"/>
        </w:rPr>
        <w:t xml:space="preserve"> </w:t>
      </w:r>
      <w:r w:rsidRPr="00BD53D6">
        <w:t xml:space="preserve">Szafa musi posiadać metalowe stopki poziomujące, z możliwością regulacji od wnętrza szafy, stopki mocowane w dwóch płaszczyznach – do boku i do cokołu szafy. Uchwyty metalowe o rozstawie min. 128 mm, w kolorze aluminium, forma prosta. </w:t>
      </w:r>
    </w:p>
    <w:p w:rsidR="003902AF" w:rsidRPr="00BD53D6" w:rsidRDefault="003902AF" w:rsidP="003902AF">
      <w:pPr>
        <w:spacing w:after="200" w:line="276" w:lineRule="exact"/>
        <w:rPr>
          <w:b/>
        </w:rPr>
      </w:pPr>
      <w:r w:rsidRPr="00BD53D6">
        <w:rPr>
          <w:b/>
        </w:rPr>
        <w:t>Kolor płyty–  fronty – dąb szczegóły do uzgodnienia z Zamawiającym.</w:t>
      </w:r>
    </w:p>
    <w:p w:rsidR="003902AF" w:rsidRPr="00BD53D6" w:rsidRDefault="003902AF" w:rsidP="003902AF">
      <w:pPr>
        <w:spacing w:after="200" w:line="276" w:lineRule="auto"/>
        <w:rPr>
          <w:b/>
          <w:bCs/>
        </w:rPr>
      </w:pPr>
      <w:r w:rsidRPr="00BD53D6">
        <w:rPr>
          <w:b/>
          <w:bCs/>
        </w:rPr>
        <w:t>Wygląd jak na rysunku poglądowym</w:t>
      </w:r>
    </w:p>
    <w:p w:rsidR="003902AF" w:rsidRPr="00BD53D6" w:rsidRDefault="003902AF" w:rsidP="00170002">
      <w:pPr>
        <w:spacing w:after="200" w:line="276" w:lineRule="auto"/>
        <w:rPr>
          <w:b/>
          <w:bCs/>
        </w:rPr>
      </w:pPr>
      <w:r w:rsidRPr="00BD53D6">
        <w:rPr>
          <w:rFonts w:eastAsia="Lucida Sans Unicode"/>
          <w:noProof/>
        </w:rPr>
        <w:lastRenderedPageBreak/>
        <w:drawing>
          <wp:anchor distT="0" distB="0" distL="0" distR="0" simplePos="0" relativeHeight="2517995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14550" cy="3256915"/>
            <wp:effectExtent l="0" t="0" r="0" b="635"/>
            <wp:wrapTopAndBottom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25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C009F8" w:rsidP="003902AF">
      <w:pPr>
        <w:rPr>
          <w:b/>
          <w:bCs/>
        </w:rPr>
      </w:pPr>
      <w:r>
        <w:rPr>
          <w:b/>
          <w:bCs/>
        </w:rPr>
        <w:t>43</w:t>
      </w:r>
      <w:r w:rsidR="003902AF" w:rsidRPr="00BD53D6">
        <w:rPr>
          <w:b/>
          <w:bCs/>
        </w:rPr>
        <w:t xml:space="preserve">. Regał 80x40x220 szt. </w:t>
      </w:r>
      <w:r>
        <w:rPr>
          <w:b/>
          <w:bCs/>
        </w:rPr>
        <w:t>18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170002">
      <w:pPr>
        <w:spacing w:after="200" w:line="276" w:lineRule="exact"/>
      </w:pPr>
      <w:r w:rsidRPr="00BD53D6">
        <w:t xml:space="preserve">Regał z drzwiami uchylnymi w dolnej części o wysokości ok. 720 mm, w środkowej części z dwoma otwartymi półkami- wysokość między półami min. 320 mm, z drzwiami uchylnymi w górnej części o wysokości ok. 720 mm, wykonany z płyty wiórowej obustronnie laminowanej o klasie higieniczności E1, obrzeże pcv dobrane pod kolor płyty. Elementy widoczne oklejone obrzeżem pcv grubości 2 mm, fronty półek oklejone obrzeżem pcv grubości 1 mm. Korpus, fronty , półki oraz wieniec dolny wykonane z płyty grubości 18 mm, wieniec górny wykonany z płyty grubości 25 mm. Plecy regału wykonane z płyty wiórowej obustronnie laminowanej grubości min. 8 mm w kolorze mebla. Plecy muszą być wsuwane w nafrezowane rowki w bokach i </w:t>
      </w:r>
      <w:proofErr w:type="spellStart"/>
      <w:r w:rsidRPr="00BD53D6">
        <w:t>i</w:t>
      </w:r>
      <w:proofErr w:type="spellEnd"/>
      <w:r w:rsidRPr="00BD53D6">
        <w:t xml:space="preserve"> wieńcu górnym szafki, dodatkowo przymocowane do ścianek bocznych kątownikami. Nie dopuszcza się pleców nakładanych. Fronty regału muszą posiadać minimum 2 zawiasy puszkowe niklowane o średnicy puszki min 35 mm z możliwością regulacji w dwóch płaszczyznach (na jedno skrzydło drzwi) o kącie rozwarcia do 110 stopni. Regał musi posiadać metalowe stopki poziomujące, z możliwością regulacji od wnętrza , stopki mocowane w dwóch płaszczyznach – do boku  i do cokołu , cokół o wysokości ok. 50 mm. Uchwyty metalowe w kolorze aluminium o rozstawie min. 128 mm, forma prosta . W zamkniętych częściach regału zamontowane półki  z możliwością reg</w:t>
      </w:r>
      <w:r w:rsidR="00170002" w:rsidRPr="00BD53D6">
        <w:t>ulacji w 5 pozycjach, co 32 mm.</w:t>
      </w:r>
    </w:p>
    <w:p w:rsidR="003902AF" w:rsidRPr="00BD53D6" w:rsidRDefault="003902AF" w:rsidP="003902AF">
      <w:pPr>
        <w:spacing w:after="200" w:line="276" w:lineRule="exact"/>
        <w:rPr>
          <w:b/>
        </w:rPr>
      </w:pPr>
      <w:r w:rsidRPr="00BD53D6">
        <w:rPr>
          <w:b/>
        </w:rPr>
        <w:t>Kolor płyty– dąb, szczegóły do uzgodnienia z Zamawiającym.</w:t>
      </w:r>
    </w:p>
    <w:p w:rsidR="003902AF" w:rsidRPr="00BD53D6" w:rsidRDefault="003902AF" w:rsidP="003902AF">
      <w:pPr>
        <w:spacing w:after="200" w:line="276" w:lineRule="exact"/>
        <w:rPr>
          <w:b/>
          <w:bCs/>
        </w:rPr>
      </w:pPr>
      <w:r w:rsidRPr="00BD53D6">
        <w:rPr>
          <w:b/>
          <w:bCs/>
        </w:rPr>
        <w:t>Wygląd jak na rysunku poglądowym</w:t>
      </w:r>
    </w:p>
    <w:p w:rsidR="003902AF" w:rsidRPr="00BD53D6" w:rsidRDefault="003902AF" w:rsidP="003902AF">
      <w:pPr>
        <w:spacing w:after="200" w:line="276" w:lineRule="exact"/>
        <w:rPr>
          <w:b/>
          <w:bCs/>
        </w:rPr>
      </w:pPr>
    </w:p>
    <w:p w:rsidR="003902AF" w:rsidRPr="00BD53D6" w:rsidRDefault="003902AF" w:rsidP="003902AF">
      <w:pPr>
        <w:rPr>
          <w:rFonts w:eastAsia="Lucida Sans Unicode"/>
          <w:b/>
          <w:bCs/>
          <w:lang w:eastAsia="zh-CN"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  <w:r w:rsidRPr="00BD53D6">
        <w:rPr>
          <w:noProof/>
        </w:rPr>
        <w:lastRenderedPageBreak/>
        <w:drawing>
          <wp:anchor distT="0" distB="0" distL="0" distR="0" simplePos="0" relativeHeight="2517975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266950" cy="3942715"/>
            <wp:effectExtent l="0" t="0" r="0" b="635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3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94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C81138" w:rsidP="003902AF">
      <w:pPr>
        <w:rPr>
          <w:b/>
          <w:bCs/>
        </w:rPr>
      </w:pPr>
      <w:r>
        <w:rPr>
          <w:b/>
          <w:bCs/>
        </w:rPr>
        <w:t>44</w:t>
      </w:r>
      <w:r w:rsidR="003902AF" w:rsidRPr="00BD53D6">
        <w:rPr>
          <w:b/>
          <w:bCs/>
        </w:rPr>
        <w:t xml:space="preserve">. Fotel szt.  </w:t>
      </w:r>
      <w:r w:rsidR="00C009F8">
        <w:rPr>
          <w:b/>
          <w:bCs/>
        </w:rPr>
        <w:t>18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pStyle w:val="Tekstpodstawowy"/>
      </w:pPr>
      <w:r w:rsidRPr="00BD53D6">
        <w:t>Fotel obrotowy o cechach charakterystycznych:</w:t>
      </w:r>
    </w:p>
    <w:p w:rsidR="003902AF" w:rsidRPr="00BD53D6" w:rsidRDefault="003902AF" w:rsidP="003902AF">
      <w:pPr>
        <w:pStyle w:val="Tekstpodstawowy"/>
        <w:numPr>
          <w:ilvl w:val="0"/>
          <w:numId w:val="24"/>
        </w:numPr>
        <w:spacing w:after="140" w:line="276" w:lineRule="auto"/>
      </w:pPr>
      <w:r w:rsidRPr="00BD53D6">
        <w:t xml:space="preserve">Wysokość całkowita: </w:t>
      </w:r>
      <w:r w:rsidRPr="00BD53D6">
        <w:rPr>
          <w:rStyle w:val="Mocnowyrniony"/>
        </w:rPr>
        <w:t>1110-1200 mm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6"/>
        </w:numPr>
        <w:tabs>
          <w:tab w:val="left" w:pos="0"/>
        </w:tabs>
        <w:spacing w:after="0" w:line="276" w:lineRule="auto"/>
      </w:pPr>
      <w:r w:rsidRPr="00BD53D6">
        <w:t xml:space="preserve">Wysokość siedziska: </w:t>
      </w:r>
      <w:r w:rsidRPr="00BD53D6">
        <w:rPr>
          <w:rStyle w:val="Mocnowyrniony"/>
        </w:rPr>
        <w:t>435-525 mm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6"/>
        </w:numPr>
        <w:tabs>
          <w:tab w:val="left" w:pos="0"/>
        </w:tabs>
        <w:spacing w:after="0" w:line="276" w:lineRule="auto"/>
      </w:pPr>
      <w:r w:rsidRPr="00BD53D6">
        <w:t xml:space="preserve">Wysokość oparcia: </w:t>
      </w:r>
      <w:r w:rsidRPr="00BD53D6">
        <w:rPr>
          <w:rStyle w:val="Mocnowyrniony"/>
        </w:rPr>
        <w:t>630 mm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6"/>
        </w:numPr>
        <w:tabs>
          <w:tab w:val="left" w:pos="0"/>
        </w:tabs>
        <w:spacing w:after="0" w:line="276" w:lineRule="auto"/>
      </w:pPr>
      <w:r w:rsidRPr="00BD53D6">
        <w:t xml:space="preserve">Szerokość siedziska: </w:t>
      </w:r>
      <w:r w:rsidRPr="00BD53D6">
        <w:rPr>
          <w:rStyle w:val="Mocnowyrniony"/>
        </w:rPr>
        <w:t>525 mm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6"/>
        </w:numPr>
        <w:tabs>
          <w:tab w:val="left" w:pos="0"/>
        </w:tabs>
        <w:spacing w:after="0" w:line="276" w:lineRule="auto"/>
      </w:pPr>
      <w:r w:rsidRPr="00BD53D6">
        <w:t xml:space="preserve">Głębokość siedziska: </w:t>
      </w:r>
      <w:r w:rsidRPr="00BD53D6">
        <w:rPr>
          <w:rStyle w:val="Mocnowyrniony"/>
        </w:rPr>
        <w:t>470 mm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6"/>
        </w:numPr>
        <w:tabs>
          <w:tab w:val="left" w:pos="0"/>
        </w:tabs>
        <w:spacing w:after="0" w:line="276" w:lineRule="auto"/>
      </w:pPr>
      <w:r w:rsidRPr="00BD53D6">
        <w:t xml:space="preserve">Podstawa: </w:t>
      </w:r>
      <w:r w:rsidRPr="00BD53D6">
        <w:rPr>
          <w:rStyle w:val="Mocnowyrniony"/>
        </w:rPr>
        <w:t xml:space="preserve"> pięcioramienna, materiał – tworzywo sztuczne </w:t>
      </w:r>
    </w:p>
    <w:p w:rsidR="003902AF" w:rsidRPr="00BD53D6" w:rsidRDefault="003902AF" w:rsidP="003902AF">
      <w:pPr>
        <w:pStyle w:val="Tekstpodstawowy"/>
        <w:numPr>
          <w:ilvl w:val="0"/>
          <w:numId w:val="36"/>
        </w:numPr>
        <w:tabs>
          <w:tab w:val="left" w:pos="0"/>
        </w:tabs>
        <w:spacing w:after="0" w:line="276" w:lineRule="auto"/>
      </w:pPr>
      <w:r w:rsidRPr="00BD53D6">
        <w:t xml:space="preserve">Mechanizm: </w:t>
      </w:r>
      <w:r w:rsidRPr="00BD53D6">
        <w:rPr>
          <w:rStyle w:val="Mocnowyrniony"/>
        </w:rPr>
        <w:t>TILT</w:t>
      </w:r>
    </w:p>
    <w:p w:rsidR="003902AF" w:rsidRPr="00BD53D6" w:rsidRDefault="003902AF" w:rsidP="003902AF">
      <w:pPr>
        <w:pStyle w:val="Tekstpodstawowy"/>
        <w:numPr>
          <w:ilvl w:val="1"/>
          <w:numId w:val="36"/>
        </w:numPr>
        <w:tabs>
          <w:tab w:val="left" w:pos="0"/>
        </w:tabs>
        <w:spacing w:after="0" w:line="276" w:lineRule="auto"/>
      </w:pPr>
      <w:r w:rsidRPr="00BD53D6">
        <w:t xml:space="preserve">możliwość swobodnego kołysania się </w:t>
      </w:r>
    </w:p>
    <w:p w:rsidR="003902AF" w:rsidRPr="00BD53D6" w:rsidRDefault="003902AF" w:rsidP="003902AF">
      <w:pPr>
        <w:pStyle w:val="Tekstpodstawowy"/>
        <w:numPr>
          <w:ilvl w:val="1"/>
          <w:numId w:val="36"/>
        </w:numPr>
        <w:tabs>
          <w:tab w:val="left" w:pos="0"/>
        </w:tabs>
        <w:spacing w:after="0" w:line="276" w:lineRule="auto"/>
      </w:pPr>
      <w:r w:rsidRPr="00BD53D6">
        <w:t xml:space="preserve">możliwość blokady oparcia w pozycji do pracy </w:t>
      </w:r>
    </w:p>
    <w:p w:rsidR="003902AF" w:rsidRPr="00BD53D6" w:rsidRDefault="003902AF" w:rsidP="003902AF">
      <w:pPr>
        <w:pStyle w:val="Tekstpodstawowy"/>
        <w:numPr>
          <w:ilvl w:val="1"/>
          <w:numId w:val="36"/>
        </w:numPr>
        <w:tabs>
          <w:tab w:val="left" w:pos="0"/>
        </w:tabs>
        <w:spacing w:after="0" w:line="276" w:lineRule="auto"/>
      </w:pPr>
      <w:r w:rsidRPr="00BD53D6">
        <w:t xml:space="preserve">regulacja siły oporu oparcia </w:t>
      </w:r>
    </w:p>
    <w:p w:rsidR="003902AF" w:rsidRPr="00BD53D6" w:rsidRDefault="003902AF" w:rsidP="003902AF">
      <w:pPr>
        <w:pStyle w:val="Tekstpodstawowy"/>
        <w:numPr>
          <w:ilvl w:val="1"/>
          <w:numId w:val="36"/>
        </w:numPr>
        <w:tabs>
          <w:tab w:val="left" w:pos="0"/>
        </w:tabs>
        <w:spacing w:after="0" w:line="276" w:lineRule="auto"/>
      </w:pPr>
      <w:r w:rsidRPr="00BD53D6">
        <w:t xml:space="preserve">płynna regulacja wysokości krzesła za pomocą podnośnika pneumatycznego </w:t>
      </w:r>
    </w:p>
    <w:p w:rsidR="003902AF" w:rsidRPr="00BD53D6" w:rsidRDefault="003902AF" w:rsidP="003902AF">
      <w:pPr>
        <w:pStyle w:val="Tekstpodstawowy"/>
        <w:numPr>
          <w:ilvl w:val="0"/>
          <w:numId w:val="36"/>
        </w:numPr>
        <w:tabs>
          <w:tab w:val="left" w:pos="0"/>
        </w:tabs>
        <w:spacing w:after="0" w:line="276" w:lineRule="auto"/>
      </w:pPr>
      <w:r w:rsidRPr="00BD53D6">
        <w:t xml:space="preserve">Podnośnik: </w:t>
      </w:r>
      <w:r w:rsidRPr="00BD53D6">
        <w:rPr>
          <w:rStyle w:val="Mocnowyrniony"/>
        </w:rPr>
        <w:t>pneumatyczny</w:t>
      </w:r>
    </w:p>
    <w:p w:rsidR="003902AF" w:rsidRPr="00BD53D6" w:rsidRDefault="003902AF" w:rsidP="003902AF">
      <w:pPr>
        <w:pStyle w:val="Tekstpodstawowy"/>
        <w:numPr>
          <w:ilvl w:val="0"/>
          <w:numId w:val="36"/>
        </w:numPr>
        <w:tabs>
          <w:tab w:val="left" w:pos="0"/>
        </w:tabs>
        <w:spacing w:after="0" w:line="276" w:lineRule="auto"/>
      </w:pPr>
      <w:r w:rsidRPr="00BD53D6">
        <w:t xml:space="preserve">Siedzisko: </w:t>
      </w:r>
      <w:r w:rsidRPr="00BD53D6">
        <w:rPr>
          <w:rStyle w:val="Mocnowyrniony"/>
        </w:rPr>
        <w:t>tapicerowane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6"/>
        </w:numPr>
        <w:tabs>
          <w:tab w:val="left" w:pos="0"/>
        </w:tabs>
        <w:spacing w:after="0" w:line="276" w:lineRule="auto"/>
      </w:pPr>
      <w:r w:rsidRPr="00BD53D6">
        <w:t xml:space="preserve">Oparcie: </w:t>
      </w:r>
      <w:r w:rsidRPr="00BD53D6">
        <w:rPr>
          <w:rStyle w:val="Mocnowyrniony"/>
        </w:rPr>
        <w:t>tapicerowane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6"/>
        </w:numPr>
        <w:tabs>
          <w:tab w:val="left" w:pos="0"/>
        </w:tabs>
        <w:spacing w:after="0" w:line="276" w:lineRule="auto"/>
      </w:pPr>
      <w:r w:rsidRPr="00BD53D6">
        <w:t xml:space="preserve">Pianka siedziska: </w:t>
      </w:r>
      <w:r w:rsidRPr="00BD53D6">
        <w:rPr>
          <w:rStyle w:val="Mocnowyrniony"/>
        </w:rPr>
        <w:t>cięta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6"/>
        </w:numPr>
        <w:tabs>
          <w:tab w:val="left" w:pos="0"/>
        </w:tabs>
        <w:spacing w:after="0" w:line="276" w:lineRule="auto"/>
      </w:pPr>
      <w:r w:rsidRPr="00BD53D6">
        <w:t xml:space="preserve">Pianka oparcia: </w:t>
      </w:r>
      <w:r w:rsidRPr="00BD53D6">
        <w:rPr>
          <w:rStyle w:val="Mocnowyrniony"/>
        </w:rPr>
        <w:t>cięta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6"/>
        </w:numPr>
        <w:tabs>
          <w:tab w:val="left" w:pos="0"/>
        </w:tabs>
        <w:spacing w:after="0" w:line="276" w:lineRule="auto"/>
      </w:pPr>
      <w:r w:rsidRPr="00BD53D6">
        <w:t xml:space="preserve">Podłokietniki: </w:t>
      </w:r>
      <w:r w:rsidRPr="00BD53D6">
        <w:rPr>
          <w:rStyle w:val="Mocnowyrniony"/>
        </w:rPr>
        <w:t xml:space="preserve"> stałe, materiał – tworzywo  sztuczne</w:t>
      </w:r>
    </w:p>
    <w:p w:rsidR="003902AF" w:rsidRPr="00BD53D6" w:rsidRDefault="003902AF" w:rsidP="003902AF">
      <w:pPr>
        <w:pStyle w:val="Tekstpodstawowy"/>
        <w:numPr>
          <w:ilvl w:val="0"/>
          <w:numId w:val="36"/>
        </w:numPr>
        <w:tabs>
          <w:tab w:val="left" w:pos="0"/>
        </w:tabs>
        <w:spacing w:after="0" w:line="276" w:lineRule="auto"/>
      </w:pPr>
      <w:r w:rsidRPr="00BD53D6">
        <w:t xml:space="preserve">Wysokość podłokietnika: </w:t>
      </w:r>
      <w:r w:rsidRPr="00BD53D6">
        <w:rPr>
          <w:rStyle w:val="Mocnowyrniony"/>
        </w:rPr>
        <w:t>220 mm</w:t>
      </w:r>
      <w:r w:rsidRPr="00BD53D6">
        <w:t xml:space="preserve"> </w:t>
      </w:r>
    </w:p>
    <w:p w:rsidR="003902AF" w:rsidRPr="00BD53D6" w:rsidRDefault="003902AF" w:rsidP="003902AF">
      <w:pPr>
        <w:pStyle w:val="Tekstpodstawowy"/>
      </w:pPr>
    </w:p>
    <w:p w:rsidR="003902AF" w:rsidRPr="00BD53D6" w:rsidRDefault="003902AF" w:rsidP="003902AF">
      <w:pPr>
        <w:pStyle w:val="Tekstpodstawowy"/>
        <w:rPr>
          <w:b/>
          <w:bCs/>
        </w:rPr>
      </w:pPr>
      <w:r w:rsidRPr="00BD53D6">
        <w:rPr>
          <w:b/>
          <w:bCs/>
        </w:rPr>
        <w:t>Kolor tapicerki – niebieski, tkanina z gr. I</w:t>
      </w:r>
    </w:p>
    <w:p w:rsidR="003902AF" w:rsidRPr="00BD53D6" w:rsidRDefault="003902AF" w:rsidP="003902AF">
      <w:pPr>
        <w:pStyle w:val="Tekstpodstawowy"/>
      </w:pPr>
      <w:r w:rsidRPr="00BD53D6">
        <w:t>Wygląd jak na rysunku poglądowym</w:t>
      </w:r>
    </w:p>
    <w:p w:rsidR="003902AF" w:rsidRPr="00BD53D6" w:rsidRDefault="003902AF" w:rsidP="003902AF">
      <w:r w:rsidRPr="00BD53D6">
        <w:rPr>
          <w:noProof/>
        </w:rPr>
        <w:lastRenderedPageBreak/>
        <w:drawing>
          <wp:anchor distT="0" distB="0" distL="0" distR="0" simplePos="0" relativeHeight="2517749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879725" cy="4319905"/>
            <wp:effectExtent l="0" t="0" r="0" b="4445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31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C81138" w:rsidP="003902AF">
      <w:pPr>
        <w:rPr>
          <w:b/>
          <w:bCs/>
        </w:rPr>
      </w:pPr>
      <w:r>
        <w:rPr>
          <w:b/>
          <w:bCs/>
        </w:rPr>
        <w:t>45</w:t>
      </w:r>
      <w:r w:rsidR="003902AF" w:rsidRPr="00BD53D6">
        <w:rPr>
          <w:b/>
          <w:bCs/>
        </w:rPr>
        <w:t xml:space="preserve"> Krzesło szt.  </w:t>
      </w:r>
      <w:r>
        <w:rPr>
          <w:b/>
          <w:bCs/>
        </w:rPr>
        <w:t>18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r w:rsidRPr="00BD53D6">
        <w:t xml:space="preserve">Cechy charakterystyczne krzesła: 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pStyle w:val="Tekstpodstawowy"/>
      </w:pPr>
      <w:r w:rsidRPr="00BD53D6">
        <w:t>Miękkie, tapicerowane siedzisko</w:t>
      </w:r>
    </w:p>
    <w:p w:rsidR="003902AF" w:rsidRPr="00BD53D6" w:rsidRDefault="003902AF" w:rsidP="003902AF">
      <w:pPr>
        <w:pStyle w:val="Tekstpodstawowy"/>
      </w:pPr>
      <w:proofErr w:type="spellStart"/>
      <w:r w:rsidRPr="00BD53D6">
        <w:t>Ergonomiczne,wyprofilowane</w:t>
      </w:r>
      <w:proofErr w:type="spellEnd"/>
      <w:r w:rsidRPr="00BD53D6">
        <w:t xml:space="preserve"> oparcie</w:t>
      </w:r>
    </w:p>
    <w:p w:rsidR="003902AF" w:rsidRPr="00BD53D6" w:rsidRDefault="003902AF" w:rsidP="003902AF">
      <w:pPr>
        <w:sectPr w:rsidR="003902AF" w:rsidRPr="00BD53D6">
          <w:type w:val="continuous"/>
          <w:pgSz w:w="11906" w:h="16838"/>
          <w:pgMar w:top="1134" w:right="1134" w:bottom="1134" w:left="1134" w:header="0" w:footer="0" w:gutter="0"/>
          <w:cols w:space="708"/>
          <w:formProt w:val="0"/>
        </w:sectPr>
      </w:pPr>
    </w:p>
    <w:p w:rsidR="003902AF" w:rsidRPr="00BD53D6" w:rsidRDefault="003902AF" w:rsidP="003902AF">
      <w:pPr>
        <w:pStyle w:val="Tekstpodstawowy"/>
        <w:spacing w:after="0"/>
      </w:pPr>
      <w:r w:rsidRPr="00BD53D6">
        <w:t>Rama – stalowa - chromowana</w:t>
      </w:r>
    </w:p>
    <w:p w:rsidR="003902AF" w:rsidRPr="00BD53D6" w:rsidRDefault="003902AF" w:rsidP="003902AF">
      <w:pPr>
        <w:pStyle w:val="Tekstpodstawowy"/>
        <w:spacing w:after="0"/>
      </w:pPr>
      <w:r w:rsidRPr="00BD53D6">
        <w:t>Podłokietniki  stalowe z plastikowymi nakładkami</w:t>
      </w:r>
    </w:p>
    <w:p w:rsidR="003902AF" w:rsidRPr="00BD53D6" w:rsidRDefault="003902AF" w:rsidP="003902AF">
      <w:pPr>
        <w:pStyle w:val="Tekstpodstawowy"/>
        <w:spacing w:after="0"/>
      </w:pPr>
      <w:r w:rsidRPr="00BD53D6">
        <w:t>Możliwość składowania w stosie</w:t>
      </w:r>
    </w:p>
    <w:p w:rsidR="003902AF" w:rsidRPr="00BD53D6" w:rsidRDefault="003902AF" w:rsidP="003902AF">
      <w:r w:rsidRPr="00BD53D6">
        <w:rPr>
          <w:b/>
          <w:bCs/>
        </w:rPr>
        <w:t>Kolor tapicerki –</w:t>
      </w:r>
      <w:r w:rsidRPr="00BD53D6">
        <w:t xml:space="preserve"> niebieski,</w:t>
      </w:r>
      <w:r w:rsidRPr="00BD53D6">
        <w:rPr>
          <w:b/>
          <w:bCs/>
        </w:rPr>
        <w:t xml:space="preserve"> </w:t>
      </w:r>
      <w:r w:rsidRPr="00BD53D6">
        <w:t xml:space="preserve"> do ustalenia z Zamawiającym, tapicerka z grupy podstawowej C</w:t>
      </w:r>
    </w:p>
    <w:p w:rsidR="003902AF" w:rsidRPr="00BD53D6" w:rsidRDefault="003902AF" w:rsidP="003902AF"/>
    <w:p w:rsidR="003902AF" w:rsidRPr="00BD53D6" w:rsidRDefault="003902AF" w:rsidP="003902AF">
      <w:r w:rsidRPr="00BD53D6">
        <w:rPr>
          <w:rStyle w:val="Mocnowyrniony"/>
        </w:rPr>
        <w:t xml:space="preserve">Skład: </w:t>
      </w:r>
      <w:r w:rsidRPr="00BD53D6">
        <w:t xml:space="preserve">100% włókno syntetyczne </w:t>
      </w:r>
      <w:r w:rsidRPr="00BD53D6">
        <w:br/>
      </w:r>
      <w:r w:rsidRPr="00BD53D6">
        <w:rPr>
          <w:rStyle w:val="Mocnowyrniony"/>
        </w:rPr>
        <w:t>Gramatura:</w:t>
      </w:r>
      <w:r w:rsidRPr="00BD53D6">
        <w:t xml:space="preserve"> 225 g/m</w:t>
      </w:r>
      <w:r w:rsidRPr="00BD53D6">
        <w:rPr>
          <w:position w:val="8"/>
        </w:rPr>
        <w:t>2 </w:t>
      </w:r>
      <w:r w:rsidRPr="00BD53D6">
        <w:br/>
      </w:r>
      <w:r w:rsidRPr="00BD53D6">
        <w:rPr>
          <w:rStyle w:val="Mocnowyrniony"/>
        </w:rPr>
        <w:t>Odporność na ścieranie:</w:t>
      </w:r>
      <w:r w:rsidRPr="00BD53D6">
        <w:t xml:space="preserve"> &gt;= 30 000 cykli </w:t>
      </w:r>
      <w:proofErr w:type="spellStart"/>
      <w:r w:rsidRPr="00BD53D6">
        <w:t>Martindale</w:t>
      </w:r>
      <w:proofErr w:type="spellEnd"/>
    </w:p>
    <w:p w:rsidR="003902AF" w:rsidRPr="00BD53D6" w:rsidRDefault="003902AF" w:rsidP="003902AF">
      <w:r w:rsidRPr="00BD53D6">
        <w:t xml:space="preserve"> </w:t>
      </w:r>
    </w:p>
    <w:p w:rsidR="003902AF" w:rsidRPr="00BD53D6" w:rsidRDefault="003902AF" w:rsidP="003902AF">
      <w:pPr>
        <w:sectPr w:rsidR="003902AF" w:rsidRPr="00BD53D6">
          <w:type w:val="continuous"/>
          <w:pgSz w:w="11906" w:h="16838"/>
          <w:pgMar w:top="1134" w:right="1134" w:bottom="1134" w:left="1134" w:header="0" w:footer="0" w:gutter="0"/>
          <w:cols w:space="708"/>
          <w:formProt w:val="0"/>
        </w:sectPr>
      </w:pPr>
    </w:p>
    <w:p w:rsidR="003902AF" w:rsidRPr="00BD53D6" w:rsidRDefault="003902AF" w:rsidP="003902AF">
      <w:pPr>
        <w:spacing w:after="200" w:line="276" w:lineRule="auto"/>
        <w:rPr>
          <w:b/>
          <w:bCs/>
        </w:rPr>
      </w:pPr>
      <w:r w:rsidRPr="00BD53D6">
        <w:rPr>
          <w:b/>
          <w:bCs/>
        </w:rPr>
        <w:lastRenderedPageBreak/>
        <w:t>Wygląd jak na rysunku poglądowym</w:t>
      </w:r>
    </w:p>
    <w:p w:rsidR="003902AF" w:rsidRPr="00BD53D6" w:rsidRDefault="003902AF" w:rsidP="003902AF">
      <w:pPr>
        <w:rPr>
          <w:rFonts w:eastAsia="Lucida Sans Unicode"/>
          <w:b/>
          <w:bCs/>
          <w:u w:val="single"/>
          <w:lang w:eastAsia="zh-CN"/>
        </w:rPr>
      </w:pPr>
      <w:r w:rsidRPr="00BD53D6">
        <w:rPr>
          <w:rFonts w:eastAsia="Lucida Sans Unicode"/>
          <w:noProof/>
        </w:rPr>
        <w:drawing>
          <wp:anchor distT="0" distB="0" distL="0" distR="0" simplePos="0" relativeHeight="251782144" behindDoc="0" locked="0" layoutInCell="1" allowOverlap="1">
            <wp:simplePos x="0" y="0"/>
            <wp:positionH relativeFrom="column">
              <wp:posOffset>2233295</wp:posOffset>
            </wp:positionH>
            <wp:positionV relativeFrom="paragraph">
              <wp:posOffset>20320</wp:posOffset>
            </wp:positionV>
            <wp:extent cx="2438400" cy="3048000"/>
            <wp:effectExtent l="0" t="0" r="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b/>
          <w:bCs/>
          <w:u w:val="single"/>
        </w:rPr>
      </w:pPr>
    </w:p>
    <w:p w:rsidR="003902AF" w:rsidRPr="00BD53D6" w:rsidRDefault="003902AF" w:rsidP="003902AF">
      <w:pPr>
        <w:rPr>
          <w:b/>
          <w:bCs/>
          <w:u w:val="single"/>
        </w:rPr>
      </w:pPr>
    </w:p>
    <w:p w:rsidR="003902AF" w:rsidRPr="00BD53D6" w:rsidRDefault="00C81138" w:rsidP="003902AF">
      <w:pPr>
        <w:rPr>
          <w:b/>
          <w:bCs/>
        </w:rPr>
      </w:pPr>
      <w:r>
        <w:rPr>
          <w:b/>
          <w:bCs/>
        </w:rPr>
        <w:t>46</w:t>
      </w:r>
      <w:r w:rsidR="003902AF" w:rsidRPr="00BD53D6">
        <w:rPr>
          <w:b/>
          <w:bCs/>
        </w:rPr>
        <w:t xml:space="preserve">. Dostawka 110x40x75 szt. </w:t>
      </w:r>
      <w:r>
        <w:rPr>
          <w:b/>
          <w:bCs/>
        </w:rPr>
        <w:t>9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spacing w:after="200" w:line="276" w:lineRule="auto"/>
      </w:pPr>
      <w:r w:rsidRPr="00BD53D6">
        <w:t>Blat grubości 25 mm, wykonany z płyty dwustronnie laminowanej, o klasie higieniczności E1 oklejony obrzeżem pcv dobranym pod kolor blatu, grubości 2mm. Nogi  wykonane ze stalowej rury o przekroju Ø 50 mm, malowane proszkowo w kolorze RAL 9006. Nogi dostawki zakończone czarnymi plastikowymi stopkami umożliwiającymi poziomowanie w zakresie +15mm</w:t>
      </w:r>
    </w:p>
    <w:p w:rsidR="003902AF" w:rsidRPr="00BD53D6" w:rsidRDefault="003902AF" w:rsidP="003902AF">
      <w:pPr>
        <w:spacing w:after="200" w:line="276" w:lineRule="auto"/>
        <w:rPr>
          <w:rFonts w:eastAsia="Lucida Sans Unicode"/>
          <w:lang w:eastAsia="zh-CN"/>
        </w:rPr>
      </w:pPr>
      <w:r w:rsidRPr="00BD53D6">
        <w:rPr>
          <w:b/>
        </w:rPr>
        <w:t>Kolor płyty– dąb , szczegóły do uzgodnienia z Zamawiającym.</w:t>
      </w:r>
    </w:p>
    <w:p w:rsidR="003902AF" w:rsidRPr="00BD53D6" w:rsidRDefault="003902AF" w:rsidP="003902AF">
      <w:pPr>
        <w:spacing w:after="200" w:line="276" w:lineRule="auto"/>
      </w:pPr>
      <w:r w:rsidRPr="00BD53D6">
        <w:t>Wygląd jak na rysunku poglądowym</w:t>
      </w:r>
    </w:p>
    <w:p w:rsidR="003902AF" w:rsidRPr="00BD53D6" w:rsidRDefault="003902AF" w:rsidP="003902AF">
      <w:pPr>
        <w:spacing w:after="200" w:line="276" w:lineRule="auto"/>
        <w:rPr>
          <w:b/>
          <w:bCs/>
        </w:rPr>
      </w:pPr>
    </w:p>
    <w:p w:rsidR="003902AF" w:rsidRPr="00BD53D6" w:rsidRDefault="003902AF" w:rsidP="003902AF">
      <w:pPr>
        <w:rPr>
          <w:rFonts w:eastAsia="Lucida Sans Unicode"/>
          <w:b/>
          <w:bCs/>
          <w:lang w:eastAsia="zh-CN"/>
        </w:rPr>
      </w:pPr>
      <w:r w:rsidRPr="00BD53D6">
        <w:rPr>
          <w:rFonts w:eastAsia="Lucida Sans Unicode"/>
          <w:noProof/>
        </w:rPr>
        <w:lastRenderedPageBreak/>
        <w:drawing>
          <wp:anchor distT="0" distB="0" distL="0" distR="0" simplePos="0" relativeHeight="2517985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95240" cy="4599940"/>
            <wp:effectExtent l="0" t="0" r="0" b="0"/>
            <wp:wrapSquare wrapText="largest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459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</w:rPr>
      </w:pPr>
    </w:p>
    <w:p w:rsidR="00170002" w:rsidRPr="00BD53D6" w:rsidRDefault="00170002" w:rsidP="003902AF">
      <w:pPr>
        <w:rPr>
          <w:b/>
          <w:bCs/>
        </w:rPr>
      </w:pPr>
    </w:p>
    <w:p w:rsidR="00170002" w:rsidRPr="00BD53D6" w:rsidRDefault="00170002" w:rsidP="003902AF">
      <w:pPr>
        <w:rPr>
          <w:b/>
          <w:bCs/>
        </w:rPr>
      </w:pPr>
    </w:p>
    <w:p w:rsidR="00170002" w:rsidRPr="00BD53D6" w:rsidRDefault="00170002" w:rsidP="003902AF">
      <w:pPr>
        <w:rPr>
          <w:b/>
          <w:bCs/>
        </w:rPr>
      </w:pPr>
    </w:p>
    <w:p w:rsidR="003902AF" w:rsidRPr="00BD53D6" w:rsidRDefault="00C81138" w:rsidP="003902AF">
      <w:pPr>
        <w:rPr>
          <w:b/>
          <w:bCs/>
        </w:rPr>
      </w:pPr>
      <w:r>
        <w:rPr>
          <w:b/>
          <w:bCs/>
        </w:rPr>
        <w:t>47-48</w:t>
      </w:r>
      <w:r w:rsidR="003902AF" w:rsidRPr="00BD53D6">
        <w:rPr>
          <w:b/>
          <w:bCs/>
        </w:rPr>
        <w:t>. Listwy odbojowe 280x1,8x45 szt.</w:t>
      </w:r>
      <w:r>
        <w:rPr>
          <w:b/>
          <w:bCs/>
        </w:rPr>
        <w:t>9</w:t>
      </w:r>
      <w:r w:rsidR="003902AF" w:rsidRPr="00BD53D6">
        <w:rPr>
          <w:b/>
          <w:bCs/>
        </w:rPr>
        <w:t>, 320x1,8x45 szt.</w:t>
      </w:r>
      <w:r>
        <w:rPr>
          <w:b/>
          <w:bCs/>
        </w:rPr>
        <w:t>9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spacing w:after="200" w:line="276" w:lineRule="exact"/>
      </w:pPr>
      <w:r w:rsidRPr="00BD53D6">
        <w:t>Listwy wykonane  z płyty dwustronnie laminowanej o grubości 18 mm, o klasie higieniczności E1 , obrzeże pcv dobrane pod kolor blatu, grubości 1 mm. Przymocowane do ściany za pomocą dybli  montażowych.</w:t>
      </w:r>
    </w:p>
    <w:p w:rsidR="003902AF" w:rsidRPr="00BD53D6" w:rsidRDefault="003902AF" w:rsidP="003902AF">
      <w:pPr>
        <w:spacing w:after="200" w:line="276" w:lineRule="exact"/>
        <w:rPr>
          <w:b/>
          <w:bCs/>
        </w:rPr>
      </w:pPr>
      <w:r w:rsidRPr="00BD53D6">
        <w:rPr>
          <w:b/>
          <w:bCs/>
        </w:rPr>
        <w:t>Kolor płyty– dąb, szczegóły do uzgodnienia z Zamawiającym.</w:t>
      </w:r>
    </w:p>
    <w:p w:rsidR="003902AF" w:rsidRPr="00BD53D6" w:rsidRDefault="003902AF" w:rsidP="003902AF"/>
    <w:p w:rsidR="003902AF" w:rsidRPr="00C81138" w:rsidRDefault="00C81138" w:rsidP="003902AF">
      <w:pPr>
        <w:rPr>
          <w:b/>
        </w:rPr>
      </w:pPr>
      <w:r w:rsidRPr="00C81138">
        <w:rPr>
          <w:b/>
          <w:u w:val="single"/>
        </w:rPr>
        <w:t>POKÓJ SOCJALNY</w:t>
      </w:r>
    </w:p>
    <w:p w:rsidR="003902AF" w:rsidRPr="00BD53D6" w:rsidRDefault="003902AF" w:rsidP="003902AF"/>
    <w:p w:rsidR="003902AF" w:rsidRPr="00BD53D6" w:rsidRDefault="00C81138" w:rsidP="003902AF">
      <w:pPr>
        <w:rPr>
          <w:b/>
          <w:bCs/>
        </w:rPr>
      </w:pPr>
      <w:r>
        <w:rPr>
          <w:b/>
          <w:bCs/>
        </w:rPr>
        <w:t>4</w:t>
      </w:r>
      <w:r w:rsidR="009528EF">
        <w:rPr>
          <w:b/>
          <w:bCs/>
        </w:rPr>
        <w:t>9</w:t>
      </w:r>
      <w:r w:rsidR="003902AF" w:rsidRPr="00BD53D6">
        <w:rPr>
          <w:b/>
          <w:bCs/>
        </w:rPr>
        <w:t>. Biurko 140x80x75 szt.1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rPr>
          <w:b/>
          <w:bCs/>
          <w:u w:val="single"/>
        </w:rPr>
      </w:pPr>
    </w:p>
    <w:p w:rsidR="003902AF" w:rsidRPr="00BD53D6" w:rsidRDefault="003902AF" w:rsidP="003902AF">
      <w:pPr>
        <w:spacing w:line="240" w:lineRule="exact"/>
      </w:pPr>
      <w:r w:rsidRPr="00BD53D6">
        <w:t xml:space="preserve">Blat biurka wykonany z płyty obustronnie laminowanej o klasie higieniczności E1,  grubości 25 mm, oklejonej obrzeżem pcv o  grubości 2 mm, w kolorze płyty. Nogi i blenda ,wykonane z  płyty obustronnie laminowanej o klasie higieniczności E1,  grubości 18 mm, oklejonej obrzeżem pcv o  grubości 1 mm, w kolorze płyty. </w:t>
      </w:r>
      <w:r w:rsidRPr="00BD53D6">
        <w:rPr>
          <w:color w:val="272727"/>
        </w:rPr>
        <w:t xml:space="preserve"> Blenda cofnięta o ok. 20 cm względem krawędzi aby umożliwić wsunięcie krzesła. Elementy biurka połączone ze sobą za pomocą wysokiej jakości złączy mimośrodowych.</w:t>
      </w:r>
      <w:r w:rsidRPr="00BD53D6">
        <w:t xml:space="preserve"> Biurko wyposażone w półkę pod klawiaturę  - prowadnice rolkowe, umiejscowienie półki ustalić z Zamawiającym podczas montażu. W biurku zamontować plastikowe przelotki na kable, umiejscowienie ustalić z Zamawiającym podczas montażu.</w:t>
      </w:r>
    </w:p>
    <w:p w:rsidR="003902AF" w:rsidRPr="00BD53D6" w:rsidRDefault="003902AF" w:rsidP="003902AF">
      <w:pPr>
        <w:spacing w:line="240" w:lineRule="exact"/>
      </w:pPr>
    </w:p>
    <w:p w:rsidR="003902AF" w:rsidRPr="00BD53D6" w:rsidRDefault="003902AF" w:rsidP="003902AF">
      <w:pPr>
        <w:spacing w:after="200" w:line="276" w:lineRule="exact"/>
        <w:rPr>
          <w:rFonts w:eastAsia="Lucida Sans Unicode"/>
        </w:rPr>
      </w:pPr>
      <w:r w:rsidRPr="00BD53D6">
        <w:rPr>
          <w:b/>
        </w:rPr>
        <w:t>Kolor płyty–  fronty – dąb,  szczegóły do uzgodnienia z Zamawiającym.</w:t>
      </w:r>
    </w:p>
    <w:p w:rsidR="003902AF" w:rsidRPr="00BD53D6" w:rsidRDefault="003902AF" w:rsidP="003902AF">
      <w:pPr>
        <w:spacing w:after="200" w:line="276" w:lineRule="exact"/>
        <w:rPr>
          <w:b/>
          <w:bCs/>
        </w:rPr>
      </w:pPr>
      <w:r w:rsidRPr="00BD53D6">
        <w:rPr>
          <w:b/>
          <w:bCs/>
        </w:rPr>
        <w:t>Wygląd jak na rysunku poglądowym</w:t>
      </w:r>
    </w:p>
    <w:p w:rsidR="003902AF" w:rsidRPr="00BD53D6" w:rsidRDefault="003902AF" w:rsidP="003902AF">
      <w:pPr>
        <w:spacing w:after="200" w:line="276" w:lineRule="exact"/>
        <w:rPr>
          <w:b/>
          <w:bCs/>
        </w:rPr>
      </w:pPr>
      <w:r w:rsidRPr="00BD53D6">
        <w:rPr>
          <w:rFonts w:eastAsia="Lucida Sans Unicode"/>
          <w:noProof/>
        </w:rPr>
        <w:lastRenderedPageBreak/>
        <w:drawing>
          <wp:anchor distT="0" distB="0" distL="0" distR="0" simplePos="0" relativeHeight="2518036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8860" cy="4835525"/>
            <wp:effectExtent l="0" t="0" r="0" b="3175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27" r="-21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83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9528EF" w:rsidP="003902AF">
      <w:pPr>
        <w:rPr>
          <w:rFonts w:eastAsia="Lucida Sans Unicode"/>
          <w:b/>
          <w:bCs/>
        </w:rPr>
      </w:pPr>
      <w:r>
        <w:rPr>
          <w:b/>
          <w:bCs/>
          <w:lang w:val="en-US"/>
        </w:rPr>
        <w:t>50</w:t>
      </w:r>
      <w:r w:rsidR="003902AF" w:rsidRPr="00BD53D6">
        <w:rPr>
          <w:b/>
          <w:bCs/>
          <w:lang w:val="en-US"/>
        </w:rPr>
        <w:t xml:space="preserve">. </w:t>
      </w:r>
      <w:proofErr w:type="spellStart"/>
      <w:r w:rsidR="003902AF" w:rsidRPr="00BD53D6">
        <w:rPr>
          <w:b/>
          <w:bCs/>
          <w:lang w:val="en-US"/>
        </w:rPr>
        <w:t>Kontener</w:t>
      </w:r>
      <w:proofErr w:type="spellEnd"/>
      <w:r w:rsidR="003902AF" w:rsidRPr="00BD53D6">
        <w:rPr>
          <w:b/>
          <w:bCs/>
          <w:lang w:val="en-US"/>
        </w:rPr>
        <w:t xml:space="preserve"> 45x45x65 szt. 1</w:t>
      </w:r>
    </w:p>
    <w:p w:rsidR="003902AF" w:rsidRPr="00BD53D6" w:rsidRDefault="003902AF" w:rsidP="003902AF">
      <w:pPr>
        <w:rPr>
          <w:lang w:val="en-US"/>
        </w:rPr>
      </w:pPr>
    </w:p>
    <w:p w:rsidR="003902AF" w:rsidRPr="00BD53D6" w:rsidRDefault="003902AF" w:rsidP="003902AF">
      <w:pPr>
        <w:spacing w:after="200" w:line="276" w:lineRule="exact"/>
      </w:pPr>
      <w:r w:rsidRPr="00BD53D6">
        <w:t xml:space="preserve">Kontener mobilny wykonany z płyty wiórowej obustronnie laminowanej o klasie higieniczności E1, obrzeże pcv dobrane pod kolor płyty. Top oklejony obrzeżem 2 mm, pozostałe elementy widoczne oklejone obrzeżem 1 mm.  Korpus, plecy, oraz wieniec dolny wykonane z płyty grubości 18 mm, fronty wykonane z płyty 18 mm, wieniec górny wykonany z płyty grubości 25 mm. Kontener posiada 3 szuflady z zamkiem centralnym z dwoma kluczami łamanymi.  Top górny nachodzący na szuflady, licowany z frontem szuflad. Uchwyty </w:t>
      </w:r>
      <w:r w:rsidRPr="00BD53D6">
        <w:lastRenderedPageBreak/>
        <w:t xml:space="preserve">metalowe o rozstawie min. 128  mm, forma prosta. Szuflady kontenera wyposażone w prowadnice rolkowe. Front szuflad montowany do szuflady za pomocą złącza ułatwiającego ewentualną regulację. Kontener na 4 kółkach z hamulcem. Korpus klejony, kontener montowany w fabryce producenta. Zamek montowany w najwyższej szufladzie. </w:t>
      </w:r>
    </w:p>
    <w:p w:rsidR="003902AF" w:rsidRPr="00BD53D6" w:rsidRDefault="003902AF" w:rsidP="003902AF">
      <w:pPr>
        <w:spacing w:after="200" w:line="276" w:lineRule="exact"/>
      </w:pPr>
      <w:r w:rsidRPr="00BD53D6">
        <w:rPr>
          <w:b/>
        </w:rPr>
        <w:t>Kolor płyty–  fronty – dąb, szczegóły do uzgodnienia z Zamawiającym.</w:t>
      </w:r>
    </w:p>
    <w:p w:rsidR="003902AF" w:rsidRPr="00BD53D6" w:rsidRDefault="003902AF" w:rsidP="003902AF">
      <w:pPr>
        <w:spacing w:after="200" w:line="276" w:lineRule="exact"/>
        <w:rPr>
          <w:b/>
          <w:bCs/>
        </w:rPr>
      </w:pPr>
      <w:proofErr w:type="spellStart"/>
      <w:r w:rsidRPr="00BD53D6">
        <w:rPr>
          <w:b/>
          <w:bCs/>
          <w:lang w:val="en-US"/>
        </w:rPr>
        <w:t>Wygląd</w:t>
      </w:r>
      <w:proofErr w:type="spellEnd"/>
      <w:r w:rsidRPr="00BD53D6">
        <w:rPr>
          <w:b/>
          <w:bCs/>
          <w:lang w:val="en-US"/>
        </w:rPr>
        <w:t xml:space="preserve"> </w:t>
      </w:r>
      <w:proofErr w:type="spellStart"/>
      <w:r w:rsidRPr="00BD53D6">
        <w:rPr>
          <w:b/>
          <w:bCs/>
          <w:lang w:val="en-US"/>
        </w:rPr>
        <w:t>jak</w:t>
      </w:r>
      <w:proofErr w:type="spellEnd"/>
      <w:r w:rsidRPr="00BD53D6">
        <w:rPr>
          <w:b/>
          <w:bCs/>
          <w:lang w:val="en-US"/>
        </w:rPr>
        <w:t xml:space="preserve"> </w:t>
      </w:r>
      <w:proofErr w:type="spellStart"/>
      <w:r w:rsidRPr="00BD53D6">
        <w:rPr>
          <w:b/>
          <w:bCs/>
          <w:lang w:val="en-US"/>
        </w:rPr>
        <w:t>na</w:t>
      </w:r>
      <w:proofErr w:type="spellEnd"/>
      <w:r w:rsidRPr="00BD53D6">
        <w:rPr>
          <w:b/>
          <w:bCs/>
          <w:lang w:val="en-US"/>
        </w:rPr>
        <w:t xml:space="preserve"> </w:t>
      </w:r>
      <w:proofErr w:type="spellStart"/>
      <w:r w:rsidRPr="00BD53D6">
        <w:rPr>
          <w:b/>
          <w:bCs/>
          <w:lang w:val="en-US"/>
        </w:rPr>
        <w:t>rysunku</w:t>
      </w:r>
      <w:proofErr w:type="spellEnd"/>
      <w:r w:rsidRPr="00BD53D6">
        <w:rPr>
          <w:b/>
          <w:bCs/>
          <w:lang w:val="en-US"/>
        </w:rPr>
        <w:t xml:space="preserve"> </w:t>
      </w:r>
      <w:proofErr w:type="spellStart"/>
      <w:r w:rsidRPr="00BD53D6">
        <w:rPr>
          <w:b/>
          <w:bCs/>
          <w:lang w:val="en-US"/>
        </w:rPr>
        <w:t>poglądowym</w:t>
      </w:r>
      <w:proofErr w:type="spellEnd"/>
    </w:p>
    <w:p w:rsidR="003902AF" w:rsidRPr="00BD53D6" w:rsidRDefault="003902AF" w:rsidP="003902AF">
      <w:pPr>
        <w:rPr>
          <w:rFonts w:eastAsia="Lucida Sans Unicode"/>
          <w:lang w:val="en-US"/>
        </w:rPr>
      </w:pPr>
      <w:r w:rsidRPr="00BD53D6">
        <w:rPr>
          <w:rFonts w:eastAsia="Lucida Sans Unicode"/>
          <w:noProof/>
        </w:rPr>
        <w:drawing>
          <wp:anchor distT="0" distB="0" distL="0" distR="0" simplePos="0" relativeHeight="251802624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81280</wp:posOffset>
            </wp:positionV>
            <wp:extent cx="4150995" cy="4150995"/>
            <wp:effectExtent l="0" t="0" r="1905" b="190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" t="-34" r="-34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415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731496" w:rsidP="003902AF">
      <w:pPr>
        <w:rPr>
          <w:b/>
          <w:bCs/>
        </w:rPr>
      </w:pPr>
      <w:r>
        <w:rPr>
          <w:b/>
          <w:bCs/>
          <w:lang w:val="en-US"/>
        </w:rPr>
        <w:t>5</w:t>
      </w:r>
      <w:r w:rsidR="009528EF">
        <w:rPr>
          <w:b/>
          <w:bCs/>
          <w:lang w:val="en-US"/>
        </w:rPr>
        <w:t>1</w:t>
      </w:r>
      <w:r w:rsidR="003902AF" w:rsidRPr="00BD53D6">
        <w:rPr>
          <w:b/>
          <w:bCs/>
          <w:lang w:val="en-US"/>
        </w:rPr>
        <w:t xml:space="preserve">. </w:t>
      </w:r>
      <w:proofErr w:type="spellStart"/>
      <w:r w:rsidR="003902AF" w:rsidRPr="00BD53D6">
        <w:rPr>
          <w:b/>
          <w:bCs/>
          <w:lang w:val="en-US"/>
        </w:rPr>
        <w:t>Fotel</w:t>
      </w:r>
      <w:proofErr w:type="spellEnd"/>
      <w:r w:rsidR="003902AF" w:rsidRPr="00BD53D6">
        <w:rPr>
          <w:b/>
          <w:bCs/>
          <w:lang w:val="en-US"/>
        </w:rPr>
        <w:t xml:space="preserve"> szt. 1</w:t>
      </w:r>
    </w:p>
    <w:p w:rsidR="003902AF" w:rsidRPr="00BD53D6" w:rsidRDefault="003902AF" w:rsidP="003902AF">
      <w:pPr>
        <w:rPr>
          <w:lang w:val="en-US"/>
        </w:rPr>
      </w:pPr>
    </w:p>
    <w:p w:rsidR="003902AF" w:rsidRPr="00BD53D6" w:rsidRDefault="003902AF" w:rsidP="003902AF">
      <w:pPr>
        <w:pStyle w:val="Tekstpodstawowy"/>
      </w:pPr>
      <w:r w:rsidRPr="00BD53D6">
        <w:t>Fotel obrotowy o cechach charakterystycznych:</w:t>
      </w:r>
    </w:p>
    <w:p w:rsidR="003902AF" w:rsidRPr="00BD53D6" w:rsidRDefault="003902AF" w:rsidP="003902AF">
      <w:pPr>
        <w:pStyle w:val="Tekstpodstawowy"/>
        <w:numPr>
          <w:ilvl w:val="0"/>
          <w:numId w:val="24"/>
        </w:numPr>
        <w:spacing w:after="140" w:line="276" w:lineRule="auto"/>
      </w:pPr>
      <w:r w:rsidRPr="00BD53D6">
        <w:lastRenderedPageBreak/>
        <w:t xml:space="preserve">Wysokość całkowita: </w:t>
      </w:r>
      <w:r w:rsidRPr="00BD53D6">
        <w:rPr>
          <w:rStyle w:val="Mocnowyrniony"/>
        </w:rPr>
        <w:t>1110-1200 mm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8"/>
        </w:numPr>
        <w:tabs>
          <w:tab w:val="left" w:pos="0"/>
        </w:tabs>
        <w:spacing w:after="0" w:line="276" w:lineRule="auto"/>
      </w:pPr>
      <w:r w:rsidRPr="00BD53D6">
        <w:t xml:space="preserve">Wysokość siedziska: </w:t>
      </w:r>
      <w:r w:rsidRPr="00BD53D6">
        <w:rPr>
          <w:rStyle w:val="Mocnowyrniony"/>
        </w:rPr>
        <w:t>435-525 mm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8"/>
        </w:numPr>
        <w:tabs>
          <w:tab w:val="left" w:pos="0"/>
        </w:tabs>
        <w:spacing w:after="0" w:line="276" w:lineRule="auto"/>
      </w:pPr>
      <w:r w:rsidRPr="00BD53D6">
        <w:t xml:space="preserve">Wysokość oparcia: </w:t>
      </w:r>
      <w:r w:rsidRPr="00BD53D6">
        <w:rPr>
          <w:rStyle w:val="Mocnowyrniony"/>
        </w:rPr>
        <w:t>630 mm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8"/>
        </w:numPr>
        <w:tabs>
          <w:tab w:val="left" w:pos="0"/>
        </w:tabs>
        <w:spacing w:after="0" w:line="276" w:lineRule="auto"/>
      </w:pPr>
      <w:r w:rsidRPr="00BD53D6">
        <w:t xml:space="preserve">Szerokość siedziska: </w:t>
      </w:r>
      <w:r w:rsidRPr="00BD53D6">
        <w:rPr>
          <w:rStyle w:val="Mocnowyrniony"/>
        </w:rPr>
        <w:t>525 mm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8"/>
        </w:numPr>
        <w:tabs>
          <w:tab w:val="left" w:pos="0"/>
        </w:tabs>
        <w:spacing w:after="0" w:line="276" w:lineRule="auto"/>
      </w:pPr>
      <w:r w:rsidRPr="00BD53D6">
        <w:t xml:space="preserve">Głębokość siedziska: </w:t>
      </w:r>
      <w:r w:rsidRPr="00BD53D6">
        <w:rPr>
          <w:rStyle w:val="Mocnowyrniony"/>
        </w:rPr>
        <w:t>470 mm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8"/>
        </w:numPr>
        <w:tabs>
          <w:tab w:val="left" w:pos="0"/>
        </w:tabs>
        <w:spacing w:after="0" w:line="276" w:lineRule="auto"/>
      </w:pPr>
      <w:r w:rsidRPr="00BD53D6">
        <w:t xml:space="preserve">Podstawa: </w:t>
      </w:r>
      <w:r w:rsidRPr="00BD53D6">
        <w:rPr>
          <w:rStyle w:val="Mocnowyrniony"/>
        </w:rPr>
        <w:t xml:space="preserve"> pięcioramienna, materiał – tworzywo sztuczne </w:t>
      </w:r>
    </w:p>
    <w:p w:rsidR="003902AF" w:rsidRPr="00BD53D6" w:rsidRDefault="003902AF" w:rsidP="003902AF">
      <w:pPr>
        <w:pStyle w:val="Tekstpodstawowy"/>
        <w:numPr>
          <w:ilvl w:val="0"/>
          <w:numId w:val="38"/>
        </w:numPr>
        <w:tabs>
          <w:tab w:val="left" w:pos="0"/>
        </w:tabs>
        <w:spacing w:after="0" w:line="276" w:lineRule="auto"/>
      </w:pPr>
      <w:r w:rsidRPr="00BD53D6">
        <w:t xml:space="preserve">Mechanizm: </w:t>
      </w:r>
      <w:r w:rsidRPr="00BD53D6">
        <w:rPr>
          <w:rStyle w:val="Mocnowyrniony"/>
        </w:rPr>
        <w:t>TILT</w:t>
      </w:r>
    </w:p>
    <w:p w:rsidR="003902AF" w:rsidRPr="00BD53D6" w:rsidRDefault="003902AF" w:rsidP="003902AF">
      <w:pPr>
        <w:pStyle w:val="Tekstpodstawowy"/>
        <w:numPr>
          <w:ilvl w:val="1"/>
          <w:numId w:val="38"/>
        </w:numPr>
        <w:tabs>
          <w:tab w:val="left" w:pos="0"/>
        </w:tabs>
        <w:spacing w:after="0" w:line="276" w:lineRule="auto"/>
      </w:pPr>
      <w:r w:rsidRPr="00BD53D6">
        <w:t xml:space="preserve">możliwość swobodnego kołysania się </w:t>
      </w:r>
    </w:p>
    <w:p w:rsidR="003902AF" w:rsidRPr="00BD53D6" w:rsidRDefault="003902AF" w:rsidP="003902AF">
      <w:pPr>
        <w:pStyle w:val="Tekstpodstawowy"/>
        <w:numPr>
          <w:ilvl w:val="1"/>
          <w:numId w:val="38"/>
        </w:numPr>
        <w:tabs>
          <w:tab w:val="left" w:pos="0"/>
        </w:tabs>
        <w:spacing w:after="0" w:line="276" w:lineRule="auto"/>
      </w:pPr>
      <w:r w:rsidRPr="00BD53D6">
        <w:t xml:space="preserve">możliwość blokady oparcia w pozycji do pracy </w:t>
      </w:r>
    </w:p>
    <w:p w:rsidR="003902AF" w:rsidRPr="00BD53D6" w:rsidRDefault="003902AF" w:rsidP="003902AF">
      <w:pPr>
        <w:pStyle w:val="Tekstpodstawowy"/>
        <w:numPr>
          <w:ilvl w:val="1"/>
          <w:numId w:val="38"/>
        </w:numPr>
        <w:tabs>
          <w:tab w:val="left" w:pos="0"/>
        </w:tabs>
        <w:spacing w:after="0" w:line="276" w:lineRule="auto"/>
      </w:pPr>
      <w:r w:rsidRPr="00BD53D6">
        <w:t xml:space="preserve">regulacja siły oporu oparcia </w:t>
      </w:r>
    </w:p>
    <w:p w:rsidR="003902AF" w:rsidRPr="00BD53D6" w:rsidRDefault="003902AF" w:rsidP="003902AF">
      <w:pPr>
        <w:pStyle w:val="Tekstpodstawowy"/>
        <w:numPr>
          <w:ilvl w:val="1"/>
          <w:numId w:val="38"/>
        </w:numPr>
        <w:tabs>
          <w:tab w:val="left" w:pos="0"/>
        </w:tabs>
        <w:spacing w:after="0" w:line="276" w:lineRule="auto"/>
      </w:pPr>
      <w:r w:rsidRPr="00BD53D6">
        <w:t xml:space="preserve">płynna regulacja wysokości krzesła za pomocą podnośnika pneumatycznego </w:t>
      </w:r>
    </w:p>
    <w:p w:rsidR="003902AF" w:rsidRPr="00BD53D6" w:rsidRDefault="003902AF" w:rsidP="003902AF">
      <w:pPr>
        <w:pStyle w:val="Tekstpodstawowy"/>
        <w:numPr>
          <w:ilvl w:val="0"/>
          <w:numId w:val="38"/>
        </w:numPr>
        <w:tabs>
          <w:tab w:val="left" w:pos="0"/>
        </w:tabs>
        <w:spacing w:after="0" w:line="276" w:lineRule="auto"/>
      </w:pPr>
      <w:r w:rsidRPr="00BD53D6">
        <w:t xml:space="preserve">Podnośnik: </w:t>
      </w:r>
      <w:r w:rsidRPr="00BD53D6">
        <w:rPr>
          <w:rStyle w:val="Mocnowyrniony"/>
        </w:rPr>
        <w:t>pneumatyczny</w:t>
      </w:r>
    </w:p>
    <w:p w:rsidR="003902AF" w:rsidRPr="00BD53D6" w:rsidRDefault="003902AF" w:rsidP="003902AF">
      <w:pPr>
        <w:pStyle w:val="Tekstpodstawowy"/>
        <w:numPr>
          <w:ilvl w:val="0"/>
          <w:numId w:val="38"/>
        </w:numPr>
        <w:tabs>
          <w:tab w:val="left" w:pos="0"/>
        </w:tabs>
        <w:spacing w:after="0" w:line="276" w:lineRule="auto"/>
      </w:pPr>
      <w:r w:rsidRPr="00BD53D6">
        <w:t xml:space="preserve">Siedzisko: </w:t>
      </w:r>
      <w:r w:rsidRPr="00BD53D6">
        <w:rPr>
          <w:rStyle w:val="Mocnowyrniony"/>
        </w:rPr>
        <w:t>tapicerowane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8"/>
        </w:numPr>
        <w:tabs>
          <w:tab w:val="left" w:pos="0"/>
        </w:tabs>
        <w:spacing w:after="0" w:line="276" w:lineRule="auto"/>
      </w:pPr>
      <w:r w:rsidRPr="00BD53D6">
        <w:t xml:space="preserve">Oparcie: </w:t>
      </w:r>
      <w:r w:rsidRPr="00BD53D6">
        <w:rPr>
          <w:rStyle w:val="Mocnowyrniony"/>
        </w:rPr>
        <w:t>tapicerowane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8"/>
        </w:numPr>
        <w:tabs>
          <w:tab w:val="left" w:pos="0"/>
        </w:tabs>
        <w:spacing w:after="0" w:line="276" w:lineRule="auto"/>
      </w:pPr>
      <w:r w:rsidRPr="00BD53D6">
        <w:t xml:space="preserve">Pianka siedziska: </w:t>
      </w:r>
      <w:r w:rsidRPr="00BD53D6">
        <w:rPr>
          <w:rStyle w:val="Mocnowyrniony"/>
        </w:rPr>
        <w:t>cięta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8"/>
        </w:numPr>
        <w:tabs>
          <w:tab w:val="left" w:pos="0"/>
        </w:tabs>
        <w:spacing w:after="0" w:line="276" w:lineRule="auto"/>
      </w:pPr>
      <w:r w:rsidRPr="00BD53D6">
        <w:t xml:space="preserve">Pianka oparcia: </w:t>
      </w:r>
      <w:r w:rsidRPr="00BD53D6">
        <w:rPr>
          <w:rStyle w:val="Mocnowyrniony"/>
        </w:rPr>
        <w:t>cięta</w:t>
      </w:r>
      <w:r w:rsidRPr="00BD53D6">
        <w:t xml:space="preserve"> </w:t>
      </w:r>
    </w:p>
    <w:p w:rsidR="003902AF" w:rsidRPr="00BD53D6" w:rsidRDefault="003902AF" w:rsidP="003902AF">
      <w:pPr>
        <w:pStyle w:val="Tekstpodstawowy"/>
        <w:numPr>
          <w:ilvl w:val="0"/>
          <w:numId w:val="38"/>
        </w:numPr>
        <w:tabs>
          <w:tab w:val="left" w:pos="0"/>
        </w:tabs>
        <w:spacing w:after="0" w:line="276" w:lineRule="auto"/>
      </w:pPr>
      <w:r w:rsidRPr="00BD53D6">
        <w:t xml:space="preserve">Podłokietniki: </w:t>
      </w:r>
      <w:r w:rsidRPr="00BD53D6">
        <w:rPr>
          <w:rStyle w:val="Mocnowyrniony"/>
        </w:rPr>
        <w:t xml:space="preserve"> stałe, materiał – tworzywo  sztuczne</w:t>
      </w:r>
    </w:p>
    <w:p w:rsidR="003902AF" w:rsidRPr="00BD53D6" w:rsidRDefault="003902AF" w:rsidP="003902AF">
      <w:pPr>
        <w:pStyle w:val="Tekstpodstawowy"/>
        <w:numPr>
          <w:ilvl w:val="0"/>
          <w:numId w:val="38"/>
        </w:numPr>
        <w:tabs>
          <w:tab w:val="left" w:pos="0"/>
        </w:tabs>
        <w:spacing w:after="0" w:line="276" w:lineRule="auto"/>
      </w:pPr>
      <w:r w:rsidRPr="00BD53D6">
        <w:t xml:space="preserve">Wysokość podłokietnika: </w:t>
      </w:r>
      <w:r w:rsidRPr="00BD53D6">
        <w:rPr>
          <w:rStyle w:val="Mocnowyrniony"/>
        </w:rPr>
        <w:t>220 mm</w:t>
      </w:r>
      <w:r w:rsidRPr="00BD53D6">
        <w:t xml:space="preserve"> </w:t>
      </w:r>
    </w:p>
    <w:p w:rsidR="003902AF" w:rsidRPr="00BD53D6" w:rsidRDefault="003902AF" w:rsidP="003902AF">
      <w:pPr>
        <w:pStyle w:val="Tekstpodstawowy"/>
      </w:pPr>
    </w:p>
    <w:p w:rsidR="003902AF" w:rsidRPr="00BD53D6" w:rsidRDefault="003902AF" w:rsidP="003902AF">
      <w:pPr>
        <w:pStyle w:val="Tekstpodstawowy"/>
        <w:rPr>
          <w:b/>
          <w:bCs/>
        </w:rPr>
      </w:pPr>
      <w:r w:rsidRPr="00BD53D6">
        <w:rPr>
          <w:b/>
          <w:bCs/>
        </w:rPr>
        <w:t>Kolor tapicerki – niebieski, tkanina z gr. I</w:t>
      </w:r>
    </w:p>
    <w:p w:rsidR="003902AF" w:rsidRPr="00BD53D6" w:rsidRDefault="003902AF" w:rsidP="003902AF">
      <w:pPr>
        <w:pStyle w:val="Tekstpodstawowy"/>
      </w:pPr>
      <w:r w:rsidRPr="00BD53D6">
        <w:t>Wygląd jak na rysunku poglądowym</w:t>
      </w:r>
    </w:p>
    <w:p w:rsidR="003902AF" w:rsidRPr="00BD53D6" w:rsidRDefault="003902AF" w:rsidP="003902AF">
      <w:r w:rsidRPr="00BD53D6">
        <w:rPr>
          <w:noProof/>
        </w:rPr>
        <w:lastRenderedPageBreak/>
        <w:drawing>
          <wp:anchor distT="0" distB="0" distL="0" distR="0" simplePos="0" relativeHeight="2517760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879725" cy="4319905"/>
            <wp:effectExtent l="0" t="0" r="0" b="444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31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lang w:val="en-US"/>
        </w:rPr>
      </w:pPr>
    </w:p>
    <w:p w:rsidR="003902AF" w:rsidRPr="00BD53D6" w:rsidRDefault="00731496" w:rsidP="003902AF">
      <w:pPr>
        <w:rPr>
          <w:b/>
          <w:bCs/>
        </w:rPr>
      </w:pPr>
      <w:r>
        <w:rPr>
          <w:b/>
          <w:bCs/>
        </w:rPr>
        <w:t>5</w:t>
      </w:r>
      <w:r w:rsidR="0023373A">
        <w:rPr>
          <w:b/>
          <w:bCs/>
        </w:rPr>
        <w:t>2</w:t>
      </w:r>
      <w:r w:rsidR="003902AF" w:rsidRPr="00BD53D6">
        <w:rPr>
          <w:b/>
          <w:bCs/>
        </w:rPr>
        <w:t>. Krzesło szt. 2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r w:rsidRPr="00BD53D6">
        <w:t xml:space="preserve">Cechy charakterystyczne krzesła: 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pStyle w:val="Tekstpodstawowy"/>
      </w:pPr>
      <w:r w:rsidRPr="00BD53D6">
        <w:t>Miękkie, tapicerowane siedzisko</w:t>
      </w:r>
    </w:p>
    <w:p w:rsidR="003902AF" w:rsidRPr="00BD53D6" w:rsidRDefault="003902AF" w:rsidP="003902AF">
      <w:pPr>
        <w:pStyle w:val="Tekstpodstawowy"/>
      </w:pPr>
      <w:proofErr w:type="spellStart"/>
      <w:r w:rsidRPr="00BD53D6">
        <w:t>Ergonomiczne,wyprofilowane</w:t>
      </w:r>
      <w:proofErr w:type="spellEnd"/>
      <w:r w:rsidRPr="00BD53D6">
        <w:t xml:space="preserve"> oparcie</w:t>
      </w:r>
    </w:p>
    <w:p w:rsidR="003902AF" w:rsidRPr="00BD53D6" w:rsidRDefault="003902AF" w:rsidP="003902AF">
      <w:pPr>
        <w:sectPr w:rsidR="003902AF" w:rsidRPr="00BD53D6" w:rsidSect="00BD53D6">
          <w:pgSz w:w="16838" w:h="11906" w:orient="landscape"/>
          <w:pgMar w:top="1134" w:right="1134" w:bottom="1134" w:left="1134" w:header="0" w:footer="0" w:gutter="0"/>
          <w:cols w:space="708"/>
          <w:formProt w:val="0"/>
          <w:docGrid w:linePitch="272"/>
        </w:sectPr>
      </w:pPr>
    </w:p>
    <w:p w:rsidR="003902AF" w:rsidRPr="00BD53D6" w:rsidRDefault="003902AF" w:rsidP="003902AF">
      <w:pPr>
        <w:pStyle w:val="Tekstpodstawowy"/>
        <w:spacing w:after="0"/>
      </w:pPr>
      <w:r w:rsidRPr="00BD53D6">
        <w:lastRenderedPageBreak/>
        <w:t>Rama – stalowa - chromowana</w:t>
      </w:r>
    </w:p>
    <w:p w:rsidR="003902AF" w:rsidRPr="00BD53D6" w:rsidRDefault="003902AF" w:rsidP="003902AF">
      <w:pPr>
        <w:pStyle w:val="Tekstpodstawowy"/>
        <w:spacing w:after="0"/>
      </w:pPr>
      <w:r w:rsidRPr="00BD53D6">
        <w:t>Podłokietniki  stalowe z plastikowymi nakładkami</w:t>
      </w:r>
    </w:p>
    <w:p w:rsidR="003902AF" w:rsidRPr="00BD53D6" w:rsidRDefault="003902AF" w:rsidP="003902AF">
      <w:pPr>
        <w:pStyle w:val="Tekstpodstawowy"/>
        <w:spacing w:after="0"/>
      </w:pPr>
      <w:r w:rsidRPr="00BD53D6">
        <w:t>Możliwość składowania w stosie</w:t>
      </w:r>
    </w:p>
    <w:p w:rsidR="003902AF" w:rsidRPr="00BD53D6" w:rsidRDefault="003902AF" w:rsidP="003902AF">
      <w:r w:rsidRPr="00BD53D6">
        <w:rPr>
          <w:b/>
          <w:bCs/>
        </w:rPr>
        <w:t>Kolor tapicerki –</w:t>
      </w:r>
      <w:r w:rsidRPr="00BD53D6">
        <w:t xml:space="preserve"> niebieski,</w:t>
      </w:r>
      <w:r w:rsidRPr="00BD53D6">
        <w:rPr>
          <w:b/>
          <w:bCs/>
        </w:rPr>
        <w:t xml:space="preserve"> </w:t>
      </w:r>
      <w:r w:rsidRPr="00BD53D6">
        <w:t xml:space="preserve"> do ustalenia z Zamawiającym, tapicerka z grupy podstawowej C</w:t>
      </w:r>
    </w:p>
    <w:p w:rsidR="003902AF" w:rsidRPr="00BD53D6" w:rsidRDefault="003902AF" w:rsidP="003902AF"/>
    <w:p w:rsidR="003902AF" w:rsidRPr="00BD53D6" w:rsidRDefault="003902AF" w:rsidP="003902AF">
      <w:r w:rsidRPr="00BD53D6">
        <w:rPr>
          <w:rStyle w:val="Mocnowyrniony"/>
        </w:rPr>
        <w:t xml:space="preserve">Skład: </w:t>
      </w:r>
      <w:r w:rsidRPr="00BD53D6">
        <w:t xml:space="preserve">100% włókno syntetyczne </w:t>
      </w:r>
      <w:r w:rsidRPr="00BD53D6">
        <w:br/>
      </w:r>
      <w:r w:rsidRPr="00BD53D6">
        <w:rPr>
          <w:rStyle w:val="Mocnowyrniony"/>
        </w:rPr>
        <w:t>Gramatura:</w:t>
      </w:r>
      <w:r w:rsidRPr="00BD53D6">
        <w:t xml:space="preserve"> 225 g/m</w:t>
      </w:r>
      <w:r w:rsidRPr="00BD53D6">
        <w:rPr>
          <w:position w:val="8"/>
        </w:rPr>
        <w:t>2 </w:t>
      </w:r>
      <w:r w:rsidRPr="00BD53D6">
        <w:br/>
      </w:r>
      <w:r w:rsidRPr="00BD53D6">
        <w:rPr>
          <w:rStyle w:val="Mocnowyrniony"/>
        </w:rPr>
        <w:t>Odporność na ścieranie:</w:t>
      </w:r>
      <w:r w:rsidRPr="00BD53D6">
        <w:t xml:space="preserve"> &gt;= 30 000 cykli </w:t>
      </w:r>
      <w:proofErr w:type="spellStart"/>
      <w:r w:rsidRPr="00BD53D6">
        <w:t>Martindale</w:t>
      </w:r>
      <w:proofErr w:type="spellEnd"/>
    </w:p>
    <w:p w:rsidR="003902AF" w:rsidRPr="00BD53D6" w:rsidRDefault="003902AF" w:rsidP="003902AF">
      <w:r w:rsidRPr="00BD53D6">
        <w:t xml:space="preserve"> </w:t>
      </w:r>
    </w:p>
    <w:p w:rsidR="003902AF" w:rsidRPr="00BD53D6" w:rsidRDefault="003902AF" w:rsidP="003902AF">
      <w:pPr>
        <w:sectPr w:rsidR="003902AF" w:rsidRPr="00BD53D6" w:rsidSect="00BD53D6">
          <w:pgSz w:w="11906" w:h="16838"/>
          <w:pgMar w:top="1134" w:right="1134" w:bottom="1134" w:left="1134" w:header="0" w:footer="0" w:gutter="0"/>
          <w:cols w:space="708"/>
          <w:formProt w:val="0"/>
        </w:sectPr>
      </w:pPr>
    </w:p>
    <w:p w:rsidR="003902AF" w:rsidRPr="00BD53D6" w:rsidRDefault="003902AF" w:rsidP="003902AF">
      <w:pPr>
        <w:spacing w:after="200" w:line="276" w:lineRule="auto"/>
        <w:rPr>
          <w:b/>
          <w:bCs/>
        </w:rPr>
      </w:pPr>
      <w:r w:rsidRPr="00BD53D6">
        <w:rPr>
          <w:b/>
          <w:bCs/>
        </w:rPr>
        <w:t>Wygląd jak na rysunku poglądowym</w:t>
      </w:r>
    </w:p>
    <w:p w:rsidR="003902AF" w:rsidRPr="00BD53D6" w:rsidRDefault="003902AF" w:rsidP="003902AF">
      <w:pPr>
        <w:rPr>
          <w:rFonts w:eastAsia="Lucida Sans Unicode"/>
          <w:b/>
          <w:bCs/>
          <w:u w:val="single"/>
          <w:lang w:eastAsia="zh-CN"/>
        </w:rPr>
      </w:pPr>
      <w:r w:rsidRPr="00BD53D6">
        <w:rPr>
          <w:rFonts w:eastAsia="Lucida Sans Unicode"/>
          <w:noProof/>
        </w:rPr>
        <w:drawing>
          <wp:anchor distT="0" distB="0" distL="0" distR="0" simplePos="0" relativeHeight="251783168" behindDoc="0" locked="0" layoutInCell="1" allowOverlap="1">
            <wp:simplePos x="0" y="0"/>
            <wp:positionH relativeFrom="column">
              <wp:posOffset>2233295</wp:posOffset>
            </wp:positionH>
            <wp:positionV relativeFrom="paragraph">
              <wp:posOffset>20320</wp:posOffset>
            </wp:positionV>
            <wp:extent cx="2438400" cy="3048000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2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b/>
          <w:bCs/>
          <w:u w:val="single"/>
        </w:rPr>
      </w:pPr>
    </w:p>
    <w:p w:rsidR="003902AF" w:rsidRPr="00BD53D6" w:rsidRDefault="003902AF" w:rsidP="003902AF">
      <w:pPr>
        <w:rPr>
          <w:b/>
          <w:bCs/>
          <w:u w:val="single"/>
        </w:rPr>
      </w:pPr>
    </w:p>
    <w:p w:rsidR="003902AF" w:rsidRPr="00BD53D6" w:rsidRDefault="003902AF" w:rsidP="003902AF">
      <w:pPr>
        <w:rPr>
          <w:b/>
          <w:bCs/>
          <w:u w:val="single"/>
        </w:rPr>
      </w:pPr>
    </w:p>
    <w:p w:rsidR="003902AF" w:rsidRPr="00BD53D6" w:rsidRDefault="003902AF" w:rsidP="003902AF">
      <w:pPr>
        <w:rPr>
          <w:b/>
          <w:bCs/>
          <w:u w:val="single"/>
        </w:rPr>
      </w:pPr>
    </w:p>
    <w:p w:rsidR="003902AF" w:rsidRPr="00BD53D6" w:rsidRDefault="00731496" w:rsidP="003902AF">
      <w:pPr>
        <w:rPr>
          <w:b/>
          <w:bCs/>
        </w:rPr>
      </w:pPr>
      <w:r>
        <w:rPr>
          <w:b/>
          <w:bCs/>
        </w:rPr>
        <w:t>5</w:t>
      </w:r>
      <w:r w:rsidR="0023373A">
        <w:rPr>
          <w:b/>
          <w:bCs/>
        </w:rPr>
        <w:t>3</w:t>
      </w:r>
      <w:r w:rsidR="003902AF" w:rsidRPr="00BD53D6">
        <w:rPr>
          <w:b/>
          <w:bCs/>
        </w:rPr>
        <w:t>. Aneks kuchenny 200x65x220 szt. 1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spacing w:after="200" w:line="276" w:lineRule="exact"/>
      </w:pPr>
      <w:r w:rsidRPr="00BD53D6">
        <w:t xml:space="preserve">Zabudowa wysoka  wykonana z płyty obustronnie laminowanej o klasie higieniczności E1. Fronty , korpusy i półki wykonane z płyty o grubości 18 mm, oklejone obrzeżem pcv o grubości 1 mm.  Drzwi zewnętrzne zabudowy – 2 x dwuskrzydłowe drzwi łamane, na dolnym torze jezdnym, otwierane na prawą i lewą stronę. We wnętrzu – w dolnej części znajduje się-od lewej: szafka z lodówką – 65 cm , szafka półkami ok. 25 cm, szafka pod zlewozmywakiem – ok. 50 cm, szafka otwarta z przeznaczeniem na lodówkę – ok. 65 cm i szafka z półkami – ok. 65 cm , szafka pod zlewem – 100 cm wysokość dolnych szafek to 86 cm – sugerujemy się wysokością lodówki  - 85 cm ! W skład zabudowy wchodzi zlewozmywak stalowy- </w:t>
      </w:r>
      <w:proofErr w:type="spellStart"/>
      <w:r w:rsidRPr="00BD53D6">
        <w:t>jedmnokomorowy</w:t>
      </w:r>
      <w:proofErr w:type="spellEnd"/>
      <w:r w:rsidRPr="00BD53D6">
        <w:t xml:space="preserve"> z </w:t>
      </w:r>
      <w:proofErr w:type="spellStart"/>
      <w:r w:rsidRPr="00BD53D6">
        <w:t>półociekaczem</w:t>
      </w:r>
      <w:proofErr w:type="spellEnd"/>
      <w:r w:rsidRPr="00BD53D6">
        <w:t>, należy zamontować zlewozmywak w blacie podczas montażu.  Blat kuchenny laminowany o grubości min. 28 mm, fabrycznie zaoblony. We wnętrzu – górnej części, znajdują się szafki wiszące o wysokości 72 cm i głębokości 30 cm- pokazane na rysunku poglądowym.  Uchwyty metalowe o rozstawie min. 128 mm – do drzwi zewnętrznych łamanych.  Zabudowa nie posiada pleców , topu dolnego i topu górnego, posiada natomiast listwy łączące i stabilizujące pozostałe elementy zabudowy.</w:t>
      </w:r>
    </w:p>
    <w:p w:rsidR="003902AF" w:rsidRPr="00BD53D6" w:rsidRDefault="003902AF" w:rsidP="003902AF">
      <w:pPr>
        <w:spacing w:after="200" w:line="276" w:lineRule="exact"/>
        <w:rPr>
          <w:b/>
        </w:rPr>
      </w:pPr>
      <w:r w:rsidRPr="00BD53D6">
        <w:rPr>
          <w:b/>
        </w:rPr>
        <w:t>Kolor płyty– dąb, szczegóły do uzgodnienia z Zamawiającym.</w:t>
      </w:r>
    </w:p>
    <w:p w:rsidR="003902AF" w:rsidRPr="00BD53D6" w:rsidRDefault="003902AF" w:rsidP="003902AF">
      <w:pPr>
        <w:spacing w:after="200" w:line="276" w:lineRule="exact"/>
        <w:rPr>
          <w:b/>
          <w:bCs/>
        </w:rPr>
      </w:pPr>
      <w:r w:rsidRPr="00BD53D6">
        <w:rPr>
          <w:b/>
          <w:bCs/>
        </w:rPr>
        <w:t>Wygląd jak na rysunku poglądowym</w:t>
      </w:r>
    </w:p>
    <w:p w:rsidR="003902AF" w:rsidRPr="00BD53D6" w:rsidRDefault="003902AF" w:rsidP="003902AF">
      <w:pPr>
        <w:rPr>
          <w:rFonts w:eastAsia="Lucida Sans Unicode"/>
          <w:b/>
          <w:bCs/>
        </w:rPr>
      </w:pPr>
      <w:r w:rsidRPr="00BD53D6">
        <w:rPr>
          <w:rFonts w:eastAsia="Lucida Sans Unicode"/>
          <w:noProof/>
        </w:rPr>
        <w:lastRenderedPageBreak/>
        <w:drawing>
          <wp:anchor distT="0" distB="0" distL="0" distR="0" simplePos="0" relativeHeight="2518128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90490" cy="5590540"/>
            <wp:effectExtent l="0" t="0" r="0" b="0"/>
            <wp:wrapSquare wrapText="largest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4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559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b/>
          <w:bCs/>
        </w:rPr>
      </w:pPr>
      <w:r w:rsidRPr="00BD53D6">
        <w:rPr>
          <w:noProof/>
        </w:rPr>
        <w:drawing>
          <wp:anchor distT="0" distB="0" distL="0" distR="0" simplePos="0" relativeHeight="2518118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594350"/>
            <wp:effectExtent l="0" t="0" r="0" b="6350"/>
            <wp:wrapSquare wrapText="largest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4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9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731496" w:rsidP="003902AF">
      <w:pPr>
        <w:rPr>
          <w:b/>
          <w:bCs/>
        </w:rPr>
      </w:pPr>
      <w:r>
        <w:rPr>
          <w:b/>
          <w:bCs/>
        </w:rPr>
        <w:t>5</w:t>
      </w:r>
      <w:r w:rsidR="0023373A">
        <w:rPr>
          <w:b/>
          <w:bCs/>
        </w:rPr>
        <w:t>4</w:t>
      </w:r>
      <w:r w:rsidR="003902AF" w:rsidRPr="00BD53D6">
        <w:rPr>
          <w:b/>
          <w:bCs/>
        </w:rPr>
        <w:t>. Szafa aktowa 80x40x220 szt. 3</w:t>
      </w:r>
    </w:p>
    <w:p w:rsidR="003902AF" w:rsidRPr="00BD53D6" w:rsidRDefault="003902AF" w:rsidP="003902AF">
      <w:pPr>
        <w:rPr>
          <w:b/>
          <w:bCs/>
        </w:rPr>
      </w:pPr>
    </w:p>
    <w:p w:rsidR="003902AF" w:rsidRPr="00BD53D6" w:rsidRDefault="003902AF" w:rsidP="003902AF">
      <w:pPr>
        <w:spacing w:after="200" w:line="276" w:lineRule="auto"/>
      </w:pPr>
      <w:r w:rsidRPr="00BD53D6">
        <w:t xml:space="preserve">Szafa z drzwiami uchylnymi, wykonana z płyty wiórowej obustronnie laminowanej o klasie higieniczności E1, obrzeże pcv dobrane pod kolor płyty. Elementy widoczne oklejone obrzeżem pcv 1 mm, fronty półek oklejone obrzeżem pcv grubości 2 mm. Korpus, półki, oraz wieniec dolny wykonane z płyty grubości 18 mm, fronty wykonane z płyty grubości 18 mm, wieniec górny wykonany z płyty grubości 25 mm oklejony obrzeżem pcv o grubości 2 mm i promieniu R=3. Plecy szafy wykonane z płyty wiórowej obustronnie laminowanej grubości min. 8 mm w kolorze mebla. Plecy muszą być wsuwane w nafrezowane rowki w bokach i </w:t>
      </w:r>
      <w:proofErr w:type="spellStart"/>
      <w:r w:rsidRPr="00BD53D6">
        <w:t>i</w:t>
      </w:r>
      <w:proofErr w:type="spellEnd"/>
      <w:r w:rsidRPr="00BD53D6">
        <w:t xml:space="preserve"> wieńcu górnym szafki, dodatkowo przymocowane do ścianek bocznych kątownikami. Nie dopuszcza się pleców nakładanych. Szafa musi posiadać minimum 3 zawiasy puszkowe niklowane o średnicy puszki min 35 mm z możliwością regulacji w dwóch płaszczyznach (na jedno skrzydło drzwi) o kącie rozwarcia do 110 stopni. Szafa  wyposażona w póki na segregatory- ilość 6 sztuk- odległość między półkami min. 330 mm.  Cokół wysokości 50 mm.</w:t>
      </w:r>
      <w:r w:rsidRPr="00BD53D6">
        <w:rPr>
          <w:color w:val="FF0000"/>
        </w:rPr>
        <w:t xml:space="preserve"> </w:t>
      </w:r>
      <w:r w:rsidRPr="00BD53D6">
        <w:t>Wieniec górny licowany z drzwiami szafy, wieniec dolny chowany za drzwiami szafy.</w:t>
      </w:r>
      <w:r w:rsidRPr="00BD53D6">
        <w:rPr>
          <w:color w:val="FF0000"/>
        </w:rPr>
        <w:t xml:space="preserve"> </w:t>
      </w:r>
      <w:r w:rsidRPr="00BD53D6">
        <w:t xml:space="preserve">Szafa musi posiadać metalowe stopki poziomujące, z możliwością regulacji od wnętrza szafy, stopki mocowane w dwóch płaszczyznach – do boku i do cokołu szafy. Uchwyty metalowe o rozstawie min. 128 mm, w kolorze aluminium, forma prosta. </w:t>
      </w:r>
    </w:p>
    <w:p w:rsidR="003902AF" w:rsidRPr="00BD53D6" w:rsidRDefault="003902AF" w:rsidP="003902AF">
      <w:pPr>
        <w:spacing w:after="200" w:line="276" w:lineRule="exact"/>
        <w:rPr>
          <w:b/>
        </w:rPr>
      </w:pPr>
      <w:r w:rsidRPr="00BD53D6">
        <w:rPr>
          <w:b/>
        </w:rPr>
        <w:t>Kolor płyty–  fronty – dąb szczegóły do uzgodnienia z Zamawiającym.</w:t>
      </w:r>
    </w:p>
    <w:p w:rsidR="003902AF" w:rsidRPr="00BD53D6" w:rsidRDefault="003902AF" w:rsidP="003902AF">
      <w:pPr>
        <w:spacing w:after="200" w:line="276" w:lineRule="auto"/>
        <w:rPr>
          <w:b/>
          <w:bCs/>
        </w:rPr>
      </w:pPr>
      <w:r w:rsidRPr="00BD53D6">
        <w:rPr>
          <w:b/>
          <w:bCs/>
        </w:rPr>
        <w:t>Wygląd jak na rysunku poglądowym</w:t>
      </w:r>
    </w:p>
    <w:p w:rsidR="003902AF" w:rsidRPr="00BD53D6" w:rsidRDefault="003902AF" w:rsidP="003902AF">
      <w:pPr>
        <w:spacing w:after="200" w:line="276" w:lineRule="auto"/>
        <w:rPr>
          <w:b/>
          <w:bCs/>
        </w:rPr>
      </w:pPr>
    </w:p>
    <w:p w:rsidR="003902AF" w:rsidRPr="00A85947" w:rsidRDefault="003902AF" w:rsidP="003902AF">
      <w:pPr>
        <w:rPr>
          <w:rFonts w:eastAsia="Lucida Sans Unicode"/>
          <w:b/>
          <w:bCs/>
          <w:lang w:eastAsia="zh-CN"/>
        </w:rPr>
      </w:pPr>
      <w:r w:rsidRPr="00BD53D6">
        <w:rPr>
          <w:rFonts w:eastAsia="Lucida Sans Unicode"/>
          <w:noProof/>
        </w:rPr>
        <w:drawing>
          <wp:anchor distT="0" distB="0" distL="0" distR="0" simplePos="0" relativeHeight="2518108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14550" cy="3256915"/>
            <wp:effectExtent l="0" t="0" r="0" b="63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25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A85947" w:rsidRDefault="00731496" w:rsidP="003902A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="0023373A">
        <w:rPr>
          <w:b/>
          <w:bCs/>
          <w:sz w:val="24"/>
          <w:szCs w:val="24"/>
        </w:rPr>
        <w:t>5</w:t>
      </w:r>
      <w:r w:rsidR="00A85947">
        <w:rPr>
          <w:b/>
          <w:bCs/>
          <w:sz w:val="24"/>
          <w:szCs w:val="24"/>
        </w:rPr>
        <w:t>. Komoda 80x40x90  szt.2</w:t>
      </w:r>
    </w:p>
    <w:p w:rsidR="003902AF" w:rsidRPr="00A85947" w:rsidRDefault="003902AF" w:rsidP="003902AF">
      <w:pPr>
        <w:spacing w:after="200" w:line="276" w:lineRule="exact"/>
        <w:rPr>
          <w:sz w:val="24"/>
          <w:szCs w:val="24"/>
        </w:rPr>
      </w:pPr>
      <w:r w:rsidRPr="00A85947">
        <w:rPr>
          <w:sz w:val="24"/>
          <w:szCs w:val="24"/>
        </w:rPr>
        <w:t>Komoda z drzwiami uchylnymi, wykonana z płyty wiórowej obustronnie laminowanej o klasie higieniczności E1, obrzeże pcv dobrane pod kolor płyty. Elementy widoczne oklejone obrzeżem 1 mm, fronty półek oklejone obrzeże pcv grubości 1 mm. Korpus, półki, oraz wieniec dolny wykonane z płyty grubości 18 mm, fronty wykonane z płyty 18 mm, wieniec górny wykonany z płyty grubości 25 mm oklejony obrzeżem pcv o grubości 1 mm. Plecy szafki wykonane z płyty wiórowej obustronnie laminowanej grubości min. 8  mm w kolorze mebla. Plecy muszą być wsuwane w nafrezowane rowki w bokach i wieńcu górnym szafki, dodatkowo przymocowane do ścianek bocznych kątownikami. Nie dopuszcza się pleców nakładanych. Fronty muszą posiadać po dwa zawiasy puszkowe niklowane o średnicy puszki min 35 mm z możliwością regulacji w dwóch płaszczyznach, posiadające kąt rozwarcia do 110st. Cokół o wysokości ok.50 mm.</w:t>
      </w:r>
      <w:r w:rsidRPr="00A85947">
        <w:rPr>
          <w:color w:val="FF0000"/>
          <w:sz w:val="24"/>
          <w:szCs w:val="24"/>
        </w:rPr>
        <w:t xml:space="preserve"> </w:t>
      </w:r>
      <w:r w:rsidRPr="00A85947">
        <w:rPr>
          <w:sz w:val="24"/>
          <w:szCs w:val="24"/>
        </w:rPr>
        <w:t>Wieniec górny licowany z drzwiami szafki, wieniec dolny chowany za drzwiami szafki.</w:t>
      </w:r>
      <w:r w:rsidRPr="00A85947">
        <w:rPr>
          <w:color w:val="FF0000"/>
          <w:sz w:val="24"/>
          <w:szCs w:val="24"/>
        </w:rPr>
        <w:t xml:space="preserve"> </w:t>
      </w:r>
      <w:r w:rsidRPr="00A85947">
        <w:rPr>
          <w:sz w:val="24"/>
          <w:szCs w:val="24"/>
        </w:rPr>
        <w:t>Szafka musi posiadać metalowe stopki poziomujące, z możliwością regulacji od wnętrza szafy, stopki mocowane w 2 płaszczyznach – do boku i do cokołu szafki. Uchwyty metalowe o rozstawie min. 128 m, forma prosta.  Szafka posiada 2 półki z możliwością regulacji w 5 pozycjach, co 32 mm.</w:t>
      </w:r>
    </w:p>
    <w:p w:rsidR="003902AF" w:rsidRPr="00A85947" w:rsidRDefault="003902AF" w:rsidP="003902AF">
      <w:pPr>
        <w:spacing w:after="200" w:line="276" w:lineRule="exact"/>
        <w:rPr>
          <w:b/>
          <w:sz w:val="24"/>
          <w:szCs w:val="24"/>
        </w:rPr>
      </w:pPr>
      <w:r w:rsidRPr="00A85947">
        <w:rPr>
          <w:b/>
          <w:sz w:val="24"/>
          <w:szCs w:val="24"/>
        </w:rPr>
        <w:t>Kolor płyty–  fronty – dąb,  szczegóły do uzgodnienia z Zamawiającym.</w:t>
      </w:r>
    </w:p>
    <w:p w:rsidR="003902AF" w:rsidRPr="00A85947" w:rsidRDefault="003902AF" w:rsidP="003902AF">
      <w:pPr>
        <w:spacing w:after="200" w:line="276" w:lineRule="exact"/>
        <w:rPr>
          <w:b/>
          <w:bCs/>
          <w:sz w:val="24"/>
          <w:szCs w:val="24"/>
        </w:rPr>
      </w:pPr>
      <w:r w:rsidRPr="00A85947">
        <w:rPr>
          <w:b/>
          <w:bCs/>
          <w:sz w:val="24"/>
          <w:szCs w:val="24"/>
        </w:rPr>
        <w:t>Wygląd jak na rysunku poglądowym:</w:t>
      </w:r>
    </w:p>
    <w:p w:rsidR="003902AF" w:rsidRPr="00BD53D6" w:rsidRDefault="003902AF" w:rsidP="003902AF">
      <w:pPr>
        <w:spacing w:after="200" w:line="276" w:lineRule="exact"/>
        <w:rPr>
          <w:b/>
          <w:bCs/>
        </w:rPr>
      </w:pPr>
      <w:r w:rsidRPr="00BD53D6">
        <w:rPr>
          <w:rFonts w:eastAsia="Lucida Sans Unicode"/>
          <w:noProof/>
        </w:rPr>
        <w:lastRenderedPageBreak/>
        <w:drawing>
          <wp:anchor distT="0" distB="0" distL="0" distR="0" simplePos="0" relativeHeight="2518067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476500" cy="2152650"/>
            <wp:effectExtent l="0" t="0" r="0" b="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BD53D6" w:rsidRDefault="003902AF" w:rsidP="003902AF">
      <w:pPr>
        <w:rPr>
          <w:rFonts w:eastAsia="Lucida Sans Unicode"/>
          <w:lang w:eastAsia="zh-CN"/>
        </w:rPr>
      </w:pPr>
    </w:p>
    <w:p w:rsidR="003902AF" w:rsidRPr="00A85947" w:rsidRDefault="00731496" w:rsidP="003902A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="0023373A">
        <w:rPr>
          <w:b/>
          <w:bCs/>
          <w:sz w:val="24"/>
          <w:szCs w:val="24"/>
        </w:rPr>
        <w:t>6</w:t>
      </w:r>
      <w:r w:rsidR="003902AF" w:rsidRPr="00A85947">
        <w:rPr>
          <w:b/>
          <w:bCs/>
          <w:sz w:val="24"/>
          <w:szCs w:val="24"/>
        </w:rPr>
        <w:t>. Listwy odbojowe 640x1,8x45 szt.1</w:t>
      </w: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spacing w:after="200" w:line="276" w:lineRule="exact"/>
        <w:rPr>
          <w:sz w:val="24"/>
          <w:szCs w:val="24"/>
        </w:rPr>
      </w:pPr>
      <w:r w:rsidRPr="00A85947">
        <w:rPr>
          <w:sz w:val="24"/>
          <w:szCs w:val="24"/>
        </w:rPr>
        <w:t>Listwy wykonane  z płyty dwustronnie laminowanej o grubości 18 mm, o klasie higieniczności E1 , obrzeże pcv dobrane pod kolor blatu, grubości 1 mm. Przymocowane do ściany za pomocą dybli  montażowych.</w:t>
      </w:r>
    </w:p>
    <w:p w:rsidR="003902AF" w:rsidRPr="00A85947" w:rsidRDefault="003902AF" w:rsidP="003902AF">
      <w:pPr>
        <w:spacing w:after="200" w:line="276" w:lineRule="exact"/>
        <w:rPr>
          <w:b/>
          <w:bCs/>
          <w:sz w:val="24"/>
          <w:szCs w:val="24"/>
        </w:rPr>
      </w:pPr>
      <w:r w:rsidRPr="00A85947">
        <w:rPr>
          <w:b/>
          <w:bCs/>
          <w:sz w:val="24"/>
          <w:szCs w:val="24"/>
        </w:rPr>
        <w:t>Kolor płyty– dąb, szczegóły do uzgodnienia z Zamawiającym.</w:t>
      </w:r>
    </w:p>
    <w:p w:rsidR="003902AF" w:rsidRPr="00A85947" w:rsidRDefault="003902AF" w:rsidP="003902AF">
      <w:pPr>
        <w:rPr>
          <w:rFonts w:eastAsia="Lucida Sans Unicode"/>
          <w:sz w:val="24"/>
          <w:szCs w:val="24"/>
        </w:rPr>
      </w:pPr>
    </w:p>
    <w:p w:rsidR="003902AF" w:rsidRPr="00A85947" w:rsidRDefault="00731496" w:rsidP="003902AF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SALA SEMINARYJNA </w:t>
      </w:r>
    </w:p>
    <w:p w:rsidR="003902AF" w:rsidRPr="00A85947" w:rsidRDefault="003902AF" w:rsidP="003902AF">
      <w:pPr>
        <w:rPr>
          <w:sz w:val="24"/>
          <w:szCs w:val="24"/>
        </w:rPr>
      </w:pPr>
    </w:p>
    <w:p w:rsidR="003902AF" w:rsidRPr="00A85947" w:rsidRDefault="00731496" w:rsidP="003902A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="0023373A">
        <w:rPr>
          <w:b/>
          <w:bCs/>
          <w:sz w:val="24"/>
          <w:szCs w:val="24"/>
        </w:rPr>
        <w:t>7</w:t>
      </w:r>
      <w:r w:rsidR="003902AF" w:rsidRPr="00A85947">
        <w:rPr>
          <w:b/>
          <w:bCs/>
          <w:sz w:val="24"/>
          <w:szCs w:val="24"/>
        </w:rPr>
        <w:t>. Stół  160x80x75 szt. 1</w:t>
      </w: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731496">
      <w:pPr>
        <w:ind w:left="360"/>
        <w:jc w:val="both"/>
        <w:rPr>
          <w:sz w:val="24"/>
          <w:szCs w:val="24"/>
        </w:rPr>
      </w:pPr>
      <w:r w:rsidRPr="00A85947">
        <w:rPr>
          <w:sz w:val="24"/>
          <w:szCs w:val="24"/>
        </w:rPr>
        <w:t xml:space="preserve">Blat stołu wykonany z płyty obustronnie </w:t>
      </w:r>
      <w:proofErr w:type="spellStart"/>
      <w:r w:rsidRPr="00A85947">
        <w:rPr>
          <w:sz w:val="24"/>
          <w:szCs w:val="24"/>
        </w:rPr>
        <w:t>melaminowanej</w:t>
      </w:r>
      <w:proofErr w:type="spellEnd"/>
      <w:r w:rsidRPr="00A85947">
        <w:rPr>
          <w:sz w:val="24"/>
          <w:szCs w:val="24"/>
        </w:rPr>
        <w:t xml:space="preserve"> klasy E1 grubości min. 36 mm, oklejone obrzeżem PCV gr. min 2 mm i promieniu R3.  Nogi o wymiarach 150x150, wykonane z elementów płyty obustronnie laminowanej o klasie higieniczności E1,  grubości 18 mm, oklejonej obrzeżem pcv o  grubości 1 mm, w kolorze płyty, skręconych w formę kwadratu. .Listwy  łączące nogi, wykonane z  płyty obustronnie laminowanej o klasie higieniczności E1,  grubości 18 mm, oklejonej obrzeżem pcv o  grubości 1 mm, w kolorze płyty.  </w:t>
      </w:r>
      <w:r w:rsidRPr="00A85947">
        <w:rPr>
          <w:color w:val="272727"/>
          <w:sz w:val="24"/>
          <w:szCs w:val="24"/>
        </w:rPr>
        <w:t>Elementy stołu połączone ze sobą za pomocą wysokiej jakości złączy mimośrodowych.</w:t>
      </w:r>
      <w:r w:rsidRPr="00A85947">
        <w:rPr>
          <w:sz w:val="24"/>
          <w:szCs w:val="24"/>
        </w:rPr>
        <w:t xml:space="preserve"> Korpus klejony, montowany w fabryce producenta.</w:t>
      </w:r>
    </w:p>
    <w:p w:rsidR="003902AF" w:rsidRPr="00A85947" w:rsidRDefault="003902AF" w:rsidP="003902AF">
      <w:pPr>
        <w:ind w:left="360"/>
        <w:rPr>
          <w:sz w:val="24"/>
          <w:szCs w:val="24"/>
        </w:rPr>
      </w:pPr>
    </w:p>
    <w:p w:rsidR="003902AF" w:rsidRPr="00A85947" w:rsidRDefault="003902AF" w:rsidP="003902AF">
      <w:pPr>
        <w:spacing w:after="200" w:line="276" w:lineRule="exact"/>
        <w:rPr>
          <w:b/>
          <w:sz w:val="24"/>
          <w:szCs w:val="24"/>
        </w:rPr>
      </w:pPr>
      <w:r w:rsidRPr="00A85947">
        <w:rPr>
          <w:b/>
          <w:sz w:val="24"/>
          <w:szCs w:val="24"/>
        </w:rPr>
        <w:t>Kolor płyty– dąb, szczegóły do uzgodnienia z Zamawiającym.</w:t>
      </w:r>
    </w:p>
    <w:p w:rsidR="003902AF" w:rsidRPr="00A85947" w:rsidRDefault="003902AF" w:rsidP="003902AF">
      <w:pPr>
        <w:ind w:left="360"/>
        <w:rPr>
          <w:rFonts w:eastAsia="Lucida Sans Unicode"/>
          <w:b/>
          <w:bCs/>
          <w:sz w:val="24"/>
          <w:szCs w:val="24"/>
        </w:rPr>
      </w:pPr>
      <w:r w:rsidRPr="00A85947">
        <w:rPr>
          <w:b/>
          <w:bCs/>
          <w:sz w:val="24"/>
          <w:szCs w:val="24"/>
        </w:rPr>
        <w:t xml:space="preserve">Wygląd jak na rysunku poglądowym </w:t>
      </w:r>
    </w:p>
    <w:p w:rsidR="003902AF" w:rsidRPr="00A85947" w:rsidRDefault="003902AF" w:rsidP="003902AF">
      <w:pPr>
        <w:ind w:left="360"/>
        <w:rPr>
          <w:b/>
          <w:bCs/>
          <w:sz w:val="24"/>
          <w:szCs w:val="24"/>
        </w:rPr>
      </w:pPr>
      <w:r w:rsidRPr="00A85947">
        <w:rPr>
          <w:noProof/>
          <w:sz w:val="24"/>
          <w:szCs w:val="24"/>
        </w:rPr>
        <w:lastRenderedPageBreak/>
        <w:drawing>
          <wp:anchor distT="0" distB="0" distL="0" distR="0" simplePos="0" relativeHeight="2518077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57015" cy="2666365"/>
            <wp:effectExtent l="0" t="0" r="635" b="63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4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266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731496" w:rsidP="003902A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="0023373A">
        <w:rPr>
          <w:b/>
          <w:bCs/>
          <w:sz w:val="24"/>
          <w:szCs w:val="24"/>
        </w:rPr>
        <w:t>8</w:t>
      </w:r>
      <w:r w:rsidR="003902AF" w:rsidRPr="00A85947">
        <w:rPr>
          <w:b/>
          <w:bCs/>
          <w:sz w:val="24"/>
          <w:szCs w:val="24"/>
        </w:rPr>
        <w:t>. Stół 270x80x75 szt. 2</w:t>
      </w: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ind w:left="360"/>
        <w:rPr>
          <w:sz w:val="24"/>
          <w:szCs w:val="24"/>
        </w:rPr>
      </w:pPr>
      <w:r w:rsidRPr="00A85947">
        <w:rPr>
          <w:sz w:val="24"/>
          <w:szCs w:val="24"/>
        </w:rPr>
        <w:t xml:space="preserve">Blat stołu wykonany z płyty obustronnie </w:t>
      </w:r>
      <w:proofErr w:type="spellStart"/>
      <w:r w:rsidRPr="00A85947">
        <w:rPr>
          <w:sz w:val="24"/>
          <w:szCs w:val="24"/>
        </w:rPr>
        <w:t>melaminowanej</w:t>
      </w:r>
      <w:proofErr w:type="spellEnd"/>
      <w:r w:rsidRPr="00A85947">
        <w:rPr>
          <w:sz w:val="24"/>
          <w:szCs w:val="24"/>
        </w:rPr>
        <w:t xml:space="preserve"> klasy E1 grubości min. 36 mm, oklejone obrzeżem PCV gr. min 2 mm i promieniu R3.  Nogi o wymiarach 150x150, wykonane z elementów płyty obustronnie laminowanej o klasie higieniczności E1,  grubości 18 mm, oklejonej obrzeżem pcv o  grubości 1 mm, w kolorze płyty, skręconych w formę kwadratu. .Listwy  łączące nogi, wykonane z  płyty obustronnie laminowanej o klasie higieniczności E1,  grubości 18 mm, oklejonej obrzeżem pcv o  grubości 1 mm, w kolorze płyty.  </w:t>
      </w:r>
      <w:r w:rsidRPr="00A85947">
        <w:rPr>
          <w:color w:val="272727"/>
          <w:sz w:val="24"/>
          <w:szCs w:val="24"/>
        </w:rPr>
        <w:t>Elementy stołu połączone ze sobą za pomocą wysokiej jakości złączy mimośrodowych.</w:t>
      </w:r>
      <w:r w:rsidRPr="00A85947">
        <w:rPr>
          <w:sz w:val="24"/>
          <w:szCs w:val="24"/>
        </w:rPr>
        <w:t xml:space="preserve"> Korpus klejony, montowany w fabryce producenta.</w:t>
      </w:r>
    </w:p>
    <w:p w:rsidR="003902AF" w:rsidRPr="00A85947" w:rsidRDefault="003902AF" w:rsidP="003902AF">
      <w:pPr>
        <w:ind w:left="360"/>
        <w:rPr>
          <w:sz w:val="24"/>
          <w:szCs w:val="24"/>
        </w:rPr>
      </w:pPr>
    </w:p>
    <w:p w:rsidR="003902AF" w:rsidRPr="00A85947" w:rsidRDefault="003902AF" w:rsidP="003902AF">
      <w:pPr>
        <w:spacing w:after="200" w:line="276" w:lineRule="exact"/>
        <w:rPr>
          <w:b/>
          <w:sz w:val="24"/>
          <w:szCs w:val="24"/>
        </w:rPr>
      </w:pPr>
      <w:r w:rsidRPr="00A85947">
        <w:rPr>
          <w:b/>
          <w:sz w:val="24"/>
          <w:szCs w:val="24"/>
        </w:rPr>
        <w:t>Kolor płyty– dąb, szczegóły do uzgodnienia z Zamawiającym.</w:t>
      </w:r>
    </w:p>
    <w:p w:rsidR="003902AF" w:rsidRPr="00A85947" w:rsidRDefault="003902AF" w:rsidP="003902AF">
      <w:pPr>
        <w:ind w:left="360"/>
        <w:rPr>
          <w:rFonts w:eastAsia="Lucida Sans Unicode"/>
          <w:b/>
          <w:bCs/>
          <w:sz w:val="24"/>
          <w:szCs w:val="24"/>
        </w:rPr>
      </w:pPr>
      <w:r w:rsidRPr="00A85947">
        <w:rPr>
          <w:b/>
          <w:bCs/>
          <w:sz w:val="24"/>
          <w:szCs w:val="24"/>
        </w:rPr>
        <w:t xml:space="preserve">Wygląd jak na rysunku poglądowym </w:t>
      </w:r>
    </w:p>
    <w:p w:rsidR="003902AF" w:rsidRPr="00A85947" w:rsidRDefault="003902AF" w:rsidP="003902AF">
      <w:pPr>
        <w:rPr>
          <w:b/>
          <w:bCs/>
          <w:sz w:val="24"/>
          <w:szCs w:val="24"/>
        </w:rPr>
      </w:pPr>
      <w:r w:rsidRPr="00A85947">
        <w:rPr>
          <w:noProof/>
          <w:sz w:val="24"/>
          <w:szCs w:val="24"/>
        </w:rPr>
        <w:lastRenderedPageBreak/>
        <w:drawing>
          <wp:anchor distT="0" distB="0" distL="0" distR="0" simplePos="0" relativeHeight="2518056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18860" cy="4302760"/>
            <wp:effectExtent l="0" t="0" r="0" b="2540"/>
            <wp:wrapSquare wrapText="largest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5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-24" r="-17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0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731496" w:rsidP="003902A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="0023373A">
        <w:rPr>
          <w:b/>
          <w:bCs/>
          <w:sz w:val="24"/>
          <w:szCs w:val="24"/>
        </w:rPr>
        <w:t>9</w:t>
      </w:r>
      <w:r w:rsidR="003902AF" w:rsidRPr="00A85947">
        <w:rPr>
          <w:b/>
          <w:bCs/>
          <w:sz w:val="24"/>
          <w:szCs w:val="24"/>
        </w:rPr>
        <w:t>. Krzesło  szt.30</w:t>
      </w:r>
    </w:p>
    <w:p w:rsidR="003902AF" w:rsidRPr="00A85947" w:rsidRDefault="003902AF" w:rsidP="003902AF">
      <w:pPr>
        <w:rPr>
          <w:sz w:val="24"/>
          <w:szCs w:val="24"/>
        </w:rPr>
      </w:pPr>
    </w:p>
    <w:p w:rsidR="003902AF" w:rsidRPr="00A85947" w:rsidRDefault="003902AF" w:rsidP="003902AF">
      <w:pPr>
        <w:rPr>
          <w:sz w:val="24"/>
          <w:szCs w:val="24"/>
        </w:rPr>
      </w:pPr>
      <w:r w:rsidRPr="00A85947">
        <w:rPr>
          <w:sz w:val="24"/>
          <w:szCs w:val="24"/>
        </w:rPr>
        <w:t xml:space="preserve">Cechy charakterystyczne krzesła: </w:t>
      </w: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pStyle w:val="Tekstpodstawowy"/>
        <w:rPr>
          <w:sz w:val="24"/>
          <w:szCs w:val="24"/>
        </w:rPr>
      </w:pPr>
      <w:r w:rsidRPr="00A85947">
        <w:rPr>
          <w:sz w:val="24"/>
          <w:szCs w:val="24"/>
        </w:rPr>
        <w:t>Miękkie, tapicerowane siedzisko</w:t>
      </w:r>
    </w:p>
    <w:p w:rsidR="003902AF" w:rsidRPr="00A85947" w:rsidRDefault="003902AF" w:rsidP="003902AF">
      <w:pPr>
        <w:pStyle w:val="Tekstpodstawowy"/>
        <w:rPr>
          <w:sz w:val="24"/>
          <w:szCs w:val="24"/>
        </w:rPr>
      </w:pPr>
      <w:proofErr w:type="spellStart"/>
      <w:r w:rsidRPr="00A85947">
        <w:rPr>
          <w:sz w:val="24"/>
          <w:szCs w:val="24"/>
        </w:rPr>
        <w:t>Ergonomiczne,wyprofilowane</w:t>
      </w:r>
      <w:proofErr w:type="spellEnd"/>
      <w:r w:rsidRPr="00A85947">
        <w:rPr>
          <w:sz w:val="24"/>
          <w:szCs w:val="24"/>
        </w:rPr>
        <w:t xml:space="preserve"> oparcie</w:t>
      </w:r>
    </w:p>
    <w:p w:rsidR="003902AF" w:rsidRPr="00A85947" w:rsidRDefault="003902AF" w:rsidP="003902AF">
      <w:pPr>
        <w:rPr>
          <w:sz w:val="24"/>
          <w:szCs w:val="24"/>
        </w:rPr>
        <w:sectPr w:rsidR="003902AF" w:rsidRPr="00A85947">
          <w:type w:val="continuous"/>
          <w:pgSz w:w="11906" w:h="16838"/>
          <w:pgMar w:top="1134" w:right="1134" w:bottom="1134" w:left="1134" w:header="0" w:footer="0" w:gutter="0"/>
          <w:cols w:space="708"/>
          <w:formProt w:val="0"/>
        </w:sectPr>
      </w:pPr>
    </w:p>
    <w:p w:rsidR="003902AF" w:rsidRPr="00A85947" w:rsidRDefault="003902AF" w:rsidP="003902AF">
      <w:pPr>
        <w:pStyle w:val="Tekstpodstawowy"/>
        <w:spacing w:after="0"/>
        <w:rPr>
          <w:sz w:val="24"/>
          <w:szCs w:val="24"/>
        </w:rPr>
      </w:pPr>
      <w:r w:rsidRPr="00A85947">
        <w:rPr>
          <w:sz w:val="24"/>
          <w:szCs w:val="24"/>
        </w:rPr>
        <w:t>Rama – stalowa - chromowana</w:t>
      </w:r>
    </w:p>
    <w:p w:rsidR="003902AF" w:rsidRPr="00A85947" w:rsidRDefault="003902AF" w:rsidP="003902AF">
      <w:pPr>
        <w:pStyle w:val="Tekstpodstawowy"/>
        <w:spacing w:after="0"/>
        <w:rPr>
          <w:sz w:val="24"/>
          <w:szCs w:val="24"/>
        </w:rPr>
      </w:pPr>
      <w:r w:rsidRPr="00A85947">
        <w:rPr>
          <w:sz w:val="24"/>
          <w:szCs w:val="24"/>
        </w:rPr>
        <w:t>Podłokietniki  stalowe z plastikowymi nakładkami</w:t>
      </w:r>
    </w:p>
    <w:p w:rsidR="003902AF" w:rsidRPr="00A85947" w:rsidRDefault="003902AF" w:rsidP="003902AF">
      <w:pPr>
        <w:pStyle w:val="Tekstpodstawowy"/>
        <w:spacing w:after="0"/>
        <w:rPr>
          <w:sz w:val="24"/>
          <w:szCs w:val="24"/>
        </w:rPr>
      </w:pPr>
      <w:r w:rsidRPr="00A85947">
        <w:rPr>
          <w:sz w:val="24"/>
          <w:szCs w:val="24"/>
        </w:rPr>
        <w:t>Możliwość składowania w stosie</w:t>
      </w:r>
    </w:p>
    <w:p w:rsidR="003902AF" w:rsidRPr="00A85947" w:rsidRDefault="003902AF" w:rsidP="003902AF">
      <w:pPr>
        <w:rPr>
          <w:sz w:val="24"/>
          <w:szCs w:val="24"/>
        </w:rPr>
      </w:pPr>
      <w:r w:rsidRPr="00A85947">
        <w:rPr>
          <w:b/>
          <w:bCs/>
          <w:sz w:val="24"/>
          <w:szCs w:val="24"/>
        </w:rPr>
        <w:t>Kolor tapicerki –</w:t>
      </w:r>
      <w:r w:rsidRPr="00A85947">
        <w:rPr>
          <w:sz w:val="24"/>
          <w:szCs w:val="24"/>
        </w:rPr>
        <w:t xml:space="preserve"> niebieski,</w:t>
      </w:r>
      <w:r w:rsidRPr="00A85947">
        <w:rPr>
          <w:b/>
          <w:bCs/>
          <w:sz w:val="24"/>
          <w:szCs w:val="24"/>
        </w:rPr>
        <w:t xml:space="preserve"> </w:t>
      </w:r>
      <w:r w:rsidRPr="00A85947">
        <w:rPr>
          <w:sz w:val="24"/>
          <w:szCs w:val="24"/>
        </w:rPr>
        <w:t xml:space="preserve"> do ustalenia z Zamawiającym, tapicerka z grupy podstawowej C</w:t>
      </w:r>
    </w:p>
    <w:p w:rsidR="003902AF" w:rsidRPr="00A85947" w:rsidRDefault="003902AF" w:rsidP="003902AF">
      <w:pPr>
        <w:rPr>
          <w:sz w:val="24"/>
          <w:szCs w:val="24"/>
        </w:rPr>
      </w:pPr>
    </w:p>
    <w:p w:rsidR="003902AF" w:rsidRPr="00A85947" w:rsidRDefault="003902AF" w:rsidP="003902AF">
      <w:pPr>
        <w:rPr>
          <w:sz w:val="24"/>
          <w:szCs w:val="24"/>
        </w:rPr>
      </w:pPr>
      <w:r w:rsidRPr="00A85947">
        <w:rPr>
          <w:rStyle w:val="Mocnowyrniony"/>
          <w:sz w:val="24"/>
          <w:szCs w:val="24"/>
        </w:rPr>
        <w:t xml:space="preserve">Skład: </w:t>
      </w:r>
      <w:r w:rsidRPr="00A85947">
        <w:rPr>
          <w:sz w:val="24"/>
          <w:szCs w:val="24"/>
        </w:rPr>
        <w:t xml:space="preserve">100% włókno syntetyczne </w:t>
      </w:r>
      <w:r w:rsidRPr="00A85947">
        <w:rPr>
          <w:sz w:val="24"/>
          <w:szCs w:val="24"/>
        </w:rPr>
        <w:br/>
      </w:r>
      <w:r w:rsidRPr="00A85947">
        <w:rPr>
          <w:rStyle w:val="Mocnowyrniony"/>
          <w:sz w:val="24"/>
          <w:szCs w:val="24"/>
        </w:rPr>
        <w:t>Gramatura:</w:t>
      </w:r>
      <w:r w:rsidRPr="00A85947">
        <w:rPr>
          <w:sz w:val="24"/>
          <w:szCs w:val="24"/>
        </w:rPr>
        <w:t xml:space="preserve"> 225 g/m</w:t>
      </w:r>
      <w:r w:rsidRPr="00A85947">
        <w:rPr>
          <w:position w:val="8"/>
          <w:sz w:val="24"/>
          <w:szCs w:val="24"/>
        </w:rPr>
        <w:t>2 </w:t>
      </w:r>
      <w:r w:rsidRPr="00A85947">
        <w:rPr>
          <w:sz w:val="24"/>
          <w:szCs w:val="24"/>
        </w:rPr>
        <w:br/>
      </w:r>
      <w:r w:rsidRPr="00A85947">
        <w:rPr>
          <w:rStyle w:val="Mocnowyrniony"/>
          <w:sz w:val="24"/>
          <w:szCs w:val="24"/>
        </w:rPr>
        <w:t>Odporność na ścieranie:</w:t>
      </w:r>
      <w:r w:rsidRPr="00A85947">
        <w:rPr>
          <w:sz w:val="24"/>
          <w:szCs w:val="24"/>
        </w:rPr>
        <w:t xml:space="preserve"> &gt;= 30 000 cykli </w:t>
      </w:r>
      <w:proofErr w:type="spellStart"/>
      <w:r w:rsidRPr="00A85947">
        <w:rPr>
          <w:sz w:val="24"/>
          <w:szCs w:val="24"/>
        </w:rPr>
        <w:t>Martindale</w:t>
      </w:r>
      <w:proofErr w:type="spellEnd"/>
    </w:p>
    <w:p w:rsidR="003902AF" w:rsidRPr="00A85947" w:rsidRDefault="003902AF" w:rsidP="003902AF">
      <w:pPr>
        <w:rPr>
          <w:sz w:val="24"/>
          <w:szCs w:val="24"/>
        </w:rPr>
      </w:pPr>
      <w:r w:rsidRPr="00A85947">
        <w:rPr>
          <w:sz w:val="24"/>
          <w:szCs w:val="24"/>
        </w:rPr>
        <w:t xml:space="preserve"> </w:t>
      </w:r>
    </w:p>
    <w:p w:rsidR="003902AF" w:rsidRPr="00A85947" w:rsidRDefault="003902AF" w:rsidP="003902AF">
      <w:pPr>
        <w:rPr>
          <w:sz w:val="24"/>
          <w:szCs w:val="24"/>
        </w:rPr>
        <w:sectPr w:rsidR="003902AF" w:rsidRPr="00A85947">
          <w:type w:val="continuous"/>
          <w:pgSz w:w="11906" w:h="16838"/>
          <w:pgMar w:top="1134" w:right="1134" w:bottom="1134" w:left="1134" w:header="0" w:footer="0" w:gutter="0"/>
          <w:cols w:space="708"/>
          <w:formProt w:val="0"/>
        </w:sectPr>
      </w:pPr>
    </w:p>
    <w:p w:rsidR="003902AF" w:rsidRPr="00A85947" w:rsidRDefault="003902AF" w:rsidP="00A85947">
      <w:pPr>
        <w:spacing w:after="200" w:line="276" w:lineRule="auto"/>
        <w:rPr>
          <w:b/>
          <w:bCs/>
          <w:sz w:val="24"/>
          <w:szCs w:val="24"/>
        </w:rPr>
      </w:pPr>
      <w:r w:rsidRPr="00A85947">
        <w:rPr>
          <w:b/>
          <w:bCs/>
          <w:sz w:val="24"/>
          <w:szCs w:val="24"/>
        </w:rPr>
        <w:lastRenderedPageBreak/>
        <w:t>W</w:t>
      </w:r>
      <w:r w:rsidR="00A85947">
        <w:rPr>
          <w:b/>
          <w:bCs/>
          <w:sz w:val="24"/>
          <w:szCs w:val="24"/>
        </w:rPr>
        <w:t>ygląd jak na rysunku poglądowym</w:t>
      </w:r>
    </w:p>
    <w:p w:rsidR="003902AF" w:rsidRPr="00A85947" w:rsidRDefault="003902AF" w:rsidP="003902AF">
      <w:pPr>
        <w:rPr>
          <w:b/>
          <w:bCs/>
          <w:sz w:val="24"/>
          <w:szCs w:val="24"/>
          <w:u w:val="single"/>
        </w:rPr>
      </w:pPr>
    </w:p>
    <w:p w:rsidR="003902AF" w:rsidRPr="00A85947" w:rsidRDefault="003902AF" w:rsidP="003902AF">
      <w:pPr>
        <w:rPr>
          <w:b/>
          <w:bCs/>
          <w:sz w:val="24"/>
          <w:szCs w:val="24"/>
          <w:u w:val="single"/>
        </w:rPr>
      </w:pPr>
      <w:r w:rsidRPr="00A85947">
        <w:rPr>
          <w:noProof/>
          <w:sz w:val="24"/>
          <w:szCs w:val="24"/>
        </w:rPr>
        <w:drawing>
          <wp:anchor distT="0" distB="0" distL="0" distR="0" simplePos="0" relativeHeight="251780096" behindDoc="0" locked="0" layoutInCell="1" allowOverlap="1">
            <wp:simplePos x="0" y="0"/>
            <wp:positionH relativeFrom="column">
              <wp:posOffset>2233295</wp:posOffset>
            </wp:positionH>
            <wp:positionV relativeFrom="paragraph">
              <wp:posOffset>20320</wp:posOffset>
            </wp:positionV>
            <wp:extent cx="2438400" cy="304800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1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A85947" w:rsidRDefault="003902AF" w:rsidP="003902AF">
      <w:pPr>
        <w:rPr>
          <w:sz w:val="24"/>
          <w:szCs w:val="24"/>
        </w:rPr>
      </w:pPr>
    </w:p>
    <w:p w:rsidR="003902AF" w:rsidRPr="00A85947" w:rsidRDefault="0023373A" w:rsidP="003902A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60</w:t>
      </w:r>
      <w:r w:rsidR="00A85947">
        <w:rPr>
          <w:b/>
          <w:bCs/>
          <w:sz w:val="24"/>
          <w:szCs w:val="24"/>
        </w:rPr>
        <w:t>. Komoda 260x35x100 szt.1</w:t>
      </w:r>
    </w:p>
    <w:p w:rsidR="003902AF" w:rsidRPr="00A85947" w:rsidRDefault="003902AF" w:rsidP="00A85947">
      <w:pPr>
        <w:spacing w:line="276" w:lineRule="exact"/>
        <w:rPr>
          <w:sz w:val="24"/>
          <w:szCs w:val="24"/>
        </w:rPr>
      </w:pPr>
      <w:r w:rsidRPr="00A85947">
        <w:rPr>
          <w:sz w:val="24"/>
          <w:szCs w:val="24"/>
        </w:rPr>
        <w:t>Komoda z drzwiami uchylnymi, wykonana z płyty wiórowej obustronnie laminowanej o klasie higieniczności E1, obrzeże pcv dobrane pod kolor płyty. Elementy widoczne oklejone obrzeżem 1 mm, fronty półek oklejone obrzeże pcv grubości 1 mm. Korpus, półki, oraz wieniec dolny wykonane z płyty grubości 18 mm, fronty wykonane z płyty 18 mm, wieniec górny wykonany z płyty grubości 25 mm oklejony obrzeżem pcv o grubości 1 mm. Plecy szafki wykonane z płyty wiórowej obustronnie laminowanej grubości min. 8  mm w kolorze mebla. Plecy muszą być wsuwane w nafrezowane rowki w bokach i wieńcu górnym szafki, dodatkowo przymocowane do ścianek bocznych kątownikami. Nie dopuszcza się pleców nakładanych. Fronty muszą posiadać po dwa zawiasy puszkowe niklowane o średnicy puszki min 35 mm z możliwością regulacji w dwóch płaszczyznach, posiadające kąt rozwarcia do 110st. Cokół o wysokości ok.50 mm.</w:t>
      </w:r>
      <w:r w:rsidRPr="00A85947">
        <w:rPr>
          <w:color w:val="FF0000"/>
          <w:sz w:val="24"/>
          <w:szCs w:val="24"/>
        </w:rPr>
        <w:t xml:space="preserve"> </w:t>
      </w:r>
      <w:r w:rsidRPr="00A85947">
        <w:rPr>
          <w:sz w:val="24"/>
          <w:szCs w:val="24"/>
        </w:rPr>
        <w:t>Wieniec górny licowany z drzwiami szafki, wieniec dolny chowany za drzwiami szafki.</w:t>
      </w:r>
      <w:r w:rsidRPr="00A85947">
        <w:rPr>
          <w:color w:val="FF0000"/>
          <w:sz w:val="24"/>
          <w:szCs w:val="24"/>
        </w:rPr>
        <w:t xml:space="preserve"> </w:t>
      </w:r>
      <w:r w:rsidRPr="00A85947">
        <w:rPr>
          <w:sz w:val="24"/>
          <w:szCs w:val="24"/>
        </w:rPr>
        <w:t xml:space="preserve">Szafka musi posiadać metalowe stopki poziomujące, z możliwością regulacji od wnętrza szafy, stopki </w:t>
      </w:r>
      <w:r w:rsidRPr="00A85947">
        <w:rPr>
          <w:sz w:val="24"/>
          <w:szCs w:val="24"/>
        </w:rPr>
        <w:lastRenderedPageBreak/>
        <w:t>mocowane w 2 płaszczyznach – do boku i do cokołu szafki. Uchwyty metalowe o rozstawie min. 128 m, forma prosta.  Szafka posiada 2 półki z możliwością regulacji w 5 pozycjach, co 32 mm.</w:t>
      </w:r>
    </w:p>
    <w:p w:rsidR="003902AF" w:rsidRPr="00A85947" w:rsidRDefault="003902AF" w:rsidP="00A85947">
      <w:pPr>
        <w:spacing w:line="276" w:lineRule="exact"/>
        <w:rPr>
          <w:b/>
          <w:sz w:val="24"/>
          <w:szCs w:val="24"/>
        </w:rPr>
      </w:pPr>
      <w:r w:rsidRPr="00A85947">
        <w:rPr>
          <w:b/>
          <w:sz w:val="24"/>
          <w:szCs w:val="24"/>
        </w:rPr>
        <w:t>Kolor płyty–  fronty – dąb,  szczegóły do uzgodnienia z Zamawiającym.</w:t>
      </w:r>
    </w:p>
    <w:p w:rsidR="003902AF" w:rsidRPr="00A85947" w:rsidRDefault="003902AF" w:rsidP="00A85947">
      <w:pPr>
        <w:spacing w:line="276" w:lineRule="exact"/>
        <w:rPr>
          <w:b/>
          <w:bCs/>
          <w:sz w:val="24"/>
          <w:szCs w:val="24"/>
        </w:rPr>
      </w:pPr>
      <w:r w:rsidRPr="00A85947">
        <w:rPr>
          <w:b/>
          <w:bCs/>
          <w:sz w:val="24"/>
          <w:szCs w:val="24"/>
        </w:rPr>
        <w:t>Wygląd jak na rysunku poglądowym:</w:t>
      </w:r>
    </w:p>
    <w:p w:rsidR="003902AF" w:rsidRPr="00A85947" w:rsidRDefault="003902AF" w:rsidP="003902AF">
      <w:pPr>
        <w:spacing w:after="200" w:line="276" w:lineRule="exact"/>
        <w:rPr>
          <w:b/>
          <w:bCs/>
          <w:sz w:val="24"/>
          <w:szCs w:val="24"/>
        </w:rPr>
      </w:pPr>
      <w:r w:rsidRPr="00A85947">
        <w:rPr>
          <w:rFonts w:eastAsia="Lucida Sans Unicode"/>
          <w:noProof/>
          <w:sz w:val="24"/>
          <w:szCs w:val="24"/>
        </w:rPr>
        <w:drawing>
          <wp:anchor distT="0" distB="0" distL="0" distR="0" simplePos="0" relativeHeight="2518046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52440" cy="2752090"/>
            <wp:effectExtent l="0" t="0" r="0" b="0"/>
            <wp:wrapSquare wrapText="largest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4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275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A85947" w:rsidRDefault="003902AF" w:rsidP="003902AF">
      <w:pPr>
        <w:rPr>
          <w:rFonts w:eastAsia="Lucida Sans Unicode"/>
          <w:b/>
          <w:bCs/>
          <w:sz w:val="24"/>
          <w:szCs w:val="24"/>
          <w:lang w:eastAsia="zh-CN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170002" w:rsidRPr="00A85947" w:rsidRDefault="00170002" w:rsidP="003902AF">
      <w:pPr>
        <w:rPr>
          <w:b/>
          <w:bCs/>
          <w:sz w:val="24"/>
          <w:szCs w:val="24"/>
        </w:rPr>
      </w:pPr>
    </w:p>
    <w:p w:rsidR="00170002" w:rsidRPr="00A85947" w:rsidRDefault="00170002" w:rsidP="003902AF">
      <w:pPr>
        <w:rPr>
          <w:b/>
          <w:bCs/>
          <w:sz w:val="24"/>
          <w:szCs w:val="24"/>
        </w:rPr>
      </w:pPr>
    </w:p>
    <w:p w:rsidR="00170002" w:rsidRPr="00A85947" w:rsidRDefault="00170002" w:rsidP="003902AF">
      <w:pPr>
        <w:rPr>
          <w:b/>
          <w:bCs/>
          <w:sz w:val="24"/>
          <w:szCs w:val="24"/>
        </w:rPr>
      </w:pPr>
    </w:p>
    <w:p w:rsidR="00170002" w:rsidRPr="00A85947" w:rsidRDefault="00170002" w:rsidP="003902AF">
      <w:pPr>
        <w:rPr>
          <w:b/>
          <w:bCs/>
          <w:sz w:val="24"/>
          <w:szCs w:val="24"/>
        </w:rPr>
      </w:pPr>
    </w:p>
    <w:p w:rsidR="00170002" w:rsidRPr="00A85947" w:rsidRDefault="00170002" w:rsidP="003902AF">
      <w:pPr>
        <w:rPr>
          <w:b/>
          <w:bCs/>
          <w:sz w:val="24"/>
          <w:szCs w:val="24"/>
        </w:rPr>
      </w:pPr>
    </w:p>
    <w:p w:rsidR="00170002" w:rsidRPr="00A85947" w:rsidRDefault="00170002" w:rsidP="003902AF">
      <w:pPr>
        <w:rPr>
          <w:b/>
          <w:bCs/>
          <w:sz w:val="24"/>
          <w:szCs w:val="24"/>
        </w:rPr>
      </w:pPr>
    </w:p>
    <w:p w:rsidR="00170002" w:rsidRPr="00A85947" w:rsidRDefault="00170002" w:rsidP="003902AF">
      <w:pPr>
        <w:rPr>
          <w:b/>
          <w:bCs/>
          <w:sz w:val="24"/>
          <w:szCs w:val="24"/>
        </w:rPr>
      </w:pPr>
    </w:p>
    <w:p w:rsidR="00170002" w:rsidRPr="00A85947" w:rsidRDefault="00170002" w:rsidP="003902AF">
      <w:pPr>
        <w:rPr>
          <w:b/>
          <w:bCs/>
          <w:sz w:val="24"/>
          <w:szCs w:val="24"/>
        </w:rPr>
      </w:pPr>
    </w:p>
    <w:p w:rsidR="00170002" w:rsidRPr="00A85947" w:rsidRDefault="00170002" w:rsidP="003902AF">
      <w:pPr>
        <w:rPr>
          <w:b/>
          <w:bCs/>
          <w:sz w:val="24"/>
          <w:szCs w:val="24"/>
        </w:rPr>
      </w:pPr>
    </w:p>
    <w:p w:rsidR="00170002" w:rsidRPr="00A85947" w:rsidRDefault="00170002" w:rsidP="003902AF">
      <w:pPr>
        <w:rPr>
          <w:b/>
          <w:bCs/>
          <w:sz w:val="24"/>
          <w:szCs w:val="24"/>
        </w:rPr>
      </w:pPr>
    </w:p>
    <w:p w:rsidR="00170002" w:rsidRPr="00A85947" w:rsidRDefault="00170002" w:rsidP="003902AF">
      <w:pPr>
        <w:rPr>
          <w:b/>
          <w:bCs/>
          <w:sz w:val="24"/>
          <w:szCs w:val="24"/>
        </w:rPr>
      </w:pPr>
    </w:p>
    <w:p w:rsidR="00170002" w:rsidRPr="00A85947" w:rsidRDefault="00170002" w:rsidP="003902AF">
      <w:pPr>
        <w:rPr>
          <w:b/>
          <w:bCs/>
          <w:sz w:val="24"/>
          <w:szCs w:val="24"/>
        </w:rPr>
      </w:pPr>
    </w:p>
    <w:p w:rsidR="003902AF" w:rsidRPr="00A85947" w:rsidRDefault="0023373A" w:rsidP="003902A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61</w:t>
      </w:r>
      <w:bookmarkStart w:id="0" w:name="_GoBack"/>
      <w:bookmarkEnd w:id="0"/>
      <w:r w:rsidR="003902AF" w:rsidRPr="00A85947">
        <w:rPr>
          <w:b/>
          <w:bCs/>
          <w:sz w:val="24"/>
          <w:szCs w:val="24"/>
        </w:rPr>
        <w:t xml:space="preserve"> Szafka wisząca 85x30x72 szt. 1</w:t>
      </w:r>
    </w:p>
    <w:p w:rsidR="003902AF" w:rsidRPr="00A85947" w:rsidRDefault="003902AF" w:rsidP="003902AF">
      <w:pPr>
        <w:rPr>
          <w:sz w:val="24"/>
          <w:szCs w:val="24"/>
        </w:rPr>
      </w:pPr>
    </w:p>
    <w:p w:rsidR="003902AF" w:rsidRPr="00A85947" w:rsidRDefault="003902AF" w:rsidP="00A85947">
      <w:pPr>
        <w:spacing w:after="200" w:line="276" w:lineRule="auto"/>
        <w:rPr>
          <w:sz w:val="24"/>
          <w:szCs w:val="24"/>
        </w:rPr>
      </w:pPr>
      <w:r w:rsidRPr="00A85947">
        <w:rPr>
          <w:sz w:val="24"/>
          <w:szCs w:val="24"/>
        </w:rPr>
        <w:t>Szafka z drzwiami uchylnymi, wykonana z płyty wiórowej obustronnie laminowanej o klasie higieniczności E1, obrzeże pcv dobrane pod kolor płyty. Elementy widoczne oklejone obrzeżem 1 mm, fronty półek oklejone obrzeże pcv grubości 1 mm. Korpus, półki, oraz wieniec dolny wykonane z płyty grubości 18 mm, fronty wykonane z płyty 18 mm, wieniec górny wykonany z płyty grubości 18 mm oklejony obrzeżem pcv o grubości 2 mm i promieniu R3. Plecy szafki wykonane z płyty wiórowej obustronnie laminowanej grubości min. 8  mm w kolorze mebla. Plecy muszą być wsuwane w nafrezowane rowki w bokach i wieńcu górnym szafki, dodatkowo przymocowane do ścianek bocznych kątownikami. Nie dopuszcza się pleców nakładanych. Dwa zawiasy puszkowe niklowane o średnicy puszki min 35 mm z możliwością regulacji w dwóch płaszczyznach, posiadające kąt rozwarcia do 110st. Szaf</w:t>
      </w:r>
      <w:r w:rsidRPr="00A85947">
        <w:rPr>
          <w:color w:val="000000"/>
          <w:sz w:val="24"/>
          <w:szCs w:val="24"/>
        </w:rPr>
        <w:t>ka wyposażona wewnątrz  w dwie półki wewnętrzne.</w:t>
      </w:r>
      <w:r w:rsidRPr="00A85947">
        <w:rPr>
          <w:color w:val="FF0000"/>
          <w:sz w:val="24"/>
          <w:szCs w:val="24"/>
        </w:rPr>
        <w:t xml:space="preserve"> </w:t>
      </w:r>
      <w:r w:rsidRPr="00A85947">
        <w:rPr>
          <w:sz w:val="24"/>
          <w:szCs w:val="24"/>
        </w:rPr>
        <w:t>Uchwyty metalowe,  kolor aluminium matowe o rozstawie min. 128 mm, forma prosta.   Korpus klejony, montowany w fabryce producenta. Szafka montowana do ściany za pomocą wysoki</w:t>
      </w:r>
      <w:r w:rsidR="00A85947">
        <w:rPr>
          <w:sz w:val="24"/>
          <w:szCs w:val="24"/>
        </w:rPr>
        <w:t>ej jakości zawieszek meblowych.</w:t>
      </w:r>
    </w:p>
    <w:p w:rsidR="003902AF" w:rsidRPr="00A85947" w:rsidRDefault="003902AF" w:rsidP="003902AF">
      <w:pPr>
        <w:spacing w:after="200" w:line="276" w:lineRule="auto"/>
        <w:ind w:left="360"/>
        <w:rPr>
          <w:rFonts w:eastAsia="Lucida Sans Unicode"/>
          <w:sz w:val="24"/>
          <w:szCs w:val="24"/>
        </w:rPr>
      </w:pPr>
      <w:r w:rsidRPr="00A85947">
        <w:rPr>
          <w:b/>
          <w:sz w:val="24"/>
          <w:szCs w:val="24"/>
        </w:rPr>
        <w:lastRenderedPageBreak/>
        <w:t>Kolor płyty– dąb,  szczegóły do uzgodnienia z Zamawiającym.</w:t>
      </w:r>
    </w:p>
    <w:p w:rsidR="003902AF" w:rsidRPr="00A85947" w:rsidRDefault="003902AF" w:rsidP="003902AF">
      <w:pPr>
        <w:spacing w:after="200" w:line="276" w:lineRule="auto"/>
        <w:ind w:left="360"/>
        <w:rPr>
          <w:b/>
          <w:bCs/>
          <w:sz w:val="24"/>
          <w:szCs w:val="24"/>
        </w:rPr>
      </w:pPr>
      <w:r w:rsidRPr="00A85947">
        <w:rPr>
          <w:b/>
          <w:bCs/>
          <w:sz w:val="24"/>
          <w:szCs w:val="24"/>
        </w:rPr>
        <w:t>Wygląd jak na rysunku poglądowym:</w:t>
      </w:r>
    </w:p>
    <w:p w:rsidR="003902AF" w:rsidRPr="00A85947" w:rsidRDefault="003902AF" w:rsidP="003902AF">
      <w:pPr>
        <w:spacing w:after="200" w:line="276" w:lineRule="auto"/>
        <w:ind w:left="360"/>
        <w:rPr>
          <w:b/>
          <w:bCs/>
          <w:sz w:val="24"/>
          <w:szCs w:val="24"/>
        </w:rPr>
      </w:pPr>
      <w:r w:rsidRPr="00A85947">
        <w:rPr>
          <w:rFonts w:eastAsia="Lucida Sans Unicode"/>
          <w:noProof/>
          <w:sz w:val="24"/>
          <w:szCs w:val="24"/>
        </w:rPr>
        <w:drawing>
          <wp:anchor distT="0" distB="0" distL="0" distR="0" simplePos="0" relativeHeight="2518087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752340" cy="4695190"/>
            <wp:effectExtent l="0" t="0" r="0" b="0"/>
            <wp:wrapSquare wrapText="larges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5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469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2AF" w:rsidRPr="00A85947" w:rsidRDefault="003902AF" w:rsidP="003902AF">
      <w:pPr>
        <w:rPr>
          <w:rFonts w:eastAsia="Lucida Sans Unicode"/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D4749E">
      <w:pPr>
        <w:jc w:val="both"/>
        <w:rPr>
          <w:sz w:val="32"/>
          <w:szCs w:val="32"/>
        </w:rPr>
      </w:pPr>
      <w:r w:rsidRPr="00A85947">
        <w:rPr>
          <w:b/>
          <w:bCs/>
          <w:sz w:val="32"/>
          <w:szCs w:val="32"/>
        </w:rPr>
        <w:t>Powyższy asortyment stanowi wyposażenie w budynku Arkus Politechniki Rzeszowskiej</w:t>
      </w:r>
      <w:r w:rsidR="00D4749E" w:rsidRPr="00A85947">
        <w:rPr>
          <w:b/>
          <w:bCs/>
          <w:sz w:val="32"/>
          <w:szCs w:val="32"/>
        </w:rPr>
        <w:t xml:space="preserve">. </w:t>
      </w:r>
      <w:r w:rsidRPr="00A85947">
        <w:rPr>
          <w:b/>
          <w:bCs/>
          <w:sz w:val="32"/>
          <w:szCs w:val="32"/>
        </w:rPr>
        <w:t>Przed realizacją konieczna jest wizja lokalna, celem szczegółowego opomiarowania, dostosowania wyglądu mebli do wymagań  Zamawiającego i uzgodnień dotyczących kolorystyki i późniejszego ustawienia mebli.</w:t>
      </w:r>
    </w:p>
    <w:p w:rsidR="003902AF" w:rsidRPr="00A85947" w:rsidRDefault="003902AF" w:rsidP="003902AF">
      <w:pPr>
        <w:rPr>
          <w:b/>
          <w:bCs/>
          <w:sz w:val="24"/>
          <w:szCs w:val="24"/>
        </w:rPr>
      </w:pPr>
    </w:p>
    <w:p w:rsidR="003902AF" w:rsidRPr="00A85947" w:rsidRDefault="003902AF" w:rsidP="003902AF">
      <w:pPr>
        <w:rPr>
          <w:sz w:val="24"/>
          <w:szCs w:val="24"/>
        </w:rPr>
      </w:pPr>
    </w:p>
    <w:p w:rsidR="003902AF" w:rsidRPr="00A85947" w:rsidRDefault="003902AF">
      <w:pPr>
        <w:spacing w:line="360" w:lineRule="auto"/>
        <w:rPr>
          <w:sz w:val="24"/>
          <w:szCs w:val="24"/>
        </w:rPr>
      </w:pPr>
    </w:p>
    <w:sectPr w:rsidR="003902AF" w:rsidRPr="00A85947" w:rsidSect="00C507E5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16838" w:h="11906" w:orient="landscape" w:code="9"/>
      <w:pgMar w:top="1418" w:right="1418" w:bottom="1418" w:left="1418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A1C" w:rsidRDefault="00EC4A1C">
      <w:r>
        <w:separator/>
      </w:r>
    </w:p>
  </w:endnote>
  <w:endnote w:type="continuationSeparator" w:id="0">
    <w:p w:rsidR="00EC4A1C" w:rsidRDefault="00EC4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A1C" w:rsidRDefault="00EC4A1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EC4A1C" w:rsidRDefault="00EC4A1C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A1C" w:rsidRDefault="00EC4A1C">
    <w:pPr>
      <w:pStyle w:val="Stopka"/>
      <w:pBdr>
        <w:bottom w:val="single" w:sz="6" w:space="0" w:color="auto"/>
      </w:pBdr>
      <w:tabs>
        <w:tab w:val="clear" w:pos="4536"/>
        <w:tab w:val="left" w:pos="6237"/>
      </w:tabs>
    </w:pPr>
  </w:p>
  <w:p w:rsidR="00EC4A1C" w:rsidRDefault="00EC4A1C">
    <w:pPr>
      <w:pStyle w:val="Stopka"/>
      <w:tabs>
        <w:tab w:val="clear" w:pos="4536"/>
      </w:tabs>
      <w:jc w:val="center"/>
    </w:pPr>
  </w:p>
  <w:p w:rsidR="00EC4A1C" w:rsidRDefault="00EC4A1C">
    <w:pPr>
      <w:pStyle w:val="Stopka"/>
      <w:tabs>
        <w:tab w:val="clear" w:pos="4536"/>
      </w:tabs>
      <w:jc w:val="center"/>
      <w:rPr>
        <w:rFonts w:ascii="Arial" w:hAnsi="Arial"/>
      </w:rPr>
    </w:pPr>
    <w:r>
      <w:rPr>
        <w:rFonts w:ascii="Arial" w:hAnsi="Arial"/>
      </w:rPr>
      <w:t xml:space="preserve">System </w:t>
    </w:r>
    <w:proofErr w:type="spellStart"/>
    <w:r>
      <w:rPr>
        <w:rFonts w:ascii="Arial" w:hAnsi="Arial"/>
      </w:rPr>
      <w:t>ProPublico</w:t>
    </w:r>
    <w:proofErr w:type="spellEnd"/>
    <w:r>
      <w:rPr>
        <w:rFonts w:ascii="Arial" w:hAnsi="Arial"/>
      </w:rPr>
      <w:t xml:space="preserve"> © </w:t>
    </w:r>
    <w:proofErr w:type="spellStart"/>
    <w:r>
      <w:rPr>
        <w:rFonts w:ascii="Arial" w:hAnsi="Arial"/>
      </w:rPr>
      <w:t>DataComp</w:t>
    </w:r>
    <w:proofErr w:type="spellEnd"/>
    <w:r>
      <w:rPr>
        <w:rFonts w:ascii="Arial" w:hAnsi="Arial"/>
      </w:rPr>
      <w:tab/>
    </w:r>
    <w:r>
      <w:rPr>
        <w:rStyle w:val="Numerstrony"/>
        <w:rFonts w:ascii="Arial" w:hAnsi="Arial"/>
      </w:rPr>
      <w:t xml:space="preserve">Strona: </w:t>
    </w:r>
    <w:r>
      <w:rPr>
        <w:rStyle w:val="Numerstrony"/>
        <w:rFonts w:ascii="Arial" w:hAnsi="Arial"/>
      </w:rPr>
      <w:fldChar w:fldCharType="begin"/>
    </w:r>
    <w:r>
      <w:rPr>
        <w:rStyle w:val="Numerstrony"/>
        <w:rFonts w:ascii="Arial" w:hAnsi="Arial"/>
      </w:rPr>
      <w:instrText xml:space="preserve"> PAGE </w:instrText>
    </w:r>
    <w:r>
      <w:rPr>
        <w:rStyle w:val="Numerstrony"/>
        <w:rFonts w:ascii="Arial" w:hAnsi="Arial"/>
      </w:rPr>
      <w:fldChar w:fldCharType="separate"/>
    </w:r>
    <w:r w:rsidR="0023373A">
      <w:rPr>
        <w:rStyle w:val="Numerstrony"/>
        <w:rFonts w:ascii="Arial" w:hAnsi="Arial"/>
        <w:noProof/>
      </w:rPr>
      <w:t>141</w:t>
    </w:r>
    <w:r>
      <w:rPr>
        <w:rStyle w:val="Numerstrony"/>
        <w:rFonts w:ascii="Arial" w:hAnsi="Arial"/>
      </w:rPr>
      <w:fldChar w:fldCharType="end"/>
    </w:r>
    <w:r>
      <w:rPr>
        <w:rStyle w:val="Numerstrony"/>
        <w:rFonts w:ascii="Arial" w:hAnsi="Arial"/>
      </w:rPr>
      <w:t>/</w:t>
    </w:r>
    <w:r>
      <w:rPr>
        <w:rStyle w:val="Numerstrony"/>
        <w:rFonts w:ascii="Arial" w:hAnsi="Arial"/>
      </w:rPr>
      <w:fldChar w:fldCharType="begin"/>
    </w:r>
    <w:r>
      <w:rPr>
        <w:rStyle w:val="Numerstrony"/>
        <w:rFonts w:ascii="Arial" w:hAnsi="Arial"/>
      </w:rPr>
      <w:instrText xml:space="preserve"> NUMPAGES </w:instrText>
    </w:r>
    <w:r>
      <w:rPr>
        <w:rStyle w:val="Numerstrony"/>
        <w:rFonts w:ascii="Arial" w:hAnsi="Arial"/>
      </w:rPr>
      <w:fldChar w:fldCharType="separate"/>
    </w:r>
    <w:r w:rsidR="0023373A">
      <w:rPr>
        <w:rStyle w:val="Numerstrony"/>
        <w:rFonts w:ascii="Arial" w:hAnsi="Arial"/>
        <w:noProof/>
      </w:rPr>
      <w:t>141</w:t>
    </w:r>
    <w:r>
      <w:rPr>
        <w:rStyle w:val="Numerstrony"/>
        <w:rFonts w:ascii="Arial" w:hAnsi="Arial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A1C" w:rsidRDefault="00EC4A1C">
    <w:pPr>
      <w:pStyle w:val="Stopka"/>
      <w:pBdr>
        <w:bottom w:val="single" w:sz="6" w:space="0" w:color="auto"/>
      </w:pBdr>
      <w:tabs>
        <w:tab w:val="clear" w:pos="4536"/>
        <w:tab w:val="left" w:pos="6237"/>
      </w:tabs>
    </w:pPr>
  </w:p>
  <w:p w:rsidR="00EC4A1C" w:rsidRDefault="00EC4A1C">
    <w:pPr>
      <w:pStyle w:val="Stopka"/>
      <w:tabs>
        <w:tab w:val="clear" w:pos="4536"/>
      </w:tabs>
      <w:jc w:val="center"/>
    </w:pPr>
  </w:p>
  <w:p w:rsidR="00EC4A1C" w:rsidRDefault="00EC4A1C">
    <w:pPr>
      <w:pStyle w:val="Stopka"/>
      <w:tabs>
        <w:tab w:val="clear" w:pos="4536"/>
      </w:tabs>
      <w:jc w:val="center"/>
    </w:pPr>
    <w:r>
      <w:t xml:space="preserve">System Przetarg © </w:t>
    </w:r>
    <w:proofErr w:type="spellStart"/>
    <w:r>
      <w:t>DataComp</w:t>
    </w:r>
    <w:proofErr w:type="spellEnd"/>
    <w:r>
      <w:tab/>
    </w:r>
    <w:r>
      <w:rPr>
        <w:rStyle w:val="Numerstrony"/>
      </w:rPr>
      <w:t xml:space="preserve">Strona: </w:t>
    </w: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  <w:r>
      <w:rPr>
        <w:rStyle w:val="Numerstrony"/>
      </w:rPr>
      <w:t>/</w:t>
    </w:r>
    <w:r>
      <w:rPr>
        <w:rStyle w:val="Numerstrony"/>
      </w:rPr>
      <w:fldChar w:fldCharType="begin"/>
    </w:r>
    <w:r>
      <w:rPr>
        <w:rStyle w:val="Numerstrony"/>
      </w:rPr>
      <w:instrText xml:space="preserve"> NUMPAGES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A1C" w:rsidRDefault="00EC4A1C">
      <w:r>
        <w:separator/>
      </w:r>
    </w:p>
  </w:footnote>
  <w:footnote w:type="continuationSeparator" w:id="0">
    <w:p w:rsidR="00EC4A1C" w:rsidRDefault="00EC4A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A1C" w:rsidRDefault="00EC4A1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A1C" w:rsidRDefault="00EC4A1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A1C" w:rsidRDefault="00EC4A1C">
    <w:pPr>
      <w:pStyle w:val="Nagwek"/>
      <w:tabs>
        <w:tab w:val="clear" w:pos="4536"/>
        <w:tab w:val="left" w:pos="3686"/>
        <w:tab w:val="left" w:pos="737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85451"/>
    <w:multiLevelType w:val="multilevel"/>
    <w:tmpl w:val="F52C592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" w15:restartNumberingAfterBreak="0">
    <w:nsid w:val="10A8404C"/>
    <w:multiLevelType w:val="multilevel"/>
    <w:tmpl w:val="C0144AD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" w15:restartNumberingAfterBreak="0">
    <w:nsid w:val="12DF33BB"/>
    <w:multiLevelType w:val="multilevel"/>
    <w:tmpl w:val="B1DE38B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3" w15:restartNumberingAfterBreak="0">
    <w:nsid w:val="1CD716B0"/>
    <w:multiLevelType w:val="multilevel"/>
    <w:tmpl w:val="4372F98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4" w15:restartNumberingAfterBreak="0">
    <w:nsid w:val="1E927DD0"/>
    <w:multiLevelType w:val="multilevel"/>
    <w:tmpl w:val="B060F44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5" w15:restartNumberingAfterBreak="0">
    <w:nsid w:val="200A4F49"/>
    <w:multiLevelType w:val="multilevel"/>
    <w:tmpl w:val="CD9A384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6" w15:restartNumberingAfterBreak="0">
    <w:nsid w:val="22AF5B0E"/>
    <w:multiLevelType w:val="hybridMultilevel"/>
    <w:tmpl w:val="9C8AFEEC"/>
    <w:lvl w:ilvl="0" w:tplc="D58E21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5E4A4F"/>
    <w:multiLevelType w:val="multilevel"/>
    <w:tmpl w:val="D456A33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8" w15:restartNumberingAfterBreak="0">
    <w:nsid w:val="30CE1587"/>
    <w:multiLevelType w:val="multilevel"/>
    <w:tmpl w:val="3D8A210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9" w15:restartNumberingAfterBreak="0">
    <w:nsid w:val="33767CB9"/>
    <w:multiLevelType w:val="multilevel"/>
    <w:tmpl w:val="14F0868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8414C01"/>
    <w:multiLevelType w:val="multilevel"/>
    <w:tmpl w:val="0834362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1" w15:restartNumberingAfterBreak="0">
    <w:nsid w:val="3A0A5F37"/>
    <w:multiLevelType w:val="multilevel"/>
    <w:tmpl w:val="10B660C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2" w15:restartNumberingAfterBreak="0">
    <w:nsid w:val="3A156B6D"/>
    <w:multiLevelType w:val="multilevel"/>
    <w:tmpl w:val="F5265C1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3" w15:restartNumberingAfterBreak="0">
    <w:nsid w:val="3BA31813"/>
    <w:multiLevelType w:val="multilevel"/>
    <w:tmpl w:val="8CF8A85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4" w15:restartNumberingAfterBreak="0">
    <w:nsid w:val="3DD96B73"/>
    <w:multiLevelType w:val="multilevel"/>
    <w:tmpl w:val="F38A7F8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5" w15:restartNumberingAfterBreak="0">
    <w:nsid w:val="3EEF225C"/>
    <w:multiLevelType w:val="multilevel"/>
    <w:tmpl w:val="BEBCEB1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6" w15:restartNumberingAfterBreak="0">
    <w:nsid w:val="42452185"/>
    <w:multiLevelType w:val="multilevel"/>
    <w:tmpl w:val="586A59C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7" w15:restartNumberingAfterBreak="0">
    <w:nsid w:val="449A0AA6"/>
    <w:multiLevelType w:val="multilevel"/>
    <w:tmpl w:val="5434D84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8" w15:restartNumberingAfterBreak="0">
    <w:nsid w:val="4BEB2F47"/>
    <w:multiLevelType w:val="multilevel"/>
    <w:tmpl w:val="E98073D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9" w15:restartNumberingAfterBreak="0">
    <w:nsid w:val="4D614BCE"/>
    <w:multiLevelType w:val="multilevel"/>
    <w:tmpl w:val="CB7E58B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0" w15:restartNumberingAfterBreak="0">
    <w:nsid w:val="556E2E0D"/>
    <w:multiLevelType w:val="multilevel"/>
    <w:tmpl w:val="E6AC0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1" w15:restartNumberingAfterBreak="0">
    <w:nsid w:val="5D81605D"/>
    <w:multiLevelType w:val="multilevel"/>
    <w:tmpl w:val="53042D8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2" w15:restartNumberingAfterBreak="0">
    <w:nsid w:val="687936DD"/>
    <w:multiLevelType w:val="multilevel"/>
    <w:tmpl w:val="FDB2451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3" w15:restartNumberingAfterBreak="0">
    <w:nsid w:val="69291FF3"/>
    <w:multiLevelType w:val="multilevel"/>
    <w:tmpl w:val="D5C2F82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  <w:b w:val="0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4" w15:restartNumberingAfterBreak="0">
    <w:nsid w:val="6BA5672D"/>
    <w:multiLevelType w:val="multilevel"/>
    <w:tmpl w:val="D9BA639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5" w15:restartNumberingAfterBreak="0">
    <w:nsid w:val="6CFB25D2"/>
    <w:multiLevelType w:val="multilevel"/>
    <w:tmpl w:val="2A34525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6" w15:restartNumberingAfterBreak="0">
    <w:nsid w:val="6D884020"/>
    <w:multiLevelType w:val="multilevel"/>
    <w:tmpl w:val="AA96C68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7" w15:restartNumberingAfterBreak="0">
    <w:nsid w:val="70A54193"/>
    <w:multiLevelType w:val="multilevel"/>
    <w:tmpl w:val="D6AE580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8" w15:restartNumberingAfterBreak="0">
    <w:nsid w:val="732B15F5"/>
    <w:multiLevelType w:val="multilevel"/>
    <w:tmpl w:val="2486756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29" w15:restartNumberingAfterBreak="0">
    <w:nsid w:val="7C9A06A4"/>
    <w:multiLevelType w:val="multilevel"/>
    <w:tmpl w:val="E0803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9"/>
  </w:num>
  <w:num w:numId="2">
    <w:abstractNumId w:val="8"/>
  </w:num>
  <w:num w:numId="3">
    <w:abstractNumId w:val="21"/>
  </w:num>
  <w:num w:numId="4">
    <w:abstractNumId w:val="19"/>
  </w:num>
  <w:num w:numId="5">
    <w:abstractNumId w:val="3"/>
  </w:num>
  <w:num w:numId="6">
    <w:abstractNumId w:val="12"/>
  </w:num>
  <w:num w:numId="7">
    <w:abstractNumId w:val="17"/>
  </w:num>
  <w:num w:numId="8">
    <w:abstractNumId w:val="4"/>
  </w:num>
  <w:num w:numId="9">
    <w:abstractNumId w:val="7"/>
  </w:num>
  <w:num w:numId="10">
    <w:abstractNumId w:val="24"/>
  </w:num>
  <w:num w:numId="11">
    <w:abstractNumId w:val="2"/>
  </w:num>
  <w:num w:numId="12">
    <w:abstractNumId w:val="15"/>
  </w:num>
  <w:num w:numId="13">
    <w:abstractNumId w:val="6"/>
  </w:num>
  <w:num w:numId="14">
    <w:abstractNumId w:val="0"/>
  </w:num>
  <w:num w:numId="15">
    <w:abstractNumId w:val="18"/>
  </w:num>
  <w:num w:numId="16">
    <w:abstractNumId w:val="5"/>
  </w:num>
  <w:num w:numId="17">
    <w:abstractNumId w:val="11"/>
  </w:num>
  <w:num w:numId="18">
    <w:abstractNumId w:val="22"/>
  </w:num>
  <w:num w:numId="19">
    <w:abstractNumId w:val="1"/>
  </w:num>
  <w:num w:numId="20">
    <w:abstractNumId w:val="26"/>
  </w:num>
  <w:num w:numId="21">
    <w:abstractNumId w:val="27"/>
  </w:num>
  <w:num w:numId="22">
    <w:abstractNumId w:val="25"/>
  </w:num>
  <w:num w:numId="23">
    <w:abstractNumId w:val="29"/>
  </w:num>
  <w:num w:numId="24">
    <w:abstractNumId w:val="29"/>
  </w:num>
  <w:num w:numId="25">
    <w:abstractNumId w:val="14"/>
  </w:num>
  <w:num w:numId="26">
    <w:abstractNumId w:val="14"/>
  </w:num>
  <w:num w:numId="27">
    <w:abstractNumId w:val="20"/>
  </w:num>
  <w:num w:numId="28">
    <w:abstractNumId w:val="20"/>
  </w:num>
  <w:num w:numId="29">
    <w:abstractNumId w:val="28"/>
  </w:num>
  <w:num w:numId="30">
    <w:abstractNumId w:val="28"/>
  </w:num>
  <w:num w:numId="31">
    <w:abstractNumId w:val="10"/>
  </w:num>
  <w:num w:numId="32">
    <w:abstractNumId w:val="10"/>
  </w:num>
  <w:num w:numId="33">
    <w:abstractNumId w:val="16"/>
  </w:num>
  <w:num w:numId="34">
    <w:abstractNumId w:val="16"/>
  </w:num>
  <w:num w:numId="35">
    <w:abstractNumId w:val="13"/>
  </w:num>
  <w:num w:numId="36">
    <w:abstractNumId w:val="13"/>
  </w:num>
  <w:num w:numId="37">
    <w:abstractNumId w:val="23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CC8"/>
    <w:rsid w:val="00012FCC"/>
    <w:rsid w:val="00067818"/>
    <w:rsid w:val="000A6C3F"/>
    <w:rsid w:val="000B0842"/>
    <w:rsid w:val="000E09EE"/>
    <w:rsid w:val="001129F9"/>
    <w:rsid w:val="00117B18"/>
    <w:rsid w:val="00144AF3"/>
    <w:rsid w:val="00147CBF"/>
    <w:rsid w:val="00170002"/>
    <w:rsid w:val="001759AF"/>
    <w:rsid w:val="00195CC8"/>
    <w:rsid w:val="001F4835"/>
    <w:rsid w:val="001F5707"/>
    <w:rsid w:val="00205532"/>
    <w:rsid w:val="002068D6"/>
    <w:rsid w:val="00220405"/>
    <w:rsid w:val="0023373A"/>
    <w:rsid w:val="002351FF"/>
    <w:rsid w:val="00241D90"/>
    <w:rsid w:val="002730A5"/>
    <w:rsid w:val="002A61D0"/>
    <w:rsid w:val="002B1D7B"/>
    <w:rsid w:val="002B29FD"/>
    <w:rsid w:val="002E1D43"/>
    <w:rsid w:val="002F68FA"/>
    <w:rsid w:val="003525A1"/>
    <w:rsid w:val="00354BEA"/>
    <w:rsid w:val="003902AF"/>
    <w:rsid w:val="0039438B"/>
    <w:rsid w:val="003952C2"/>
    <w:rsid w:val="003A38CA"/>
    <w:rsid w:val="003B0B2C"/>
    <w:rsid w:val="003D26F0"/>
    <w:rsid w:val="003D4265"/>
    <w:rsid w:val="00426D92"/>
    <w:rsid w:val="00432370"/>
    <w:rsid w:val="00444F34"/>
    <w:rsid w:val="00494FEF"/>
    <w:rsid w:val="004B50F8"/>
    <w:rsid w:val="004F1923"/>
    <w:rsid w:val="005038D5"/>
    <w:rsid w:val="00507333"/>
    <w:rsid w:val="00533425"/>
    <w:rsid w:val="00606A4E"/>
    <w:rsid w:val="00693852"/>
    <w:rsid w:val="0072094C"/>
    <w:rsid w:val="00731496"/>
    <w:rsid w:val="00732C0A"/>
    <w:rsid w:val="00767E37"/>
    <w:rsid w:val="00791D5F"/>
    <w:rsid w:val="00793291"/>
    <w:rsid w:val="007D1F42"/>
    <w:rsid w:val="007E1A93"/>
    <w:rsid w:val="007F1A3E"/>
    <w:rsid w:val="00845822"/>
    <w:rsid w:val="008871B0"/>
    <w:rsid w:val="008A6509"/>
    <w:rsid w:val="008D7E71"/>
    <w:rsid w:val="009139CC"/>
    <w:rsid w:val="0093157C"/>
    <w:rsid w:val="009528EF"/>
    <w:rsid w:val="009B50AC"/>
    <w:rsid w:val="009D51FA"/>
    <w:rsid w:val="009F3FB4"/>
    <w:rsid w:val="00A160C7"/>
    <w:rsid w:val="00A21079"/>
    <w:rsid w:val="00A234BC"/>
    <w:rsid w:val="00A24160"/>
    <w:rsid w:val="00A3405D"/>
    <w:rsid w:val="00A85947"/>
    <w:rsid w:val="00AB4145"/>
    <w:rsid w:val="00AD1248"/>
    <w:rsid w:val="00AD68AC"/>
    <w:rsid w:val="00B4131C"/>
    <w:rsid w:val="00B83567"/>
    <w:rsid w:val="00BC1F12"/>
    <w:rsid w:val="00BD0F14"/>
    <w:rsid w:val="00BD53D6"/>
    <w:rsid w:val="00BF022E"/>
    <w:rsid w:val="00C009F8"/>
    <w:rsid w:val="00C02DA5"/>
    <w:rsid w:val="00C2027D"/>
    <w:rsid w:val="00C507E5"/>
    <w:rsid w:val="00C534CC"/>
    <w:rsid w:val="00C54C04"/>
    <w:rsid w:val="00C7216F"/>
    <w:rsid w:val="00C81138"/>
    <w:rsid w:val="00CC1D13"/>
    <w:rsid w:val="00CD321D"/>
    <w:rsid w:val="00CF70F0"/>
    <w:rsid w:val="00D16DEB"/>
    <w:rsid w:val="00D345F5"/>
    <w:rsid w:val="00D4749E"/>
    <w:rsid w:val="00D63998"/>
    <w:rsid w:val="00D76B5D"/>
    <w:rsid w:val="00E876A3"/>
    <w:rsid w:val="00EC4A1C"/>
    <w:rsid w:val="00ED7E44"/>
    <w:rsid w:val="00EE74BF"/>
    <w:rsid w:val="00F138F4"/>
    <w:rsid w:val="00F224BD"/>
    <w:rsid w:val="00F73EAB"/>
    <w:rsid w:val="00F7754F"/>
    <w:rsid w:val="00FC7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B02E04C-0153-45DB-8847-DDFDEF52A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gwek2">
    <w:name w:val="heading 2"/>
    <w:basedOn w:val="Normalny"/>
    <w:next w:val="Normalny"/>
    <w:qFormat/>
    <w:pPr>
      <w:keepNext/>
      <w:jc w:val="right"/>
      <w:outlineLvl w:val="1"/>
    </w:pPr>
    <w:rPr>
      <w:sz w:val="28"/>
    </w:rPr>
  </w:style>
  <w:style w:type="paragraph" w:styleId="Nagwek3">
    <w:name w:val="heading 3"/>
    <w:basedOn w:val="Normalny"/>
    <w:next w:val="Normalny"/>
    <w:qFormat/>
    <w:pPr>
      <w:keepNext/>
      <w:spacing w:before="120" w:line="360" w:lineRule="auto"/>
      <w:jc w:val="right"/>
      <w:outlineLvl w:val="2"/>
    </w:pPr>
    <w:rPr>
      <w:rFonts w:ascii="Arial" w:hAnsi="Arial"/>
      <w:b/>
      <w:sz w:val="22"/>
    </w:rPr>
  </w:style>
  <w:style w:type="paragraph" w:styleId="Nagwek4">
    <w:name w:val="heading 4"/>
    <w:basedOn w:val="Normalny"/>
    <w:next w:val="Normalny"/>
    <w:qFormat/>
    <w:pPr>
      <w:keepNext/>
      <w:spacing w:before="120" w:line="360" w:lineRule="auto"/>
      <w:jc w:val="center"/>
      <w:outlineLvl w:val="3"/>
    </w:pPr>
    <w:rPr>
      <w:rFonts w:ascii="Arial" w:hAnsi="Arial"/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character" w:styleId="Odwoaniedokomentarza">
    <w:name w:val="annotation reference"/>
    <w:basedOn w:val="Domylnaczcionkaakapitu"/>
    <w:semiHidden/>
    <w:rPr>
      <w:sz w:val="16"/>
    </w:rPr>
  </w:style>
  <w:style w:type="paragraph" w:styleId="Tekstkomentarza">
    <w:name w:val="annotation text"/>
    <w:basedOn w:val="Normalny"/>
    <w:link w:val="TekstkomentarzaZnak"/>
    <w:semiHidden/>
  </w:style>
  <w:style w:type="paragraph" w:styleId="Tytu">
    <w:name w:val="Title"/>
    <w:basedOn w:val="Normalny"/>
    <w:qFormat/>
    <w:pPr>
      <w:widowControl w:val="0"/>
      <w:spacing w:line="360" w:lineRule="auto"/>
      <w:jc w:val="center"/>
    </w:pPr>
    <w:rPr>
      <w:rFonts w:ascii="Arial" w:hAnsi="Arial"/>
      <w:b/>
      <w:sz w:val="24"/>
    </w:rPr>
  </w:style>
  <w:style w:type="paragraph" w:customStyle="1" w:styleId="Kropki">
    <w:name w:val="Kropki"/>
    <w:basedOn w:val="Normalny"/>
    <w:pPr>
      <w:widowControl w:val="0"/>
      <w:tabs>
        <w:tab w:val="left" w:leader="dot" w:pos="9072"/>
      </w:tabs>
      <w:spacing w:line="360" w:lineRule="auto"/>
      <w:jc w:val="right"/>
    </w:pPr>
    <w:rPr>
      <w:rFonts w:ascii="Arial" w:hAnsi="Arial"/>
      <w:noProof/>
      <w:sz w:val="24"/>
    </w:rPr>
  </w:style>
  <w:style w:type="paragraph" w:styleId="Tekstpodstawowy2">
    <w:name w:val="Body Text 2"/>
    <w:basedOn w:val="Normalny"/>
    <w:semiHidden/>
    <w:pPr>
      <w:widowControl w:val="0"/>
      <w:jc w:val="both"/>
    </w:pPr>
    <w:rPr>
      <w:sz w:val="24"/>
    </w:rPr>
  </w:style>
  <w:style w:type="paragraph" w:styleId="Akapitzlist">
    <w:name w:val="List Paragraph"/>
    <w:basedOn w:val="Normalny"/>
    <w:uiPriority w:val="34"/>
    <w:qFormat/>
    <w:rsid w:val="00E876A3"/>
    <w:pPr>
      <w:spacing w:after="160"/>
      <w:ind w:left="720"/>
      <w:contextualSpacing/>
    </w:pPr>
    <w:rPr>
      <w:rFonts w:ascii="Liberation Serif" w:eastAsia="Lucida Sans Unicode" w:hAnsi="Liberation Serif" w:cs="Mangal"/>
      <w:kern w:val="2"/>
      <w:sz w:val="24"/>
      <w:szCs w:val="24"/>
      <w:lang w:eastAsia="zh-CN" w:bidi="hi-IN"/>
    </w:rPr>
  </w:style>
  <w:style w:type="paragraph" w:styleId="Tekstpodstawowy">
    <w:name w:val="Body Text"/>
    <w:basedOn w:val="Normalny"/>
    <w:link w:val="TekstpodstawowyZnak"/>
    <w:unhideWhenUsed/>
    <w:rsid w:val="00012FC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012FCC"/>
  </w:style>
  <w:style w:type="character" w:customStyle="1" w:styleId="Mocnowyrniony">
    <w:name w:val="Mocno wyróżniony"/>
    <w:qFormat/>
    <w:rsid w:val="00012FCC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51FF"/>
    <w:rPr>
      <w:b/>
      <w:bCs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351FF"/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51F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51F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51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13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0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8.png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emf"/><Relationship Id="rId69" Type="http://schemas.openxmlformats.org/officeDocument/2006/relationships/image" Target="media/image61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59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2.png"/><Relationship Id="rId7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oleObject" Target="embeddings/oleObject1.bin"/><Relationship Id="rId73" Type="http://schemas.openxmlformats.org/officeDocument/2006/relationships/footer" Target="footer1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alamon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03D7C-BDF9-4EF4-A5B0-BC6A3D8AA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0</TotalTime>
  <Pages>141</Pages>
  <Words>21555</Words>
  <Characters>125502</Characters>
  <Application>Microsoft Office Word</Application>
  <DocSecurity>0</DocSecurity>
  <Lines>1045</Lines>
  <Paragraphs>293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pisma</vt:lpstr>
    </vt:vector>
  </TitlesOfParts>
  <Company>Datacomp</Company>
  <LinksUpToDate>false</LinksUpToDate>
  <CharactersWithSpaces>146764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pisma</dc:title>
  <dc:subject/>
  <dc:creator>Magdalena Salamon</dc:creator>
  <cp:keywords/>
  <cp:lastModifiedBy>Magdalena Salamon</cp:lastModifiedBy>
  <cp:revision>2</cp:revision>
  <cp:lastPrinted>2000-12-12T16:01:00Z</cp:lastPrinted>
  <dcterms:created xsi:type="dcterms:W3CDTF">2018-07-26T11:18:00Z</dcterms:created>
  <dcterms:modified xsi:type="dcterms:W3CDTF">2018-07-26T11:18:00Z</dcterms:modified>
</cp:coreProperties>
</file>