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E02" w:rsidRDefault="000A6E02" w:rsidP="000A6E02">
      <w:pPr>
        <w:spacing w:line="360" w:lineRule="auto"/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    Częstochowa, dn. 31.07.2018r.</w:t>
      </w:r>
    </w:p>
    <w:p w:rsidR="000A6E02" w:rsidRDefault="000A6E02" w:rsidP="000A6E02">
      <w:pPr>
        <w:rPr>
          <w:sz w:val="22"/>
          <w:szCs w:val="22"/>
        </w:rPr>
      </w:pPr>
      <w:r>
        <w:rPr>
          <w:sz w:val="22"/>
          <w:szCs w:val="22"/>
        </w:rPr>
        <w:t>Politechnika Częstochowska</w:t>
      </w:r>
    </w:p>
    <w:p w:rsidR="000A6E02" w:rsidRDefault="000A6E02" w:rsidP="000A6E02">
      <w:pPr>
        <w:rPr>
          <w:sz w:val="22"/>
          <w:szCs w:val="22"/>
        </w:rPr>
      </w:pPr>
      <w:r>
        <w:rPr>
          <w:sz w:val="22"/>
          <w:szCs w:val="22"/>
        </w:rPr>
        <w:t>42-201 Częstochowa</w:t>
      </w:r>
    </w:p>
    <w:p w:rsidR="000A6E02" w:rsidRDefault="000A6E02" w:rsidP="000A6E02">
      <w:pPr>
        <w:rPr>
          <w:sz w:val="22"/>
          <w:szCs w:val="22"/>
        </w:rPr>
      </w:pPr>
      <w:r>
        <w:rPr>
          <w:sz w:val="22"/>
          <w:szCs w:val="22"/>
        </w:rPr>
        <w:t>ul. Dąbrowskiego 69</w:t>
      </w:r>
    </w:p>
    <w:p w:rsidR="000A6E02" w:rsidRDefault="000A6E02" w:rsidP="000A6E02">
      <w:pPr>
        <w:spacing w:line="360" w:lineRule="auto"/>
        <w:jc w:val="both"/>
        <w:rPr>
          <w:bCs/>
          <w:sz w:val="22"/>
          <w:szCs w:val="22"/>
        </w:rPr>
      </w:pPr>
    </w:p>
    <w:p w:rsidR="000A6E02" w:rsidRDefault="000A6E02" w:rsidP="000A6E02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Pismo: RK –   634  /18</w:t>
      </w:r>
    </w:p>
    <w:p w:rsidR="000A6E02" w:rsidRDefault="000A6E02" w:rsidP="000A6E02">
      <w:pPr>
        <w:spacing w:line="360" w:lineRule="auto"/>
        <w:ind w:left="360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Do:</w:t>
      </w:r>
    </w:p>
    <w:p w:rsidR="000A6E02" w:rsidRDefault="000A6E02" w:rsidP="000A6E02">
      <w:pPr>
        <w:spacing w:line="360" w:lineRule="auto"/>
        <w:ind w:left="360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Uczestnicy postępowania o udzielenie zamówienia publicznego w sprawie ZP/D-17/18</w:t>
      </w:r>
    </w:p>
    <w:p w:rsidR="000A6E02" w:rsidRDefault="000A6E02" w:rsidP="000A6E02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Dotyczy postępowania o udzielenie zamówienia publicznego w trybie przetargu nieograniczonego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na:</w:t>
      </w:r>
      <w:r>
        <w:rPr>
          <w:b/>
          <w:bCs/>
          <w:sz w:val="22"/>
          <w:szCs w:val="22"/>
        </w:rPr>
        <w:t xml:space="preserve"> Dostawa i montaż mebli dla jednostek organizacyjnych Politechniki Częstochowskiej, </w:t>
      </w:r>
      <w:proofErr w:type="spellStart"/>
      <w:r>
        <w:rPr>
          <w:b/>
          <w:bCs/>
          <w:sz w:val="22"/>
          <w:szCs w:val="22"/>
        </w:rPr>
        <w:t>spr</w:t>
      </w:r>
      <w:proofErr w:type="spellEnd"/>
      <w:r>
        <w:rPr>
          <w:b/>
          <w:bCs/>
          <w:sz w:val="22"/>
          <w:szCs w:val="22"/>
        </w:rPr>
        <w:t xml:space="preserve">. nr rej. ZP/D-17/18 </w:t>
      </w:r>
      <w:r>
        <w:rPr>
          <w:sz w:val="22"/>
          <w:szCs w:val="22"/>
        </w:rPr>
        <w:t xml:space="preserve">prowadzonym zgodnie z ustawą Prawo zamówień publicznych w trybie przetargu nieograniczonego (art. 39 i nast. ustawy </w:t>
      </w:r>
      <w:proofErr w:type="spellStart"/>
      <w:r>
        <w:rPr>
          <w:sz w:val="22"/>
          <w:szCs w:val="22"/>
        </w:rPr>
        <w:t>P.z.p</w:t>
      </w:r>
      <w:proofErr w:type="spellEnd"/>
      <w:r>
        <w:rPr>
          <w:sz w:val="22"/>
          <w:szCs w:val="22"/>
        </w:rPr>
        <w:t>.).</w:t>
      </w:r>
    </w:p>
    <w:p w:rsidR="000A6E02" w:rsidRDefault="000A6E02" w:rsidP="000A6E02">
      <w:pPr>
        <w:spacing w:after="120" w:line="360" w:lineRule="auto"/>
        <w:jc w:val="both"/>
        <w:rPr>
          <w:sz w:val="22"/>
          <w:szCs w:val="22"/>
          <w:lang w:eastAsia="x-none"/>
        </w:rPr>
      </w:pPr>
      <w:r>
        <w:rPr>
          <w:sz w:val="22"/>
          <w:szCs w:val="22"/>
          <w:lang w:val="x-none" w:eastAsia="x-none"/>
        </w:rPr>
        <w:t>Uprzejmie informuję, iż firma</w:t>
      </w:r>
      <w:r>
        <w:rPr>
          <w:sz w:val="22"/>
          <w:szCs w:val="22"/>
          <w:lang w:eastAsia="x-none"/>
        </w:rPr>
        <w:t>:</w:t>
      </w:r>
    </w:p>
    <w:p w:rsidR="000A6E02" w:rsidRDefault="000A6E02" w:rsidP="000A6E02">
      <w:pPr>
        <w:spacing w:after="120"/>
        <w:jc w:val="both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t>Przedsiębiorstwo Handlowo-Usługowe BOSTO S.C.</w:t>
      </w:r>
    </w:p>
    <w:p w:rsidR="000A6E02" w:rsidRDefault="000A6E02" w:rsidP="000A6E02">
      <w:pPr>
        <w:spacing w:after="120"/>
        <w:jc w:val="both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t>Białostocka 40</w:t>
      </w:r>
    </w:p>
    <w:p w:rsidR="000A6E02" w:rsidRDefault="000A6E02" w:rsidP="000A6E02">
      <w:pPr>
        <w:spacing w:after="120"/>
        <w:jc w:val="both"/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t>42-200 Częstochowa</w:t>
      </w:r>
    </w:p>
    <w:p w:rsidR="000A6E02" w:rsidRDefault="000A6E02" w:rsidP="000A6E02">
      <w:pPr>
        <w:spacing w:after="120" w:line="360" w:lineRule="auto"/>
        <w:jc w:val="both"/>
        <w:rPr>
          <w:sz w:val="22"/>
          <w:szCs w:val="22"/>
          <w:lang w:eastAsia="x-none"/>
        </w:rPr>
      </w:pPr>
      <w:r>
        <w:rPr>
          <w:sz w:val="22"/>
          <w:szCs w:val="22"/>
          <w:lang w:val="x-none" w:eastAsia="x-none"/>
        </w:rPr>
        <w:t xml:space="preserve">odstąpiła od  podpisania umowy </w:t>
      </w:r>
      <w:r>
        <w:rPr>
          <w:sz w:val="22"/>
          <w:szCs w:val="22"/>
          <w:lang w:eastAsia="x-none"/>
        </w:rPr>
        <w:t xml:space="preserve">w przedmiotowym postępowaniu w </w:t>
      </w:r>
      <w:r>
        <w:rPr>
          <w:b/>
          <w:bCs/>
          <w:sz w:val="22"/>
          <w:szCs w:val="22"/>
          <w:lang w:val="x-none" w:eastAsia="x-none"/>
        </w:rPr>
        <w:t xml:space="preserve">zadaniu nr 4 </w:t>
      </w:r>
      <w:r>
        <w:rPr>
          <w:bCs/>
          <w:sz w:val="22"/>
          <w:szCs w:val="22"/>
          <w:lang w:eastAsia="x-none"/>
        </w:rPr>
        <w:t>na:</w:t>
      </w:r>
      <w:r>
        <w:rPr>
          <w:b/>
          <w:bCs/>
          <w:sz w:val="22"/>
          <w:szCs w:val="22"/>
          <w:lang w:val="x-none" w:eastAsia="x-none"/>
        </w:rPr>
        <w:t xml:space="preserve"> </w:t>
      </w:r>
      <w:r>
        <w:rPr>
          <w:b/>
          <w:bCs/>
          <w:sz w:val="22"/>
          <w:szCs w:val="22"/>
          <w:lang w:eastAsia="x-none"/>
        </w:rPr>
        <w:t>Dostawa krzeseł biurowych dla Wydziału Budownictwa</w:t>
      </w:r>
    </w:p>
    <w:p w:rsidR="000A6E02" w:rsidRDefault="000A6E02" w:rsidP="000A6E02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W związku z powyższym, zgodnie z art. 94 ust. 3 ustawy </w:t>
      </w:r>
      <w:proofErr w:type="spellStart"/>
      <w:r>
        <w:rPr>
          <w:sz w:val="22"/>
          <w:szCs w:val="22"/>
        </w:rPr>
        <w:t>P.z.p</w:t>
      </w:r>
      <w:proofErr w:type="spellEnd"/>
      <w:r>
        <w:rPr>
          <w:sz w:val="22"/>
          <w:szCs w:val="22"/>
        </w:rPr>
        <w:t>. Zamawiający dokonał ponownego wyboru oferty najkorzystniejszej spośród pozostałych ofert tj. ofertę firmy:</w:t>
      </w:r>
    </w:p>
    <w:p w:rsidR="000A6E02" w:rsidRDefault="000A6E02" w:rsidP="000A6E02">
      <w:pPr>
        <w:spacing w:line="360" w:lineRule="auto"/>
        <w:jc w:val="both"/>
        <w:rPr>
          <w:b/>
          <w:snapToGrid w:val="0"/>
          <w:sz w:val="22"/>
          <w:szCs w:val="22"/>
          <w:lang w:eastAsia="x-none"/>
        </w:rPr>
      </w:pPr>
      <w:proofErr w:type="spellStart"/>
      <w:r>
        <w:rPr>
          <w:b/>
          <w:snapToGrid w:val="0"/>
          <w:sz w:val="22"/>
          <w:szCs w:val="22"/>
          <w:lang w:eastAsia="x-none"/>
        </w:rPr>
        <w:t>Tronus</w:t>
      </w:r>
      <w:proofErr w:type="spellEnd"/>
      <w:r>
        <w:rPr>
          <w:b/>
          <w:snapToGrid w:val="0"/>
          <w:sz w:val="22"/>
          <w:szCs w:val="22"/>
          <w:lang w:eastAsia="x-none"/>
        </w:rPr>
        <w:t xml:space="preserve"> Polska Sp. z o.o. </w:t>
      </w:r>
    </w:p>
    <w:p w:rsidR="000A6E02" w:rsidRDefault="000A6E02" w:rsidP="000A6E02">
      <w:pPr>
        <w:spacing w:line="360" w:lineRule="auto"/>
        <w:jc w:val="both"/>
        <w:rPr>
          <w:b/>
          <w:snapToGrid w:val="0"/>
          <w:sz w:val="22"/>
          <w:szCs w:val="22"/>
          <w:lang w:eastAsia="x-none"/>
        </w:rPr>
      </w:pPr>
      <w:r>
        <w:rPr>
          <w:b/>
          <w:snapToGrid w:val="0"/>
          <w:sz w:val="22"/>
          <w:szCs w:val="22"/>
          <w:lang w:eastAsia="x-none"/>
        </w:rPr>
        <w:t>Ordona 2A</w:t>
      </w:r>
    </w:p>
    <w:p w:rsidR="000A6E02" w:rsidRDefault="000A6E02" w:rsidP="000A6E02">
      <w:pPr>
        <w:spacing w:line="360" w:lineRule="auto"/>
        <w:jc w:val="both"/>
        <w:rPr>
          <w:b/>
          <w:snapToGrid w:val="0"/>
          <w:sz w:val="22"/>
          <w:szCs w:val="22"/>
          <w:lang w:eastAsia="x-none"/>
        </w:rPr>
      </w:pPr>
      <w:r>
        <w:rPr>
          <w:b/>
          <w:snapToGrid w:val="0"/>
          <w:sz w:val="22"/>
          <w:szCs w:val="22"/>
          <w:lang w:eastAsia="x-none"/>
        </w:rPr>
        <w:t xml:space="preserve">01-237 Warszawa </w:t>
      </w:r>
    </w:p>
    <w:p w:rsidR="000A6E02" w:rsidRDefault="000A6E02" w:rsidP="000A6E02">
      <w:pPr>
        <w:spacing w:line="360" w:lineRule="auto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z kwotą: </w:t>
      </w:r>
    </w:p>
    <w:p w:rsidR="000A6E02" w:rsidRDefault="000A6E02" w:rsidP="000A6E02">
      <w:pPr>
        <w:spacing w:line="360" w:lineRule="auto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>3 030,72 zł brutto</w:t>
      </w:r>
    </w:p>
    <w:p w:rsidR="000A6E02" w:rsidRDefault="000A6E02" w:rsidP="000A6E0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przedmiotowej sprawie zostanie podpisana w dniu </w:t>
      </w:r>
      <w:r>
        <w:rPr>
          <w:b/>
          <w:sz w:val="22"/>
          <w:szCs w:val="22"/>
        </w:rPr>
        <w:t>07</w:t>
      </w:r>
      <w:bookmarkStart w:id="0" w:name="_GoBack"/>
      <w:bookmarkEnd w:id="0"/>
      <w:r>
        <w:rPr>
          <w:b/>
          <w:sz w:val="22"/>
          <w:szCs w:val="22"/>
        </w:rPr>
        <w:t xml:space="preserve">.08.2018 roku, </w:t>
      </w:r>
      <w:r>
        <w:rPr>
          <w:sz w:val="22"/>
          <w:szCs w:val="22"/>
        </w:rPr>
        <w:t>w siedzibie Zamawiającego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tj.:</w:t>
      </w:r>
    </w:p>
    <w:p w:rsidR="000A6E02" w:rsidRDefault="000A6E02" w:rsidP="000A6E0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Politechnika Częstochowska</w:t>
      </w:r>
    </w:p>
    <w:p w:rsidR="000A6E02" w:rsidRDefault="000A6E02" w:rsidP="000A6E0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ul. Dąbrowskiego 69</w:t>
      </w:r>
    </w:p>
    <w:p w:rsidR="000A6E02" w:rsidRDefault="000A6E02" w:rsidP="000A6E0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42-201 Częstochowa</w:t>
      </w:r>
    </w:p>
    <w:p w:rsidR="000A6E02" w:rsidRDefault="000A6E02" w:rsidP="000A6E02">
      <w:pPr>
        <w:spacing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Prosimy o stawiennictwo osób upoważnionych z Państwa strony do podpisania umowy w miejscu i terminie wskazanym powyżej.</w:t>
      </w:r>
    </w:p>
    <w:p w:rsidR="000A6E02" w:rsidRDefault="000A6E02" w:rsidP="000A6E02">
      <w:pPr>
        <w:spacing w:line="360" w:lineRule="auto"/>
        <w:jc w:val="both"/>
        <w:rPr>
          <w:sz w:val="22"/>
          <w:szCs w:val="22"/>
        </w:rPr>
      </w:pPr>
    </w:p>
    <w:p w:rsidR="000A6E02" w:rsidRDefault="000A6E02" w:rsidP="000A6E02">
      <w:pPr>
        <w:spacing w:line="360" w:lineRule="auto"/>
        <w:ind w:left="4139"/>
        <w:jc w:val="right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0A6E02" w:rsidRDefault="000A6E02" w:rsidP="000A6E02">
      <w:pPr>
        <w:spacing w:line="360" w:lineRule="auto"/>
        <w:ind w:left="4139"/>
        <w:jc w:val="right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0A6E02" w:rsidRPr="000A6E02" w:rsidRDefault="000A6E02" w:rsidP="000A6E02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>
        <w:rPr>
          <w:sz w:val="22"/>
          <w:szCs w:val="22"/>
        </w:rPr>
        <w:tab/>
        <w:t>dr inż. Arkadiusz Kociszewski</w:t>
      </w:r>
    </w:p>
    <w:p w:rsidR="000A6E02" w:rsidRDefault="000A6E02" w:rsidP="000A6E02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</w:p>
    <w:p w:rsidR="00FE69FE" w:rsidRPr="002D2860" w:rsidRDefault="00377280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77280">
        <w:rPr>
          <w:rFonts w:ascii="Tahoma" w:hAnsi="Tahoma" w:cs="Tahoma"/>
          <w:sz w:val="16"/>
          <w:szCs w:val="16"/>
        </w:rPr>
        <w:lastRenderedPageBreak/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377280">
        <w:rPr>
          <w:rFonts w:ascii="Tahoma" w:hAnsi="Tahoma" w:cs="Tahoma"/>
          <w:sz w:val="16"/>
          <w:szCs w:val="16"/>
        </w:rPr>
        <w:t>2018-07-20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377280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7728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37728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77280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77280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37728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77280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77280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77280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A1B32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2A1B32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377280" w:rsidRPr="002A1B32">
        <w:rPr>
          <w:rFonts w:ascii="Tahoma" w:hAnsi="Tahoma" w:cs="Tahoma"/>
          <w:color w:val="000000"/>
          <w:sz w:val="16"/>
          <w:szCs w:val="16"/>
        </w:rPr>
        <w:t>(34)3250236</w:t>
      </w:r>
      <w:r w:rsidRPr="002A1B32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377280" w:rsidRPr="002A1B32">
        <w:rPr>
          <w:rFonts w:ascii="Tahoma" w:hAnsi="Tahoma" w:cs="Tahoma"/>
          <w:color w:val="000000"/>
          <w:sz w:val="16"/>
          <w:szCs w:val="16"/>
        </w:rPr>
        <w:t>(34)3250415</w:t>
      </w:r>
      <w:r w:rsidRPr="002A1B32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377280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77280">
        <w:rPr>
          <w:rFonts w:ascii="Tahoma" w:hAnsi="Tahoma" w:cs="Tahoma"/>
          <w:b/>
          <w:sz w:val="16"/>
          <w:szCs w:val="16"/>
        </w:rPr>
        <w:t>ZP/D-17/18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377280" w:rsidRPr="00377280">
        <w:rPr>
          <w:rFonts w:ascii="Tahoma" w:hAnsi="Tahoma" w:cs="Tahoma"/>
          <w:b/>
          <w:sz w:val="16"/>
          <w:szCs w:val="16"/>
        </w:rPr>
        <w:t>ZP/D-17/18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377280" w:rsidRPr="00377280">
        <w:rPr>
          <w:rFonts w:ascii="Tahoma" w:hAnsi="Tahoma" w:cs="Tahoma"/>
          <w:b/>
          <w:color w:val="000000"/>
          <w:sz w:val="16"/>
          <w:szCs w:val="16"/>
        </w:rPr>
        <w:t>Dostawa i montaż mebli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377280" w:rsidRPr="00473906" w:rsidTr="00F356EE">
        <w:trPr>
          <w:cantSplit/>
          <w:trHeight w:val="2093"/>
        </w:trPr>
        <w:tc>
          <w:tcPr>
            <w:tcW w:w="9526" w:type="dxa"/>
          </w:tcPr>
          <w:p w:rsidR="00377280" w:rsidRDefault="00377280" w:rsidP="00F356E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77280" w:rsidRPr="00473906" w:rsidRDefault="00377280" w:rsidP="00F356E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 xml:space="preserve">DECORTEK Grzegorz </w:t>
            </w:r>
            <w:proofErr w:type="spellStart"/>
            <w:r w:rsidRPr="00377280">
              <w:rPr>
                <w:rFonts w:ascii="Tahoma" w:hAnsi="Tahoma" w:cs="Tahoma"/>
                <w:b/>
                <w:sz w:val="16"/>
                <w:szCs w:val="16"/>
              </w:rPr>
              <w:t>Kulejewski</w:t>
            </w:r>
            <w:proofErr w:type="spellEnd"/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42-140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Panki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ul. Powstańców Śląskich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50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10 850.00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77280" w:rsidRPr="00473906" w:rsidRDefault="00377280" w:rsidP="002A1B32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2A1B32">
              <w:rPr>
                <w:rFonts w:ascii="Tahoma" w:hAnsi="Tahoma" w:cs="Tahoma"/>
                <w:sz w:val="16"/>
                <w:szCs w:val="16"/>
              </w:rPr>
              <w:t xml:space="preserve">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Cena oferty mieści się w możliwościach finansowych Zamawiającego. </w:t>
            </w:r>
          </w:p>
        </w:tc>
      </w:tr>
      <w:tr w:rsidR="00377280" w:rsidRPr="00473906" w:rsidTr="00F356EE">
        <w:trPr>
          <w:cantSplit/>
          <w:trHeight w:val="2093"/>
        </w:trPr>
        <w:tc>
          <w:tcPr>
            <w:tcW w:w="9526" w:type="dxa"/>
          </w:tcPr>
          <w:p w:rsidR="00377280" w:rsidRDefault="00377280" w:rsidP="00F356E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77280" w:rsidRPr="00473906" w:rsidRDefault="00377280" w:rsidP="00F356E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DRZEWIARZ-BIS Sp. z o.o.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87-600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Lipno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K. Wyszyńskiego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46a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5 682.60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77280" w:rsidRPr="00473906" w:rsidRDefault="002A1B32" w:rsidP="00F356E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 xml:space="preserve">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>Cena oferty mieści się w możliwościach finansowych Zamawiającego.</w:t>
            </w:r>
          </w:p>
        </w:tc>
      </w:tr>
      <w:tr w:rsidR="00377280" w:rsidRPr="00473906" w:rsidTr="00F356EE">
        <w:trPr>
          <w:cantSplit/>
          <w:trHeight w:val="2093"/>
        </w:trPr>
        <w:tc>
          <w:tcPr>
            <w:tcW w:w="9526" w:type="dxa"/>
          </w:tcPr>
          <w:p w:rsidR="00377280" w:rsidRDefault="00377280" w:rsidP="00F356E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77280" w:rsidRPr="00473906" w:rsidRDefault="00377280" w:rsidP="00F356E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Przedsiębiorstwo Handlowo -Usługowe BOSTO S.C.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77280">
              <w:rPr>
                <w:rFonts w:ascii="Tahoma" w:hAnsi="Tahoma" w:cs="Tahoma"/>
                <w:b/>
                <w:sz w:val="16"/>
                <w:szCs w:val="16"/>
              </w:rPr>
              <w:t>Bałostocka</w:t>
            </w:r>
            <w:proofErr w:type="spellEnd"/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40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2 275.50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77280" w:rsidRPr="00473906" w:rsidRDefault="002A1B32" w:rsidP="00F356E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 xml:space="preserve">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>Cena oferty mieści się w możliwościach finansowych Zamawiającego.</w:t>
            </w:r>
          </w:p>
        </w:tc>
      </w:tr>
      <w:tr w:rsidR="00377280" w:rsidRPr="00473906" w:rsidTr="00F356EE">
        <w:trPr>
          <w:cantSplit/>
          <w:trHeight w:val="2093"/>
        </w:trPr>
        <w:tc>
          <w:tcPr>
            <w:tcW w:w="9526" w:type="dxa"/>
          </w:tcPr>
          <w:p w:rsidR="00377280" w:rsidRDefault="00377280" w:rsidP="00F356E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377280" w:rsidRPr="00473906" w:rsidRDefault="00377280" w:rsidP="00F356E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Przedsiębiorstwo Handlowo -Usługowe BOSTO S.C.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77280">
              <w:rPr>
                <w:rFonts w:ascii="Tahoma" w:hAnsi="Tahoma" w:cs="Tahoma"/>
                <w:b/>
                <w:sz w:val="16"/>
                <w:szCs w:val="16"/>
              </w:rPr>
              <w:t>Bałostocka</w:t>
            </w:r>
            <w:proofErr w:type="spellEnd"/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40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2 706.00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77280" w:rsidRPr="00473906" w:rsidRDefault="002A1B32" w:rsidP="00F356E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 xml:space="preserve">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>Cena oferty mieści się w możliwościach finansowych Zamawiającego.</w:t>
            </w:r>
          </w:p>
        </w:tc>
      </w:tr>
      <w:tr w:rsidR="00377280" w:rsidRPr="00473906" w:rsidTr="00F356EE">
        <w:trPr>
          <w:cantSplit/>
          <w:trHeight w:val="2093"/>
        </w:trPr>
        <w:tc>
          <w:tcPr>
            <w:tcW w:w="9526" w:type="dxa"/>
          </w:tcPr>
          <w:p w:rsidR="00377280" w:rsidRDefault="00377280" w:rsidP="00F356E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377280" w:rsidRPr="00473906" w:rsidRDefault="00377280" w:rsidP="00F356E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Przedsiębiorstwo Handlowo -Usługowe BOSTO S.C.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proofErr w:type="spellStart"/>
            <w:r w:rsidRPr="00377280">
              <w:rPr>
                <w:rFonts w:ascii="Tahoma" w:hAnsi="Tahoma" w:cs="Tahoma"/>
                <w:b/>
                <w:sz w:val="16"/>
                <w:szCs w:val="16"/>
              </w:rPr>
              <w:t>Bałostocka</w:t>
            </w:r>
            <w:proofErr w:type="spellEnd"/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40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4 059.00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77280" w:rsidRPr="00473906" w:rsidRDefault="002A1B32" w:rsidP="00F356E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 xml:space="preserve">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>Cena oferty mieści się w możliwościach finansowych Zamawiającego.</w:t>
            </w:r>
          </w:p>
        </w:tc>
      </w:tr>
      <w:tr w:rsidR="00377280" w:rsidRPr="00473906" w:rsidTr="00F356EE">
        <w:trPr>
          <w:cantSplit/>
          <w:trHeight w:val="2093"/>
        </w:trPr>
        <w:tc>
          <w:tcPr>
            <w:tcW w:w="9526" w:type="dxa"/>
          </w:tcPr>
          <w:p w:rsidR="00377280" w:rsidRDefault="00377280" w:rsidP="00F356E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377280" w:rsidRPr="00473906" w:rsidRDefault="00377280" w:rsidP="00F356E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DRZEWIARZ-BIS Sp. z o.o.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87-600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Lipno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K. Wyszyńskiego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46a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7 146.30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77280" w:rsidRPr="00473906" w:rsidRDefault="002A1B32" w:rsidP="00F356E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 xml:space="preserve">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>Cena oferty mieści się w możliwościach finansowych Zamawiającego.</w:t>
            </w:r>
          </w:p>
        </w:tc>
      </w:tr>
      <w:tr w:rsidR="00377280" w:rsidRPr="00473906" w:rsidTr="00F356EE">
        <w:trPr>
          <w:cantSplit/>
          <w:trHeight w:val="2093"/>
        </w:trPr>
        <w:tc>
          <w:tcPr>
            <w:tcW w:w="9526" w:type="dxa"/>
          </w:tcPr>
          <w:p w:rsidR="00377280" w:rsidRDefault="00377280" w:rsidP="00F356EE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377280" w:rsidRPr="00473906" w:rsidRDefault="00377280" w:rsidP="00F356EE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"ART-MEBEL"  Robert Michalewski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64-800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Chodzież</w:t>
            </w:r>
          </w:p>
          <w:p w:rsidR="00377280" w:rsidRPr="00473906" w:rsidRDefault="00377280" w:rsidP="00F356EE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77280">
              <w:rPr>
                <w:rFonts w:ascii="Tahoma" w:hAnsi="Tahoma" w:cs="Tahoma"/>
                <w:b/>
                <w:sz w:val="16"/>
                <w:szCs w:val="16"/>
              </w:rPr>
              <w:t>Młyńska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77280">
              <w:rPr>
                <w:rFonts w:ascii="Tahoma" w:hAnsi="Tahoma" w:cs="Tahoma"/>
                <w:b/>
                <w:sz w:val="16"/>
                <w:szCs w:val="16"/>
              </w:rPr>
              <w:t>9 370.00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77280" w:rsidRPr="00473906" w:rsidRDefault="00377280" w:rsidP="00F356EE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77280" w:rsidRPr="00473906" w:rsidRDefault="002A1B32" w:rsidP="00F356EE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>
              <w:rPr>
                <w:rFonts w:ascii="Tahoma" w:hAnsi="Tahoma" w:cs="Tahoma"/>
                <w:sz w:val="16"/>
                <w:szCs w:val="16"/>
              </w:rPr>
              <w:t xml:space="preserve">największą liczbę punktów. </w:t>
            </w:r>
            <w:r w:rsidRPr="00473906">
              <w:rPr>
                <w:rFonts w:ascii="Tahoma" w:hAnsi="Tahoma" w:cs="Tahoma"/>
                <w:sz w:val="16"/>
                <w:szCs w:val="16"/>
              </w:rPr>
              <w:t>Cena oferty mieści się w możliwościach finansowych Zamawiającego.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377280" w:rsidRPr="00473906" w:rsidTr="00F356EE">
        <w:trPr>
          <w:cantSplit/>
        </w:trPr>
        <w:tc>
          <w:tcPr>
            <w:tcW w:w="9568" w:type="dxa"/>
          </w:tcPr>
          <w:p w:rsidR="00377280" w:rsidRPr="00473906" w:rsidRDefault="00377280" w:rsidP="002A1B32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377280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2A1B32" w:rsidRDefault="002A1B32" w:rsidP="002A1B32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 unieważnił postępowanie w zadaniu 3 na podstawie art. 93 ust. 1 pkt. 4 ustawy Prawo zamówień publicznych ponieważ cena najkorzystniejszej oferty przewyższała kwotę, którą Zamawiający zamierzał przeznaczyć na sfinansowanie zamówienia. </w:t>
            </w:r>
          </w:p>
          <w:p w:rsidR="00377280" w:rsidRPr="00473906" w:rsidRDefault="002A1B32" w:rsidP="002A1B32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na sfinansowanie zamówienia przeznaczył 1 500,60 zł brutto, natomiast cena najkorzystniejszej oferty wynosiła 2 460,00 zł brutto.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A1B32" w:rsidRPr="00562496" w:rsidRDefault="002A1B32" w:rsidP="002A1B32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A1B32" w:rsidRPr="00562496" w:rsidTr="00F356EE">
        <w:tc>
          <w:tcPr>
            <w:tcW w:w="2277" w:type="dxa"/>
            <w:shd w:val="clear" w:color="auto" w:fill="F3F3F3"/>
          </w:tcPr>
          <w:p w:rsidR="002A1B32" w:rsidRPr="00562496" w:rsidRDefault="002A1B32" w:rsidP="00F356EE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A1B32" w:rsidRPr="00562496" w:rsidRDefault="002A1B32" w:rsidP="00F356EE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A1B32" w:rsidRPr="00562496" w:rsidRDefault="002A1B32" w:rsidP="00F356EE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A1B32" w:rsidRPr="00562496" w:rsidRDefault="002A1B32" w:rsidP="00F356EE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Wydziału Budownictwa - 12 el.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DECORTEK Grzegorz </w:t>
            </w: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Kulejewski</w:t>
            </w:r>
            <w:proofErr w:type="spellEnd"/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ul. Powstańców Śląskich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50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42-140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Panki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- 49.52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2 - Termin realizacji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Okres gwarancji  - 6.67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76,19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Wydziału Budownictwa - 12 el.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DRZEWIARZ-BIS Sp. z o.o.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K. Wyszyńskiego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46a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87-600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Lipno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Okres gwarancji  - 6.67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66,67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Wydziału Budownictwa - 12 el.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Tronus</w:t>
            </w:r>
            <w:proofErr w:type="spellEnd"/>
            <w:r w:rsidRPr="0074582E">
              <w:rPr>
                <w:rFonts w:ascii="Tahoma" w:hAnsi="Tahoma" w:cs="Tahoma"/>
                <w:sz w:val="16"/>
                <w:szCs w:val="16"/>
              </w:rPr>
              <w:t xml:space="preserve"> Polska 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- 8.95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3 - Okres gwarancji 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74582E">
              <w:rPr>
                <w:rFonts w:ascii="Tahoma" w:hAnsi="Tahoma" w:cs="Tahoma"/>
                <w:sz w:val="16"/>
                <w:szCs w:val="16"/>
              </w:rPr>
              <w:t>8,95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Wydziału Budownictwa - 13 el.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DRZEWIARZ-BIS Sp. z o.o.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K. Wyszyńskiego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46a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87-600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Lipno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Okres gwarancji  - 6.67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66,67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Wydziału Budownictwa - 13 el.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DECORTEK Grzegorz </w:t>
            </w: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Kulejewski</w:t>
            </w:r>
            <w:proofErr w:type="spellEnd"/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ul. Powstańców Śląskich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50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42-140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Panki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- 38.31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2 - Termin realizacji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Okres gwarancji  - 6.67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64,98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Wydziału Budownictwa - 13 el.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Tronus</w:t>
            </w:r>
            <w:proofErr w:type="spellEnd"/>
            <w:r w:rsidRPr="0074582E">
              <w:rPr>
                <w:rFonts w:ascii="Tahoma" w:hAnsi="Tahoma" w:cs="Tahoma"/>
                <w:sz w:val="16"/>
                <w:szCs w:val="16"/>
              </w:rPr>
              <w:t xml:space="preserve"> Polska 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- 26.84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3 - Okres gwarancji 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</w:t>
            </w:r>
            <w:r w:rsidRPr="0074582E">
              <w:rPr>
                <w:rFonts w:ascii="Tahoma" w:hAnsi="Tahoma" w:cs="Tahoma"/>
                <w:sz w:val="16"/>
                <w:szCs w:val="16"/>
              </w:rPr>
              <w:t>6,84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krzeseł biurowych dla Wydziału Budownictwa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Przedsiębiorstwo Handlowo -Usługowe BOSTO S.C.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Bałostocka</w:t>
            </w:r>
            <w:proofErr w:type="spellEnd"/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40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lastRenderedPageBreak/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lastRenderedPageBreak/>
              <w:t>1 - Cena - 60.00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Termin realizacji  - 1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3 - Okres gwarancji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9</w:t>
            </w:r>
            <w:r w:rsidRPr="0074582E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krzeseł biurowych dla Wydziału Budownictwa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Tronus</w:t>
            </w:r>
            <w:proofErr w:type="spellEnd"/>
            <w:r w:rsidRPr="0074582E">
              <w:rPr>
                <w:rFonts w:ascii="Tahoma" w:hAnsi="Tahoma" w:cs="Tahoma"/>
                <w:sz w:val="16"/>
                <w:szCs w:val="16"/>
              </w:rPr>
              <w:t xml:space="preserve"> Polska 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- 45.05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3 - Okres gwarancji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  <w:r w:rsidRPr="0074582E">
              <w:rPr>
                <w:rFonts w:ascii="Tahoma" w:hAnsi="Tahoma" w:cs="Tahoma"/>
                <w:sz w:val="16"/>
                <w:szCs w:val="16"/>
              </w:rPr>
              <w:t>5,05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krzeseł biurowych dla Wydziału Budownictwa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DRZEWIARZ-BIS Sp. z o.o.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K. Wyszyńskiego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46a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87-600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Lipno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- 48.68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3 - Okres gwarancji  - 0.00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48,68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czterech krzeseł biurowych dla pracowników Kwestury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Przedsiębiorstwo Handlowo -Usługowe BOSTO S.C.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Bałostocka</w:t>
            </w:r>
            <w:proofErr w:type="spellEnd"/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40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2 - Termin realizacji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3 - Okres gwarancji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Pr="0074582E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czterech krzeseł biurowych dla pracowników Kwestury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DRZEWIARZ-BIS Sp. z o.o.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K. Wyszyńskiego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46a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87-600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Lipno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- 47.14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3 - Okres gwarancji  - 0.00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47,14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czterech krzeseł biurowych dla pracowników Kwestury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Tronus</w:t>
            </w:r>
            <w:proofErr w:type="spellEnd"/>
            <w:r w:rsidRPr="0074582E">
              <w:rPr>
                <w:rFonts w:ascii="Tahoma" w:hAnsi="Tahoma" w:cs="Tahoma"/>
                <w:sz w:val="16"/>
                <w:szCs w:val="16"/>
              </w:rPr>
              <w:t xml:space="preserve"> Polska 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3 - Okres gwarancji  - 0.00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sześciu krzeseł biurowych dla pracowników Kwestury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Przedsiębiorstwo Handlowo -Usługowe BOSTO S.C.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Bałostocka</w:t>
            </w:r>
            <w:proofErr w:type="spellEnd"/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40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42-200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2 - Termin realizacji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3 - Okres gwarancji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10</w:t>
            </w:r>
            <w:r w:rsidRPr="0074582E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sześciu krzeseł biurowych dla pracowników Kwestury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DRZEWIARZ-BIS Sp. z o.o.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K. Wyszyńskiego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46a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87-600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Lipno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- 47.14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3 - Okres gwarancji  - 0.00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47,14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sześciu krzeseł biurowych dla pracowników Kwestury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Tronus</w:t>
            </w:r>
            <w:proofErr w:type="spellEnd"/>
            <w:r w:rsidRPr="0074582E">
              <w:rPr>
                <w:rFonts w:ascii="Tahoma" w:hAnsi="Tahoma" w:cs="Tahoma"/>
                <w:sz w:val="16"/>
                <w:szCs w:val="16"/>
              </w:rPr>
              <w:t xml:space="preserve"> Polska 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3 - Okres gwarancji  - 0.00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Wydziału Zarządzania Politechniki Częstochowskiej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DRZEWIARZ-BIS Sp. z o.o.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K. Wyszyńskiego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46a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87-600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Lipno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Okres gwarancji  - 13.33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73,33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Wydziału Zarządzania Politechniki Częstochowskiej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Tronus</w:t>
            </w:r>
            <w:proofErr w:type="spellEnd"/>
            <w:r w:rsidRPr="0074582E">
              <w:rPr>
                <w:rFonts w:ascii="Tahoma" w:hAnsi="Tahoma" w:cs="Tahoma"/>
                <w:sz w:val="16"/>
                <w:szCs w:val="16"/>
              </w:rPr>
              <w:t xml:space="preserve"> Polska 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- 22.66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3 - Okres gwarancji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4</w:t>
            </w:r>
            <w:r w:rsidRPr="0074582E">
              <w:rPr>
                <w:rFonts w:ascii="Tahoma" w:hAnsi="Tahoma" w:cs="Tahoma"/>
                <w:sz w:val="16"/>
                <w:szCs w:val="16"/>
              </w:rPr>
              <w:t>2,66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Sekcji Projektów i Nadzoru Budowlanego</w:t>
            </w:r>
          </w:p>
        </w:tc>
        <w:tc>
          <w:tcPr>
            <w:tcW w:w="2651" w:type="dxa"/>
          </w:tcPr>
          <w:p w:rsidR="002A1B32" w:rsidRPr="00E15C6E" w:rsidRDefault="002A1B32" w:rsidP="00F356EE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r w:rsidRPr="00E15C6E">
              <w:rPr>
                <w:rFonts w:ascii="Tahoma" w:hAnsi="Tahoma" w:cs="Tahoma"/>
                <w:sz w:val="16"/>
                <w:szCs w:val="16"/>
                <w:lang w:val="en-US"/>
              </w:rPr>
              <w:t xml:space="preserve">"ART-MEBEL"  Robert </w:t>
            </w:r>
            <w:proofErr w:type="spellStart"/>
            <w:r w:rsidRPr="00E15C6E">
              <w:rPr>
                <w:rFonts w:ascii="Tahoma" w:hAnsi="Tahoma" w:cs="Tahoma"/>
                <w:sz w:val="16"/>
                <w:szCs w:val="16"/>
                <w:lang w:val="en-US"/>
              </w:rPr>
              <w:t>Michalewski</w:t>
            </w:r>
            <w:proofErr w:type="spellEnd"/>
          </w:p>
          <w:p w:rsidR="002A1B32" w:rsidRPr="00E15C6E" w:rsidRDefault="002A1B32" w:rsidP="00F356EE">
            <w:pPr>
              <w:rPr>
                <w:rFonts w:ascii="Tahoma" w:hAnsi="Tahoma" w:cs="Tahoma"/>
                <w:sz w:val="16"/>
                <w:szCs w:val="16"/>
                <w:lang w:val="en-US"/>
              </w:rPr>
            </w:pPr>
            <w:proofErr w:type="spellStart"/>
            <w:r w:rsidRPr="00E15C6E">
              <w:rPr>
                <w:rFonts w:ascii="Tahoma" w:hAnsi="Tahoma" w:cs="Tahoma"/>
                <w:sz w:val="16"/>
                <w:szCs w:val="16"/>
                <w:lang w:val="en-US"/>
              </w:rPr>
              <w:t>Młyńska</w:t>
            </w:r>
            <w:proofErr w:type="spellEnd"/>
            <w:r w:rsidRPr="00E15C6E">
              <w:rPr>
                <w:rFonts w:ascii="Tahoma" w:hAnsi="Tahoma" w:cs="Tahoma"/>
                <w:sz w:val="16"/>
                <w:szCs w:val="16"/>
                <w:lang w:val="en-US"/>
              </w:rPr>
              <w:t xml:space="preserve"> 3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64-800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Chodzież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- 47.65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Termin realizacji  - 2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3 - Okres gwarancji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8</w:t>
            </w:r>
            <w:r w:rsidRPr="0074582E">
              <w:rPr>
                <w:rFonts w:ascii="Tahoma" w:hAnsi="Tahoma" w:cs="Tahoma"/>
                <w:sz w:val="16"/>
                <w:szCs w:val="16"/>
              </w:rPr>
              <w:t>7,65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Sekcji Projektów i Nadzoru Budowlanego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DRZEWIARZ-BIS Sp. z o.o.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K. Wyszyńskiego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46a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87-600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Lipno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- 60.00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2 - Termin realizacji  - 0.00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3 - Okres gwarancji  - 6.67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66.67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Sekcji Projektów i Nadzoru Budowlanego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BREKKO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S. Filipkowskiego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1/11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81-578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- 40.45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2 - Termin realizacji  - 20</w:t>
            </w:r>
            <w:r w:rsidRPr="0074582E">
              <w:rPr>
                <w:rFonts w:ascii="Tahoma" w:hAnsi="Tahoma" w:cs="Tahoma"/>
                <w:sz w:val="16"/>
                <w:szCs w:val="16"/>
              </w:rPr>
              <w:t>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3 - Okres gwarancji  - 0.00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6</w:t>
            </w:r>
            <w:r w:rsidRPr="0074582E">
              <w:rPr>
                <w:rFonts w:ascii="Tahoma" w:hAnsi="Tahoma" w:cs="Tahoma"/>
                <w:sz w:val="16"/>
                <w:szCs w:val="16"/>
              </w:rPr>
              <w:t>0,45</w:t>
            </w:r>
          </w:p>
        </w:tc>
      </w:tr>
      <w:tr w:rsidR="002A1B32" w:rsidRPr="00562496" w:rsidTr="00F356EE">
        <w:tc>
          <w:tcPr>
            <w:tcW w:w="2277" w:type="dxa"/>
          </w:tcPr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74582E">
              <w:rPr>
                <w:rFonts w:ascii="Tahoma" w:hAnsi="Tahoma" w:cs="Tahoma"/>
                <w:sz w:val="16"/>
                <w:szCs w:val="16"/>
              </w:rPr>
              <w:t>Dostawa mebli biurowych dla Sekcji Projektów i Nadzoru Budowlanego</w:t>
            </w:r>
          </w:p>
        </w:tc>
        <w:tc>
          <w:tcPr>
            <w:tcW w:w="2651" w:type="dxa"/>
          </w:tcPr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74582E">
              <w:rPr>
                <w:rFonts w:ascii="Tahoma" w:hAnsi="Tahoma" w:cs="Tahoma"/>
                <w:sz w:val="16"/>
                <w:szCs w:val="16"/>
              </w:rPr>
              <w:t>Tronus</w:t>
            </w:r>
            <w:proofErr w:type="spellEnd"/>
            <w:r w:rsidRPr="0074582E">
              <w:rPr>
                <w:rFonts w:ascii="Tahoma" w:hAnsi="Tahoma" w:cs="Tahoma"/>
                <w:sz w:val="16"/>
                <w:szCs w:val="16"/>
              </w:rPr>
              <w:t xml:space="preserve"> Polska 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Ordona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01-237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582E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>1 - Cena - 21.19</w:t>
            </w:r>
          </w:p>
          <w:p w:rsidR="002A1B32" w:rsidRPr="0074582E" w:rsidRDefault="002A1B32" w:rsidP="00F356EE">
            <w:pPr>
              <w:rPr>
                <w:rFonts w:ascii="Tahoma" w:hAnsi="Tahoma" w:cs="Tahoma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2 - Termin realizacji  - </w:t>
            </w:r>
            <w:r>
              <w:rPr>
                <w:rFonts w:ascii="Tahoma" w:hAnsi="Tahoma" w:cs="Tahoma"/>
                <w:sz w:val="16"/>
                <w:szCs w:val="16"/>
              </w:rPr>
              <w:t>1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  <w:p w:rsidR="002A1B32" w:rsidRPr="00562496" w:rsidRDefault="002A1B32" w:rsidP="00F356E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74582E">
              <w:rPr>
                <w:rFonts w:ascii="Tahoma" w:hAnsi="Tahoma" w:cs="Tahoma"/>
                <w:sz w:val="16"/>
                <w:szCs w:val="16"/>
              </w:rPr>
              <w:t xml:space="preserve">3 - Okres gwarancji  - </w:t>
            </w:r>
            <w:r>
              <w:rPr>
                <w:rFonts w:ascii="Tahoma" w:hAnsi="Tahoma" w:cs="Tahoma"/>
                <w:sz w:val="16"/>
                <w:szCs w:val="16"/>
              </w:rPr>
              <w:t>2</w:t>
            </w:r>
            <w:r w:rsidRPr="0074582E">
              <w:rPr>
                <w:rFonts w:ascii="Tahoma" w:hAnsi="Tahoma" w:cs="Tahoma"/>
                <w:sz w:val="16"/>
                <w:szCs w:val="16"/>
              </w:rPr>
              <w:t>0.00</w:t>
            </w:r>
          </w:p>
        </w:tc>
        <w:tc>
          <w:tcPr>
            <w:tcW w:w="1748" w:type="dxa"/>
          </w:tcPr>
          <w:p w:rsidR="002A1B32" w:rsidRPr="00562496" w:rsidRDefault="002A1B32" w:rsidP="00F356EE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5</w:t>
            </w:r>
            <w:r w:rsidRPr="0074582E">
              <w:rPr>
                <w:rFonts w:ascii="Tahoma" w:hAnsi="Tahoma" w:cs="Tahoma"/>
                <w:sz w:val="16"/>
                <w:szCs w:val="16"/>
              </w:rPr>
              <w:t>1,19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402D" w:rsidRDefault="00B9402D">
      <w:r>
        <w:separator/>
      </w:r>
    </w:p>
  </w:endnote>
  <w:endnote w:type="continuationSeparator" w:id="0">
    <w:p w:rsidR="00B9402D" w:rsidRDefault="00B94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280" w:rsidRDefault="003772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A6E02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0A6E02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280" w:rsidRDefault="003772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402D" w:rsidRDefault="00B9402D">
      <w:r>
        <w:separator/>
      </w:r>
    </w:p>
  </w:footnote>
  <w:footnote w:type="continuationSeparator" w:id="0">
    <w:p w:rsidR="00B9402D" w:rsidRDefault="00B940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280" w:rsidRDefault="003772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280" w:rsidRDefault="003772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7280" w:rsidRDefault="003772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402D"/>
    <w:rsid w:val="000034E3"/>
    <w:rsid w:val="000829DF"/>
    <w:rsid w:val="000961E4"/>
    <w:rsid w:val="000A2424"/>
    <w:rsid w:val="000A28CD"/>
    <w:rsid w:val="000A6E02"/>
    <w:rsid w:val="000E1D1B"/>
    <w:rsid w:val="000E5FD3"/>
    <w:rsid w:val="001B63B0"/>
    <w:rsid w:val="002650A3"/>
    <w:rsid w:val="0029663E"/>
    <w:rsid w:val="002A1B32"/>
    <w:rsid w:val="002D2860"/>
    <w:rsid w:val="00323C23"/>
    <w:rsid w:val="00377280"/>
    <w:rsid w:val="00440209"/>
    <w:rsid w:val="00473906"/>
    <w:rsid w:val="00497E0E"/>
    <w:rsid w:val="004B335D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402D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DDCE025-2EAB-4E9E-9B6A-85475776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2A1B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A1B3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0A6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1486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2018-07-20T12:38:00Z</cp:lastPrinted>
  <dcterms:created xsi:type="dcterms:W3CDTF">2018-08-01T07:41:00Z</dcterms:created>
  <dcterms:modified xsi:type="dcterms:W3CDTF">2018-08-01T07:41:00Z</dcterms:modified>
</cp:coreProperties>
</file>