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E25AD" w:rsidRPr="002E25A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25AD" w:rsidRPr="002E25AD">
        <w:rPr>
          <w:rFonts w:ascii="Times New Roman" w:hAnsi="Times New Roman"/>
          <w:b/>
        </w:rPr>
        <w:t>ZP/US-09/18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25AD" w:rsidRPr="002E25A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25AD" w:rsidRPr="002E25A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E25AD" w:rsidRPr="002E25A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25AD" w:rsidRPr="002E25A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E25AD" w:rsidRPr="002E25A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24E60" w:rsidRDefault="00424E60" w:rsidP="00424E6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424E60" w:rsidRPr="00757EFB" w:rsidRDefault="00424E60" w:rsidP="00424E60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dotyczące:</w:t>
      </w:r>
    </w:p>
    <w:p w:rsidR="00424E60" w:rsidRDefault="00424E60" w:rsidP="00424E6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24E60" w:rsidRDefault="00424E60" w:rsidP="00424E6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24E60" w:rsidRPr="006676AE" w:rsidRDefault="00424E60" w:rsidP="00424E6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24E60" w:rsidRPr="006676AE" w:rsidRDefault="00424E60" w:rsidP="00424E60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24E60" w:rsidRPr="00424E60" w:rsidRDefault="00424E60" w:rsidP="00424E60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424E60">
        <w:rPr>
          <w:rFonts w:ascii="Times New Roman" w:hAnsi="Times New Roman"/>
        </w:rPr>
        <w:t>Na potrzeby postępowania o udzielenie zamówienia publicznego na  usługi społeczne i inne szczególne usługi prowadzone</w:t>
      </w:r>
      <w:r w:rsidRPr="00424E60">
        <w:rPr>
          <w:rFonts w:ascii="Times New Roman" w:hAnsi="Times New Roman"/>
        </w:rPr>
        <w:t>go</w:t>
      </w:r>
      <w:r w:rsidRPr="00424E60">
        <w:rPr>
          <w:rFonts w:ascii="Times New Roman" w:hAnsi="Times New Roman"/>
        </w:rPr>
        <w:t xml:space="preserve"> na podstawie art. 138o ustawy Prawo zamówień publicznych na:  </w:t>
      </w:r>
      <w:r w:rsidRPr="00424E60">
        <w:rPr>
          <w:rFonts w:ascii="Times New Roman" w:hAnsi="Times New Roman"/>
          <w:b/>
        </w:rPr>
        <w:t>Organizacja Międzynarodowej Konferencji Naukowo-Technicznej "Materiały i Technologie Energooszczędne - Budownictwo o Zoptymalizowanym Potencjale Energetycznym"</w:t>
      </w:r>
      <w:r w:rsidRPr="00424E60">
        <w:rPr>
          <w:rFonts w:ascii="Times New Roman" w:hAnsi="Times New Roman"/>
        </w:rPr>
        <w:t xml:space="preserve">, prowadzonego przez </w:t>
      </w:r>
      <w:r w:rsidRPr="00424E60">
        <w:rPr>
          <w:rFonts w:ascii="Times New Roman" w:hAnsi="Times New Roman"/>
          <w:b/>
        </w:rPr>
        <w:t>Politechnika Częstochowska</w:t>
      </w:r>
      <w:r w:rsidRPr="00424E60">
        <w:rPr>
          <w:rFonts w:ascii="Times New Roman" w:hAnsi="Times New Roman"/>
        </w:rPr>
        <w:t xml:space="preserve"> oświadczam, co następuje:</w:t>
      </w:r>
    </w:p>
    <w:p w:rsidR="00424E60" w:rsidRPr="00424E60" w:rsidRDefault="00424E60" w:rsidP="00424E60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424E60" w:rsidRPr="00023477" w:rsidRDefault="00424E60" w:rsidP="00424E60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Pr="006676AE">
        <w:rPr>
          <w:rFonts w:ascii="Times New Roman" w:hAnsi="Times New Roman"/>
          <w:b/>
          <w:sz w:val="21"/>
          <w:szCs w:val="21"/>
        </w:rPr>
        <w:t xml:space="preserve"> WYKONAWCY:</w:t>
      </w:r>
    </w:p>
    <w:p w:rsidR="00424E60" w:rsidRPr="00023477" w:rsidRDefault="00424E60" w:rsidP="00424E6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424E60" w:rsidRDefault="00424E60" w:rsidP="00424E6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424E60" w:rsidRPr="00997D0F" w:rsidRDefault="00424E60" w:rsidP="00424E6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bookmarkStart w:id="0" w:name="_GoBack"/>
      <w:bookmarkEnd w:id="0"/>
    </w:p>
    <w:p w:rsidR="00424E60" w:rsidRDefault="00424E60" w:rsidP="00424E60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24E60" w:rsidRPr="00F90CD1" w:rsidRDefault="00424E60" w:rsidP="00424E60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424E60" w:rsidRPr="00023477" w:rsidRDefault="00424E60" w:rsidP="00424E6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24E60" w:rsidRPr="00F90CD1" w:rsidRDefault="00424E60" w:rsidP="00424E6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24E60" w:rsidRPr="00F90CD1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24E60" w:rsidRPr="004541F9" w:rsidRDefault="00424E60" w:rsidP="00424E60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24E60" w:rsidRPr="00023477" w:rsidRDefault="00424E60" w:rsidP="00424E60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424E60" w:rsidRDefault="00424E60" w:rsidP="00424E60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424E60" w:rsidRDefault="00424E60" w:rsidP="00424E60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424E60" w:rsidRPr="00F90CD1" w:rsidRDefault="00424E60" w:rsidP="00424E60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424E60" w:rsidRPr="00F90CD1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4E60" w:rsidRPr="00F90CD1" w:rsidRDefault="00424E60" w:rsidP="00424E6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24E60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24E60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4E60" w:rsidRPr="00F90CD1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4E60" w:rsidRPr="000247FF" w:rsidRDefault="00424E60" w:rsidP="00424E60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24E60" w:rsidRDefault="00424E60" w:rsidP="00424E60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24E60" w:rsidRPr="009462BD" w:rsidTr="00827751">
        <w:tc>
          <w:tcPr>
            <w:tcW w:w="709" w:type="dxa"/>
          </w:tcPr>
          <w:p w:rsidR="00424E60" w:rsidRPr="009462BD" w:rsidRDefault="00424E60" w:rsidP="00827751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424E60" w:rsidRPr="009462BD" w:rsidRDefault="00424E60" w:rsidP="00827751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424E60" w:rsidRPr="009462BD" w:rsidRDefault="00424E60" w:rsidP="00827751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424E60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4E60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4E60" w:rsidRPr="006676AE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24E60" w:rsidRPr="006676AE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4E60" w:rsidRPr="006676AE" w:rsidRDefault="00424E60" w:rsidP="00424E6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24E60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24E60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4E60" w:rsidRPr="006676AE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4E60" w:rsidRPr="006676AE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4E60" w:rsidRDefault="00424E60" w:rsidP="00424E60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24E60" w:rsidRPr="00F8042D" w:rsidRDefault="00424E60" w:rsidP="00424E60">
      <w:pPr>
        <w:spacing w:after="0" w:line="360" w:lineRule="auto"/>
        <w:jc w:val="both"/>
        <w:rPr>
          <w:rFonts w:ascii="Arial" w:hAnsi="Arial" w:cs="Arial"/>
          <w:b/>
        </w:rPr>
      </w:pPr>
    </w:p>
    <w:p w:rsidR="00424E60" w:rsidRDefault="00424E60" w:rsidP="00424E6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24E60" w:rsidRPr="00F8042D" w:rsidRDefault="00424E60" w:rsidP="00424E6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24E60" w:rsidRPr="006676AE" w:rsidRDefault="00424E60" w:rsidP="00424E60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424E60" w:rsidRPr="006676AE" w:rsidRDefault="00424E60" w:rsidP="00424E60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24E60" w:rsidRPr="006676AE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4E60" w:rsidRPr="006676AE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24E60" w:rsidRPr="006676AE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24E60" w:rsidRPr="006676AE" w:rsidRDefault="00424E60" w:rsidP="00424E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24E60" w:rsidRPr="006676AE" w:rsidRDefault="00424E60" w:rsidP="00424E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24E60" w:rsidRPr="006676AE" w:rsidRDefault="00424E60" w:rsidP="00424E60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6676AE" w:rsidRDefault="00484F88" w:rsidP="00424E60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A0C" w:rsidRDefault="004E0A0C" w:rsidP="0038231F">
      <w:pPr>
        <w:spacing w:after="0" w:line="240" w:lineRule="auto"/>
      </w:pPr>
      <w:r>
        <w:separator/>
      </w:r>
    </w:p>
  </w:endnote>
  <w:endnote w:type="continuationSeparator" w:id="0">
    <w:p w:rsidR="004E0A0C" w:rsidRDefault="004E0A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5AD" w:rsidRDefault="002E25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4E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4E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5AD" w:rsidRDefault="002E25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A0C" w:rsidRDefault="004E0A0C" w:rsidP="0038231F">
      <w:pPr>
        <w:spacing w:after="0" w:line="240" w:lineRule="auto"/>
      </w:pPr>
      <w:r>
        <w:separator/>
      </w:r>
    </w:p>
  </w:footnote>
  <w:footnote w:type="continuationSeparator" w:id="0">
    <w:p w:rsidR="004E0A0C" w:rsidRDefault="004E0A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5AD" w:rsidRDefault="002E2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5AD" w:rsidRDefault="002E25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5AD" w:rsidRDefault="002E25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A0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25AD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E6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A0C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8E6433"/>
  <w15:docId w15:val="{A7547910-7DBC-4F6D-8C5C-48B43C7D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0551E-0056-4422-B379-57041BB2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2018-07-19T11:13:00Z</dcterms:created>
  <dcterms:modified xsi:type="dcterms:W3CDTF">2018-07-19T11:13:00Z</dcterms:modified>
</cp:coreProperties>
</file>