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A4A03" w:rsidRPr="00FA4A0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4A03" w:rsidRPr="00FA4A03">
        <w:rPr>
          <w:rFonts w:ascii="Times New Roman" w:hAnsi="Times New Roman"/>
          <w:b/>
        </w:rPr>
        <w:t>ZP/RB-03/18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4A03" w:rsidRPr="00FA4A0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4A03" w:rsidRPr="00FA4A0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A4A03" w:rsidRPr="00FA4A0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A4A03" w:rsidRPr="00FA4A0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A4A03" w:rsidRPr="00FA4A0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A4A03" w:rsidRPr="00FA4A03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A4A03" w:rsidRPr="00FA4A03">
        <w:rPr>
          <w:rFonts w:ascii="Times New Roman" w:hAnsi="Times New Roman"/>
          <w:b/>
        </w:rPr>
        <w:t>Remont węzła cieplnego i instalacji wewnętrznej C.O. w budynkach Wydziału Infrastruktury i Środowiska Politechniki Częstochowskiej przy ul. Brzeźnickiej 60a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A4A03" w:rsidRPr="00FA4A0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A4A03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07C" w:rsidRDefault="0078507C" w:rsidP="0038231F">
      <w:pPr>
        <w:spacing w:after="0" w:line="240" w:lineRule="auto"/>
      </w:pPr>
      <w:r>
        <w:separator/>
      </w:r>
    </w:p>
  </w:endnote>
  <w:endnote w:type="continuationSeparator" w:id="0">
    <w:p w:rsidR="0078507C" w:rsidRDefault="007850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03" w:rsidRDefault="00FA4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7E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7E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03" w:rsidRDefault="00FA4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07C" w:rsidRDefault="0078507C" w:rsidP="0038231F">
      <w:pPr>
        <w:spacing w:after="0" w:line="240" w:lineRule="auto"/>
      </w:pPr>
      <w:r>
        <w:separator/>
      </w:r>
    </w:p>
  </w:footnote>
  <w:footnote w:type="continuationSeparator" w:id="0">
    <w:p w:rsidR="0078507C" w:rsidRDefault="007850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03" w:rsidRDefault="00FA4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03" w:rsidRDefault="00FA4A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03" w:rsidRDefault="00FA4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07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07C"/>
    <w:rsid w:val="007936D6"/>
    <w:rsid w:val="007961C8"/>
    <w:rsid w:val="007B01C8"/>
    <w:rsid w:val="007D5B61"/>
    <w:rsid w:val="007E2F69"/>
    <w:rsid w:val="00804F07"/>
    <w:rsid w:val="00807E5C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4A0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39387B-7D4C-4D6B-8248-F29F777F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1B685-2AC4-4E6B-BEA8-0C215530E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2018-07-12T07:37:00Z</dcterms:created>
  <dcterms:modified xsi:type="dcterms:W3CDTF">2018-07-12T07:37:00Z</dcterms:modified>
</cp:coreProperties>
</file>