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2986">
      <w:pPr>
        <w:spacing w:line="360" w:lineRule="auto"/>
        <w:rPr>
          <w:b/>
          <w:bCs/>
          <w:color w:val="000000"/>
          <w:sz w:val="24"/>
        </w:rPr>
      </w:pPr>
      <w:r w:rsidRPr="0013298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32986">
      <w:pPr>
        <w:spacing w:line="360" w:lineRule="auto"/>
        <w:rPr>
          <w:color w:val="000000"/>
          <w:sz w:val="24"/>
        </w:rPr>
      </w:pPr>
      <w:r w:rsidRPr="0013298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3298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32986">
      <w:pPr>
        <w:spacing w:line="360" w:lineRule="auto"/>
        <w:rPr>
          <w:color w:val="000000"/>
          <w:sz w:val="24"/>
        </w:rPr>
      </w:pPr>
      <w:r w:rsidRPr="0013298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32986">
        <w:rPr>
          <w:color w:val="000000"/>
          <w:sz w:val="24"/>
        </w:rPr>
        <w:t>Częstochowa</w:t>
      </w:r>
      <w:r w:rsidR="00F231C0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32986" w:rsidRPr="0013298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32986" w:rsidRPr="0013298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32986" w:rsidRPr="00132986">
        <w:rPr>
          <w:b/>
          <w:color w:val="000000"/>
          <w:sz w:val="24"/>
        </w:rPr>
        <w:t>Dostawa projektora multimedialnego dla Instytutu Inżynierii Materiałowej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32986" w:rsidTr="00FC4779">
        <w:trPr>
          <w:cantSplit/>
        </w:trPr>
        <w:tc>
          <w:tcPr>
            <w:tcW w:w="9640" w:type="dxa"/>
          </w:tcPr>
          <w:p w:rsidR="00132986" w:rsidRDefault="00132986" w:rsidP="00FC47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132986">
              <w:rPr>
                <w:sz w:val="24"/>
              </w:rPr>
              <w:t>Dostawa projektora multimedialnego dla Instytutu Inżynierii Materiałowej Politechniki Częstochowskiej</w:t>
            </w:r>
          </w:p>
          <w:p w:rsidR="00132986" w:rsidRDefault="00132986" w:rsidP="00FC47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986">
              <w:rPr>
                <w:b/>
                <w:sz w:val="24"/>
              </w:rPr>
              <w:t>NORDWECO Sp. z o. o.</w:t>
            </w:r>
          </w:p>
          <w:p w:rsidR="00132986" w:rsidRDefault="00132986" w:rsidP="00FC47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986">
              <w:rPr>
                <w:b/>
                <w:sz w:val="24"/>
              </w:rPr>
              <w:t>71-130</w:t>
            </w:r>
            <w:r>
              <w:rPr>
                <w:b/>
                <w:sz w:val="24"/>
              </w:rPr>
              <w:t xml:space="preserve"> </w:t>
            </w:r>
            <w:r w:rsidRPr="00132986">
              <w:rPr>
                <w:b/>
                <w:sz w:val="24"/>
              </w:rPr>
              <w:t>Szczecin</w:t>
            </w:r>
          </w:p>
          <w:p w:rsidR="00132986" w:rsidRDefault="00132986" w:rsidP="00FC4779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32986">
              <w:rPr>
                <w:b/>
                <w:sz w:val="24"/>
              </w:rPr>
              <w:t>Wieniawskiego</w:t>
            </w:r>
            <w:r>
              <w:rPr>
                <w:b/>
                <w:sz w:val="24"/>
              </w:rPr>
              <w:t xml:space="preserve"> </w:t>
            </w:r>
            <w:r w:rsidRPr="00132986">
              <w:rPr>
                <w:b/>
                <w:sz w:val="24"/>
              </w:rPr>
              <w:t>21</w:t>
            </w:r>
          </w:p>
          <w:p w:rsidR="00132986" w:rsidRDefault="00132986" w:rsidP="00FC4779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32986">
              <w:rPr>
                <w:b/>
                <w:sz w:val="24"/>
              </w:rPr>
              <w:t>3 163.56 zł</w:t>
            </w:r>
          </w:p>
          <w:p w:rsidR="00132986" w:rsidRPr="00253031" w:rsidRDefault="00132986" w:rsidP="00FC4779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32986" w:rsidRDefault="00132986" w:rsidP="00FC477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32986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089"/>
        <w:gridCol w:w="1134"/>
        <w:gridCol w:w="1560"/>
        <w:gridCol w:w="1417"/>
        <w:gridCol w:w="1418"/>
      </w:tblGrid>
      <w:tr w:rsidR="00F231C0" w:rsidRPr="00C63DA0" w:rsidTr="00F231C0">
        <w:tc>
          <w:tcPr>
            <w:tcW w:w="540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31C0" w:rsidRPr="00C63DA0" w:rsidRDefault="00F231C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F231C0" w:rsidRPr="00C63DA0" w:rsidTr="00F231C0">
        <w:tc>
          <w:tcPr>
            <w:tcW w:w="54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NORDWECO Sp. z o. o.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Wieniawskiego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71-130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231C0" w:rsidRPr="00C63DA0" w:rsidTr="00F231C0">
        <w:tc>
          <w:tcPr>
            <w:tcW w:w="54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COM Michał Karczewski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Rembielińska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3/8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03-343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55,18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1C0" w:rsidRPr="00C63DA0" w:rsidRDefault="00F231C0" w:rsidP="00E771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771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31C0" w:rsidRPr="00C63DA0" w:rsidRDefault="00F231C0" w:rsidP="00E771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="00E771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,18</w:t>
            </w:r>
          </w:p>
        </w:tc>
      </w:tr>
      <w:tr w:rsidR="00F231C0" w:rsidRPr="00C63DA0" w:rsidTr="00F231C0">
        <w:tc>
          <w:tcPr>
            <w:tcW w:w="54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Maxico</w:t>
            </w:r>
            <w:proofErr w:type="spellEnd"/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Łopuszańska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32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02-220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57,88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1C0" w:rsidRPr="00C63DA0" w:rsidRDefault="00F231C0" w:rsidP="00E771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717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31C0" w:rsidRPr="00C63DA0" w:rsidRDefault="00F231C0" w:rsidP="00E7717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8</w:t>
            </w:r>
            <w:r w:rsidR="00E771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bookmarkStart w:id="0" w:name="_GoBack"/>
            <w:bookmarkEnd w:id="0"/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,88</w:t>
            </w:r>
          </w:p>
        </w:tc>
      </w:tr>
      <w:tr w:rsidR="00F231C0" w:rsidRPr="00C63DA0" w:rsidTr="00F231C0">
        <w:tc>
          <w:tcPr>
            <w:tcW w:w="54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ACOM Spółka Jawna Wanda Drzewiecka Anna Drzewiecka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Mościckiego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/4A/B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42-218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3298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089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231C0" w:rsidRPr="00C63DA0" w:rsidRDefault="00F231C0" w:rsidP="00FC477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329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32986" w:rsidP="00F231C0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13298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132986">
        <w:rPr>
          <w:sz w:val="24"/>
        </w:rPr>
        <w:t>2018-07-1</w:t>
      </w:r>
      <w:r w:rsidR="00F231C0">
        <w:rPr>
          <w:sz w:val="24"/>
        </w:rPr>
        <w:t>0</w:t>
      </w: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55C0" w:rsidRDefault="001255C0">
      <w:r>
        <w:separator/>
      </w:r>
    </w:p>
  </w:endnote>
  <w:endnote w:type="continuationSeparator" w:id="0">
    <w:p w:rsidR="001255C0" w:rsidRDefault="00125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86" w:rsidRDefault="001329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E7717E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7717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E7717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86" w:rsidRDefault="001329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55C0" w:rsidRDefault="001255C0">
      <w:r>
        <w:separator/>
      </w:r>
    </w:p>
  </w:footnote>
  <w:footnote w:type="continuationSeparator" w:id="0">
    <w:p w:rsidR="001255C0" w:rsidRDefault="00125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86" w:rsidRDefault="00132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86" w:rsidRDefault="00132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2986" w:rsidRDefault="001329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55C0"/>
    <w:rsid w:val="001255C0"/>
    <w:rsid w:val="00132986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E7717E"/>
    <w:rsid w:val="00F231C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D3D14FA"/>
  <w15:chartTrackingRefBased/>
  <w15:docId w15:val="{ACD345EF-F1C0-4E03-8796-D4156F133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1899-12-31T23:00:00Z</cp:lastPrinted>
  <dcterms:created xsi:type="dcterms:W3CDTF">2018-07-11T06:43:00Z</dcterms:created>
  <dcterms:modified xsi:type="dcterms:W3CDTF">2018-07-11T06:43:00Z</dcterms:modified>
</cp:coreProperties>
</file>