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34117" w:rsidP="001A443E">
      <w:pPr>
        <w:jc w:val="right"/>
        <w:rPr>
          <w:b/>
          <w:bCs/>
          <w:sz w:val="24"/>
        </w:rPr>
      </w:pPr>
      <w:r w:rsidRPr="0043411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34117">
        <w:rPr>
          <w:sz w:val="24"/>
        </w:rPr>
        <w:t>2018-07-10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34117" w:rsidP="0018613E">
      <w:pPr>
        <w:spacing w:after="40"/>
        <w:rPr>
          <w:b/>
          <w:bCs/>
          <w:sz w:val="24"/>
        </w:rPr>
      </w:pPr>
      <w:r w:rsidRPr="00434117">
        <w:rPr>
          <w:b/>
          <w:bCs/>
          <w:sz w:val="24"/>
        </w:rPr>
        <w:t>Politechnika Częstochowska</w:t>
      </w:r>
    </w:p>
    <w:p w:rsidR="00A80738" w:rsidRPr="0018613E" w:rsidRDefault="00434117" w:rsidP="00A80738">
      <w:pPr>
        <w:rPr>
          <w:bCs/>
          <w:sz w:val="24"/>
        </w:rPr>
      </w:pPr>
      <w:r w:rsidRPr="0043411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34117">
        <w:rPr>
          <w:bCs/>
          <w:sz w:val="24"/>
        </w:rPr>
        <w:t>69</w:t>
      </w:r>
    </w:p>
    <w:p w:rsidR="00A80738" w:rsidRPr="0018613E" w:rsidRDefault="00434117" w:rsidP="00A80738">
      <w:pPr>
        <w:rPr>
          <w:bCs/>
          <w:sz w:val="24"/>
        </w:rPr>
      </w:pPr>
      <w:r w:rsidRPr="0043411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3411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34117" w:rsidRPr="00434117">
        <w:rPr>
          <w:b/>
          <w:sz w:val="24"/>
          <w:szCs w:val="24"/>
        </w:rPr>
        <w:t>ZP/D-17/18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34117" w:rsidRPr="0043411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34117" w:rsidP="00CB5EDB">
      <w:pPr>
        <w:pStyle w:val="Tekstpodstawowywcity"/>
        <w:spacing w:before="120" w:after="240"/>
        <w:ind w:firstLine="0"/>
        <w:jc w:val="center"/>
      </w:pPr>
      <w:r w:rsidRPr="00434117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34117" w:rsidRPr="00434117">
        <w:rPr>
          <w:sz w:val="24"/>
          <w:szCs w:val="24"/>
        </w:rPr>
        <w:t>(</w:t>
      </w:r>
      <w:proofErr w:type="spellStart"/>
      <w:r w:rsidR="00434117" w:rsidRPr="00434117">
        <w:rPr>
          <w:sz w:val="24"/>
          <w:szCs w:val="24"/>
        </w:rPr>
        <w:t>t.j</w:t>
      </w:r>
      <w:proofErr w:type="spellEnd"/>
      <w:r w:rsidR="00434117" w:rsidRPr="00434117">
        <w:rPr>
          <w:sz w:val="24"/>
          <w:szCs w:val="24"/>
        </w:rPr>
        <w:t xml:space="preserve">. Dz. U. z 2017 r. poz. 1579 z </w:t>
      </w:r>
      <w:proofErr w:type="spellStart"/>
      <w:r w:rsidR="00434117" w:rsidRPr="00434117">
        <w:rPr>
          <w:sz w:val="24"/>
          <w:szCs w:val="24"/>
        </w:rPr>
        <w:t>późn</w:t>
      </w:r>
      <w:proofErr w:type="spellEnd"/>
      <w:r w:rsidR="00434117" w:rsidRPr="00434117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34117" w:rsidRPr="00434117">
        <w:rPr>
          <w:sz w:val="24"/>
          <w:szCs w:val="24"/>
        </w:rPr>
        <w:t>10/07/2018</w:t>
      </w:r>
      <w:r w:rsidRPr="00FF4AB1">
        <w:rPr>
          <w:sz w:val="24"/>
          <w:szCs w:val="24"/>
        </w:rPr>
        <w:t xml:space="preserve"> o godz. </w:t>
      </w:r>
      <w:r w:rsidR="00434117" w:rsidRPr="00434117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1 zamówienia w wysokości 11 869.50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2 zamówienia w wysokości 10 455.00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3 zamówienia w wysokości 1 500.60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4 zamówienia w wysokości 2 500.00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5 zamówienia w wysokości 3 257.04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6 zamówienia w wysokości 4 800.00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7 zamówienia w wysokości 7 380.00 zł brutto;</w:t>
            </w:r>
          </w:p>
        </w:tc>
      </w:tr>
      <w:tr w:rsidR="00434117" w:rsidRPr="006646D9" w:rsidTr="00FB60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4117" w:rsidRPr="00A3048A" w:rsidRDefault="00434117" w:rsidP="00FB60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części 8 zamówienia w wysokości 11 685.00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60 011.70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12 703.44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3 030.72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987.69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987.69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7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18 923.55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proofErr w:type="spellStart"/>
            <w:r w:rsidRPr="00434117">
              <w:t>Tronus</w:t>
            </w:r>
            <w:proofErr w:type="spellEnd"/>
            <w:r w:rsidRPr="00434117">
              <w:t xml:space="preserve"> Polska </w:t>
            </w:r>
          </w:p>
          <w:p w:rsidR="00434117" w:rsidRPr="00CB5EDB" w:rsidRDefault="00434117" w:rsidP="00FB6042">
            <w:r w:rsidRPr="00434117">
              <w:t>Ordona</w:t>
            </w:r>
            <w:r w:rsidRPr="00CB5EDB">
              <w:t xml:space="preserve"> </w:t>
            </w:r>
            <w:r w:rsidRPr="00434117">
              <w:t>2A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01-237</w:t>
            </w:r>
            <w:r w:rsidRPr="00CB5EDB">
              <w:t xml:space="preserve"> </w:t>
            </w:r>
            <w:r w:rsidRPr="0043411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21 066.21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BREKKO</w:t>
            </w:r>
          </w:p>
          <w:p w:rsidR="00434117" w:rsidRPr="00CB5EDB" w:rsidRDefault="00434117" w:rsidP="00FB6042">
            <w:r w:rsidRPr="00434117">
              <w:t>S. Filipkowskiego</w:t>
            </w:r>
            <w:r w:rsidRPr="00CB5EDB">
              <w:t xml:space="preserve"> </w:t>
            </w:r>
            <w:r w:rsidRPr="00434117">
              <w:t>1/11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81-578</w:t>
            </w:r>
            <w:r w:rsidRPr="00CB5EDB">
              <w:t xml:space="preserve"> </w:t>
            </w:r>
            <w:r w:rsidRPr="00434117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11 038.02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</w:t>
            </w:r>
          </w:p>
        </w:tc>
        <w:tc>
          <w:tcPr>
            <w:tcW w:w="2295" w:type="dxa"/>
            <w:shd w:val="clear" w:color="auto" w:fill="auto"/>
          </w:tcPr>
          <w:p w:rsidR="00434117" w:rsidRPr="00314BD2" w:rsidRDefault="00434117" w:rsidP="00FB6042">
            <w:pPr>
              <w:spacing w:before="40"/>
              <w:rPr>
                <w:lang w:val="en-US"/>
              </w:rPr>
            </w:pPr>
            <w:r w:rsidRPr="00314BD2">
              <w:rPr>
                <w:lang w:val="en-US"/>
              </w:rPr>
              <w:t xml:space="preserve">"ART-MEBEL"  Robert </w:t>
            </w:r>
            <w:proofErr w:type="spellStart"/>
            <w:r w:rsidRPr="00314BD2">
              <w:rPr>
                <w:lang w:val="en-US"/>
              </w:rPr>
              <w:t>Michalewski</w:t>
            </w:r>
            <w:proofErr w:type="spellEnd"/>
          </w:p>
          <w:p w:rsidR="00434117" w:rsidRPr="00314BD2" w:rsidRDefault="00434117" w:rsidP="00FB6042">
            <w:pPr>
              <w:rPr>
                <w:lang w:val="en-US"/>
              </w:rPr>
            </w:pPr>
            <w:proofErr w:type="spellStart"/>
            <w:r w:rsidRPr="00314BD2">
              <w:rPr>
                <w:lang w:val="en-US"/>
              </w:rPr>
              <w:t>Młyńska</w:t>
            </w:r>
            <w:proofErr w:type="spellEnd"/>
            <w:r w:rsidRPr="00314BD2">
              <w:rPr>
                <w:lang w:val="en-US"/>
              </w:rPr>
              <w:t xml:space="preserve"> </w:t>
            </w:r>
            <w:r w:rsidRPr="00314BD2">
              <w:rPr>
                <w:lang w:val="en-US"/>
              </w:rPr>
              <w:t>3</w:t>
            </w:r>
            <w:r w:rsidRPr="00314BD2">
              <w:rPr>
                <w:lang w:val="en-US"/>
              </w:rPr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64-800</w:t>
            </w:r>
            <w:r w:rsidRPr="00CB5EDB">
              <w:t xml:space="preserve"> </w:t>
            </w:r>
            <w:r w:rsidRPr="00434117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9 370.00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8 954.40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5 682.60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2 804.40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7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7 146.30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48</w:t>
            </w:r>
            <w:r w:rsidR="002F3518">
              <w:t xml:space="preserve">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DRZEWIARZ-BIS Sp. z o.o.</w:t>
            </w:r>
          </w:p>
          <w:p w:rsidR="00434117" w:rsidRPr="00CB5EDB" w:rsidRDefault="00434117" w:rsidP="00FB6042">
            <w:r w:rsidRPr="00434117">
              <w:t>K. Wyszyńskiego</w:t>
            </w:r>
            <w:r w:rsidRPr="00CB5EDB">
              <w:t xml:space="preserve"> </w:t>
            </w:r>
            <w:r w:rsidRPr="00434117">
              <w:t>46a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87-600</w:t>
            </w:r>
            <w:r w:rsidRPr="00CB5EDB">
              <w:t xml:space="preserve"> </w:t>
            </w:r>
            <w:r w:rsidRPr="00434117">
              <w:t>Lipno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7 441.50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 xml:space="preserve">DECORTEK Grzegorz </w:t>
            </w:r>
            <w:proofErr w:type="spellStart"/>
            <w:r w:rsidRPr="00434117">
              <w:t>Kulejewski</w:t>
            </w:r>
            <w:proofErr w:type="spellEnd"/>
          </w:p>
          <w:p w:rsidR="00434117" w:rsidRPr="00CB5EDB" w:rsidRDefault="00434117" w:rsidP="00FB6042">
            <w:r w:rsidRPr="00434117">
              <w:t>ul. Powstańców Śląskich</w:t>
            </w:r>
            <w:r w:rsidRPr="00CB5EDB">
              <w:t xml:space="preserve"> </w:t>
            </w:r>
            <w:r w:rsidRPr="00434117">
              <w:t>50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lastRenderedPageBreak/>
              <w:t>42-140</w:t>
            </w:r>
            <w:r w:rsidRPr="00CB5EDB">
              <w:t xml:space="preserve"> </w:t>
            </w:r>
            <w:r w:rsidRPr="00434117">
              <w:t>Panki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lastRenderedPageBreak/>
              <w:t>10 850.00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 xml:space="preserve">DECORTEK Grzegorz </w:t>
            </w:r>
            <w:proofErr w:type="spellStart"/>
            <w:r w:rsidRPr="00434117">
              <w:t>Kulejewski</w:t>
            </w:r>
            <w:proofErr w:type="spellEnd"/>
          </w:p>
          <w:p w:rsidR="00434117" w:rsidRPr="00CB5EDB" w:rsidRDefault="00434117" w:rsidP="00FB6042">
            <w:r w:rsidRPr="00434117">
              <w:t>ul. Powstańców Śląskich</w:t>
            </w:r>
            <w:r w:rsidRPr="00CB5EDB">
              <w:t xml:space="preserve"> </w:t>
            </w:r>
            <w:r w:rsidRPr="00434117">
              <w:t>50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42-140</w:t>
            </w:r>
            <w:r w:rsidRPr="00CB5EDB">
              <w:t xml:space="preserve"> </w:t>
            </w:r>
            <w:r w:rsidRPr="00434117">
              <w:t>Panki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8 900.00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48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Przedsiębiorstwo Handlowo -Usługowe BOSTO S.C.</w:t>
            </w:r>
          </w:p>
          <w:p w:rsidR="00434117" w:rsidRPr="00CB5EDB" w:rsidRDefault="00434117" w:rsidP="00FB6042">
            <w:proofErr w:type="spellStart"/>
            <w:r w:rsidRPr="00434117">
              <w:t>Bałostocka</w:t>
            </w:r>
            <w:proofErr w:type="spellEnd"/>
            <w:r w:rsidRPr="00CB5EDB">
              <w:t xml:space="preserve"> </w:t>
            </w:r>
            <w:r w:rsidRPr="00434117">
              <w:t>40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42-200</w:t>
            </w:r>
            <w:r w:rsidRPr="00CB5EDB">
              <w:t xml:space="preserve"> </w:t>
            </w:r>
            <w:r w:rsidRPr="004341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2 275.50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5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Przedsiębiorstwo Handlowo -Usługowe BOSTO S.C.</w:t>
            </w:r>
          </w:p>
          <w:p w:rsidR="00434117" w:rsidRPr="00CB5EDB" w:rsidRDefault="00434117" w:rsidP="00FB6042">
            <w:proofErr w:type="spellStart"/>
            <w:r w:rsidRPr="00434117">
              <w:t>Bałostocka</w:t>
            </w:r>
            <w:proofErr w:type="spellEnd"/>
            <w:r w:rsidRPr="00CB5EDB">
              <w:t xml:space="preserve"> </w:t>
            </w:r>
            <w:r w:rsidRPr="00434117">
              <w:t>40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42-200</w:t>
            </w:r>
            <w:r w:rsidRPr="00CB5EDB">
              <w:t xml:space="preserve"> </w:t>
            </w:r>
            <w:r w:rsidRPr="004341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2 706.00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  <w:tr w:rsidR="00434117" w:rsidRPr="00075CD0" w:rsidTr="00FB6042">
        <w:tc>
          <w:tcPr>
            <w:tcW w:w="824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6</w:t>
            </w:r>
          </w:p>
        </w:tc>
        <w:tc>
          <w:tcPr>
            <w:tcW w:w="2295" w:type="dxa"/>
            <w:shd w:val="clear" w:color="auto" w:fill="auto"/>
          </w:tcPr>
          <w:p w:rsidR="00434117" w:rsidRPr="00CB5EDB" w:rsidRDefault="00434117" w:rsidP="00FB6042">
            <w:pPr>
              <w:spacing w:before="40"/>
            </w:pPr>
            <w:r w:rsidRPr="00434117">
              <w:t>Przedsiębiorstwo Handlowo -Usługowe BOSTO S.C.</w:t>
            </w:r>
          </w:p>
          <w:p w:rsidR="00434117" w:rsidRPr="00CB5EDB" w:rsidRDefault="00434117" w:rsidP="00FB6042">
            <w:proofErr w:type="spellStart"/>
            <w:r w:rsidRPr="00434117">
              <w:t>Bałostocka</w:t>
            </w:r>
            <w:proofErr w:type="spellEnd"/>
            <w:r w:rsidRPr="00CB5EDB">
              <w:t xml:space="preserve"> </w:t>
            </w:r>
            <w:r w:rsidRPr="00434117">
              <w:t>40</w:t>
            </w:r>
            <w:r w:rsidRPr="00CB5EDB">
              <w:t xml:space="preserve"> </w:t>
            </w:r>
          </w:p>
          <w:p w:rsidR="00434117" w:rsidRPr="00CB5EDB" w:rsidRDefault="00434117" w:rsidP="00FB6042">
            <w:pPr>
              <w:spacing w:before="40" w:after="40"/>
              <w:jc w:val="both"/>
            </w:pPr>
            <w:r w:rsidRPr="00434117">
              <w:t>42-200</w:t>
            </w:r>
            <w:r w:rsidRPr="00CB5EDB">
              <w:t xml:space="preserve"> </w:t>
            </w:r>
            <w:r w:rsidRPr="004341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4 059.00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117" w:rsidRPr="00CB5EDB" w:rsidRDefault="002F3518" w:rsidP="00FB6042">
            <w:pPr>
              <w:spacing w:before="120" w:after="120"/>
              <w:jc w:val="center"/>
            </w:pPr>
            <w:r>
              <w:t>60 miesięcy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434117" w:rsidRPr="00CB5EDB" w:rsidRDefault="00434117" w:rsidP="00FB6042">
            <w:pPr>
              <w:spacing w:before="120" w:after="120"/>
              <w:jc w:val="center"/>
            </w:pPr>
            <w:r w:rsidRPr="0043411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781" w:rsidRDefault="00150781">
      <w:r>
        <w:separator/>
      </w:r>
    </w:p>
  </w:endnote>
  <w:endnote w:type="continuationSeparator" w:id="0">
    <w:p w:rsidR="00150781" w:rsidRDefault="0015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5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51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7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781" w:rsidRDefault="00150781">
      <w:r>
        <w:separator/>
      </w:r>
    </w:p>
  </w:footnote>
  <w:footnote w:type="continuationSeparator" w:id="0">
    <w:p w:rsidR="00150781" w:rsidRDefault="00150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17" w:rsidRDefault="004341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17" w:rsidRDefault="004341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17" w:rsidRDefault="004341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781"/>
    <w:rsid w:val="0001764B"/>
    <w:rsid w:val="0003529D"/>
    <w:rsid w:val="00075CD0"/>
    <w:rsid w:val="00092C61"/>
    <w:rsid w:val="0014428B"/>
    <w:rsid w:val="00150781"/>
    <w:rsid w:val="0018613E"/>
    <w:rsid w:val="001A443E"/>
    <w:rsid w:val="002628C2"/>
    <w:rsid w:val="002F3518"/>
    <w:rsid w:val="00314BD2"/>
    <w:rsid w:val="00342653"/>
    <w:rsid w:val="0035216A"/>
    <w:rsid w:val="003B044E"/>
    <w:rsid w:val="00434117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0F80BC-0D1B-4553-AE2B-20D33A6F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dcterms:created xsi:type="dcterms:W3CDTF">2018-07-10T12:32:00Z</dcterms:created>
  <dcterms:modified xsi:type="dcterms:W3CDTF">2018-07-10T12:32:00Z</dcterms:modified>
</cp:coreProperties>
</file>