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Politechnika Częstochowska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69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2D15">
        <w:rPr>
          <w:b/>
          <w:bCs/>
          <w:sz w:val="24"/>
        </w:rPr>
        <w:t xml:space="preserve">RK - </w:t>
      </w:r>
      <w:r w:rsidR="00F361A4">
        <w:rPr>
          <w:b/>
          <w:bCs/>
          <w:sz w:val="24"/>
        </w:rPr>
        <w:t>567</w:t>
      </w:r>
      <w:bookmarkStart w:id="0" w:name="_GoBack"/>
      <w:bookmarkEnd w:id="0"/>
      <w:r w:rsidR="00152D15">
        <w:rPr>
          <w:b/>
          <w:bCs/>
          <w:sz w:val="24"/>
        </w:rPr>
        <w:t>/1</w:t>
      </w:r>
      <w:r w:rsidR="00D1773F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  <w:r w:rsidR="00E75108" w:rsidRPr="00E75108">
        <w:rPr>
          <w:sz w:val="24"/>
        </w:rPr>
        <w:t>Częstochowa</w:t>
      </w:r>
      <w:r>
        <w:rPr>
          <w:sz w:val="24"/>
        </w:rPr>
        <w:t xml:space="preserve"> dnia: </w:t>
      </w:r>
      <w:r w:rsidR="004214E3">
        <w:rPr>
          <w:sz w:val="24"/>
        </w:rPr>
        <w:t>2018-07</w:t>
      </w:r>
      <w:r w:rsidR="00E47409">
        <w:rPr>
          <w:sz w:val="24"/>
        </w:rPr>
        <w:t>-15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214E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r w:rsidR="004214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 zapytania w sprawie SIWZ</w:t>
      </w:r>
      <w:r w:rsidR="000E7B5C">
        <w:rPr>
          <w:rFonts w:ascii="Times New Roman" w:hAnsi="Times New Roman"/>
        </w:rPr>
        <w:t xml:space="preserve">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75108" w:rsidRPr="00E75108">
        <w:rPr>
          <w:sz w:val="24"/>
        </w:rPr>
        <w:t>(</w:t>
      </w:r>
      <w:proofErr w:type="spellStart"/>
      <w:r w:rsidR="00E75108" w:rsidRPr="00E75108">
        <w:rPr>
          <w:sz w:val="24"/>
        </w:rPr>
        <w:t>t.j</w:t>
      </w:r>
      <w:proofErr w:type="spellEnd"/>
      <w:r w:rsidR="00E75108" w:rsidRPr="00E75108">
        <w:rPr>
          <w:sz w:val="24"/>
        </w:rPr>
        <w:t>. Dz. U. z 2017 r. poz. 1579</w:t>
      </w:r>
      <w:r w:rsidR="004214E3">
        <w:rPr>
          <w:sz w:val="24"/>
        </w:rPr>
        <w:t xml:space="preserve"> z </w:t>
      </w:r>
      <w:proofErr w:type="spellStart"/>
      <w:r w:rsidR="004214E3">
        <w:rPr>
          <w:sz w:val="24"/>
        </w:rPr>
        <w:t>późn</w:t>
      </w:r>
      <w:proofErr w:type="spellEnd"/>
      <w:r w:rsidR="004214E3">
        <w:rPr>
          <w:sz w:val="24"/>
        </w:rPr>
        <w:t>. zm.</w:t>
      </w:r>
      <w:r w:rsidR="00E75108" w:rsidRPr="00E75108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E75108" w:rsidRPr="00E7510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7510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75108">
        <w:rPr>
          <w:b/>
          <w:sz w:val="24"/>
        </w:rPr>
        <w:t xml:space="preserve">Dostawa </w:t>
      </w:r>
      <w:r w:rsidR="004214E3">
        <w:rPr>
          <w:b/>
          <w:sz w:val="24"/>
        </w:rPr>
        <w:t>mikroskopu badawczego dla Wydziału Inżynierii Produkcji i Technologii Materiałów</w:t>
      </w:r>
      <w:r w:rsidRPr="00E75108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152D15">
        <w:rPr>
          <w:sz w:val="24"/>
        </w:rPr>
        <w:t xml:space="preserve"> </w:t>
      </w:r>
      <w:proofErr w:type="spellStart"/>
      <w:r w:rsidR="00152D15">
        <w:rPr>
          <w:sz w:val="24"/>
        </w:rPr>
        <w:t>spr</w:t>
      </w:r>
      <w:proofErr w:type="spellEnd"/>
      <w:r w:rsidR="00152D15">
        <w:rPr>
          <w:sz w:val="24"/>
        </w:rPr>
        <w:t xml:space="preserve">. nr rej. </w:t>
      </w:r>
      <w:r w:rsidR="00E47409">
        <w:rPr>
          <w:b/>
          <w:sz w:val="24"/>
        </w:rPr>
        <w:t>ZP/D-</w:t>
      </w:r>
      <w:r w:rsidR="004214E3">
        <w:rPr>
          <w:b/>
          <w:sz w:val="24"/>
        </w:rPr>
        <w:t>16/A/18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152D15">
        <w:rPr>
          <w:sz w:val="24"/>
          <w:u w:val="single"/>
        </w:rPr>
        <w:t>Treść wspomnianej prośby jest następująca :</w:t>
      </w:r>
    </w:p>
    <w:p w:rsidR="00CB6F5A" w:rsidRDefault="00CB6F5A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:rsidR="00AC4802" w:rsidRDefault="00AC4802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 xml:space="preserve">PYTANIE NR 1 </w:t>
      </w:r>
      <w:r w:rsidR="004214E3" w:rsidRPr="00AC4802">
        <w:rPr>
          <w:b/>
          <w:sz w:val="24"/>
          <w:szCs w:val="24"/>
          <w:u w:val="single"/>
        </w:rPr>
        <w:t>:</w:t>
      </w:r>
    </w:p>
    <w:p w:rsidR="004214E3" w:rsidRPr="00AC4802" w:rsidRDefault="004214E3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sz w:val="24"/>
          <w:szCs w:val="24"/>
        </w:rPr>
        <w:t>Czy Zamawiający dopuści obiektywy o powiększeniu 10x/NA 0.3/WD 11mm, 20x/NA 0.45/WD 3,1mm, 50x/NA 0.5/WD 10,6mm?</w:t>
      </w:r>
    </w:p>
    <w:p w:rsidR="006D4AB3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>ODPOWIEDŹ NR 1:</w:t>
      </w:r>
    </w:p>
    <w:p w:rsidR="00714B15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nie dopuści przedmiotu o podanych wyżej parametrach. </w:t>
      </w:r>
    </w:p>
    <w:p w:rsid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C4802" w:rsidRP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lastRenderedPageBreak/>
        <w:t xml:space="preserve">PYTANIE NR 2: </w:t>
      </w:r>
    </w:p>
    <w:p w:rsidR="004214E3" w:rsidRPr="00AC4802" w:rsidRDefault="004214E3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sz w:val="24"/>
          <w:szCs w:val="24"/>
        </w:rPr>
        <w:t xml:space="preserve">Czy Zamawiający dopuści kamerę o rozdzielczości 18 </w:t>
      </w:r>
      <w:proofErr w:type="spellStart"/>
      <w:r w:rsidRPr="00AC4802">
        <w:rPr>
          <w:sz w:val="24"/>
          <w:szCs w:val="24"/>
        </w:rPr>
        <w:t>Mpx</w:t>
      </w:r>
      <w:proofErr w:type="spellEnd"/>
      <w:r w:rsidRPr="00AC4802">
        <w:rPr>
          <w:sz w:val="24"/>
          <w:szCs w:val="24"/>
        </w:rPr>
        <w:t xml:space="preserve"> z szybkością 10,5 </w:t>
      </w:r>
      <w:proofErr w:type="spellStart"/>
      <w:r w:rsidRPr="00AC4802">
        <w:rPr>
          <w:sz w:val="24"/>
          <w:szCs w:val="24"/>
        </w:rPr>
        <w:t>fps</w:t>
      </w:r>
      <w:proofErr w:type="spellEnd"/>
      <w:r w:rsidRPr="00AC4802">
        <w:rPr>
          <w:sz w:val="24"/>
          <w:szCs w:val="24"/>
        </w:rPr>
        <w:t xml:space="preserve"> przy rozdzielczości 4,912 × 3,684 oraz 23,6 przy rozdzielczości 2,456 × 1,842?</w:t>
      </w:r>
    </w:p>
    <w:p w:rsidR="00C57ED6" w:rsidRPr="004214E3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2:</w:t>
      </w:r>
    </w:p>
    <w:p w:rsidR="00AC4802" w:rsidRDefault="00AC4802" w:rsidP="00AC4802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nie dopuści przedmiotu o podanych wyżej parametrach. </w:t>
      </w:r>
    </w:p>
    <w:p w:rsidR="00CB6F5A" w:rsidRDefault="00CB6F5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C4802" w:rsidRP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B6F5A" w:rsidRPr="00AC4802" w:rsidRDefault="00CB6F5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 xml:space="preserve">PYTANIE NR 3: </w:t>
      </w:r>
    </w:p>
    <w:p w:rsidR="004214E3" w:rsidRPr="00AC4802" w:rsidRDefault="004214E3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sz w:val="24"/>
          <w:szCs w:val="24"/>
        </w:rPr>
        <w:t>Czy Zamawiający dopuści intuicyjne oprogramowanie w języku angielskim, z możliwością stworzenia panelu użytkownika w języku polskim?</w:t>
      </w: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>ODPOWIEDŹ NR 3:</w:t>
      </w:r>
    </w:p>
    <w:p w:rsidR="00AC4802" w:rsidRDefault="00AC4802" w:rsidP="00AC4802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nie dopuści przedmiotu z podanym powyżej rozwiązaniem.  </w:t>
      </w:r>
    </w:p>
    <w:p w:rsidR="00CB6F5A" w:rsidRDefault="00CB6F5A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AC4802" w:rsidRDefault="00AC4802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AC4802" w:rsidRDefault="00AC4802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AC4802" w:rsidRPr="00AC4802" w:rsidRDefault="00AC4802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 xml:space="preserve">PYTANIE NR 4: </w:t>
      </w:r>
    </w:p>
    <w:p w:rsidR="004214E3" w:rsidRPr="00AC4802" w:rsidRDefault="004214E3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sz w:val="24"/>
          <w:szCs w:val="24"/>
        </w:rPr>
        <w:t>Czy Zamawiający dopuści stolik o wymiarach 150x100mm.</w:t>
      </w: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>ODPOWIEDŹ NR 4:</w:t>
      </w:r>
    </w:p>
    <w:p w:rsidR="00CB6F5A" w:rsidRP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nie dopuści przedmiotu o podanych wyżej parametrach. </w:t>
      </w:r>
    </w:p>
    <w:p w:rsidR="00EA70DB" w:rsidRPr="00AC4802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lastRenderedPageBreak/>
        <w:t xml:space="preserve"> PYTANIE NR 5:</w:t>
      </w:r>
    </w:p>
    <w:p w:rsidR="004214E3" w:rsidRPr="00AC4802" w:rsidRDefault="004214E3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sz w:val="24"/>
          <w:szCs w:val="24"/>
        </w:rPr>
        <w:t>Czy Zamawiający wyrazi zgodę na obniżenie kar umownych za nieterminową dostawę do 0,3% wynagrodzenia umownego brutto za każdy dzień zwłoki.</w:t>
      </w:r>
    </w:p>
    <w:p w:rsidR="00EA70DB" w:rsidRPr="00AC4802" w:rsidRDefault="00EA70DB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C4802">
        <w:rPr>
          <w:b/>
          <w:sz w:val="24"/>
          <w:szCs w:val="24"/>
          <w:u w:val="single"/>
        </w:rPr>
        <w:t>ODPOWIEDŹ NR 5:</w:t>
      </w:r>
    </w:p>
    <w:p w:rsidR="00C57ED6" w:rsidRPr="00AC4802" w:rsidRDefault="00AC4802" w:rsidP="00EA70DB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nie wyraża zgody na obniżenie kar umownych za nieterminową dostawę do 0,3 % wynagrodzenia umownego brutto za każdy dzień zwłoki. </w:t>
      </w:r>
    </w:p>
    <w:p w:rsidR="00576CFB" w:rsidRDefault="00576CFB" w:rsidP="004214E3">
      <w:pPr>
        <w:spacing w:before="120" w:after="120" w:line="360" w:lineRule="auto"/>
        <w:jc w:val="both"/>
        <w:rPr>
          <w:sz w:val="24"/>
          <w:szCs w:val="24"/>
        </w:rPr>
      </w:pPr>
    </w:p>
    <w:p w:rsidR="00AC4802" w:rsidRPr="00AC4802" w:rsidRDefault="00AC4802" w:rsidP="004214E3">
      <w:pPr>
        <w:spacing w:before="120" w:after="120" w:line="360" w:lineRule="auto"/>
        <w:jc w:val="both"/>
        <w:rPr>
          <w:sz w:val="24"/>
          <w:szCs w:val="24"/>
        </w:rPr>
      </w:pPr>
    </w:p>
    <w:p w:rsidR="00EA70DB" w:rsidRPr="00AC4802" w:rsidRDefault="00E068BC" w:rsidP="00AD060D">
      <w:pPr>
        <w:pStyle w:val="Tekstpodstawowywcity3"/>
        <w:spacing w:before="120"/>
        <w:rPr>
          <w:sz w:val="24"/>
          <w:szCs w:val="24"/>
        </w:rPr>
      </w:pPr>
      <w:r w:rsidRPr="00AC4802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AC4802">
        <w:rPr>
          <w:sz w:val="24"/>
          <w:szCs w:val="24"/>
        </w:rPr>
        <w:t>t.j</w:t>
      </w:r>
      <w:proofErr w:type="spellEnd"/>
      <w:r w:rsidRPr="00AC4802">
        <w:rPr>
          <w:sz w:val="24"/>
          <w:szCs w:val="24"/>
        </w:rPr>
        <w:t>. Dz. U. z 2017 r. poz. 1579</w:t>
      </w:r>
      <w:r w:rsidR="004214E3" w:rsidRPr="00AC4802">
        <w:rPr>
          <w:sz w:val="24"/>
          <w:szCs w:val="24"/>
        </w:rPr>
        <w:t xml:space="preserve"> z </w:t>
      </w:r>
      <w:proofErr w:type="spellStart"/>
      <w:r w:rsidR="004214E3" w:rsidRPr="00AC4802">
        <w:rPr>
          <w:sz w:val="24"/>
          <w:szCs w:val="24"/>
        </w:rPr>
        <w:t>późn</w:t>
      </w:r>
      <w:proofErr w:type="spellEnd"/>
      <w:r w:rsidR="004214E3" w:rsidRPr="00AC4802">
        <w:rPr>
          <w:sz w:val="24"/>
          <w:szCs w:val="24"/>
        </w:rPr>
        <w:t>. zm.</w:t>
      </w:r>
      <w:r w:rsidRPr="00AC4802">
        <w:rPr>
          <w:sz w:val="24"/>
          <w:szCs w:val="24"/>
        </w:rPr>
        <w:t>), stanowisko Zamawiającego zostało rozesłane do wszystkich wykonawców, którym przekazano SIWZ.</w:t>
      </w:r>
    </w:p>
    <w:p w:rsidR="00152D15" w:rsidRDefault="00152D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C4802" w:rsidRPr="00AC4802" w:rsidRDefault="00AC480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152D15" w:rsidRPr="00AC4802" w:rsidRDefault="00152D15" w:rsidP="00152D15">
      <w:pPr>
        <w:spacing w:before="120" w:after="120"/>
        <w:ind w:left="567"/>
        <w:jc w:val="right"/>
        <w:rPr>
          <w:sz w:val="24"/>
          <w:szCs w:val="24"/>
        </w:rPr>
      </w:pPr>
      <w:r w:rsidRPr="00AC4802">
        <w:rPr>
          <w:sz w:val="24"/>
          <w:szCs w:val="24"/>
        </w:rPr>
        <w:t>Kanclerz Politechniki Częstochowskiej</w:t>
      </w:r>
    </w:p>
    <w:p w:rsidR="006D4AB3" w:rsidRPr="00AC4802" w:rsidRDefault="00152D15" w:rsidP="00AD060D">
      <w:pPr>
        <w:spacing w:before="120" w:after="120"/>
        <w:ind w:left="567"/>
        <w:jc w:val="right"/>
        <w:rPr>
          <w:sz w:val="24"/>
          <w:szCs w:val="24"/>
        </w:rPr>
      </w:pPr>
      <w:r w:rsidRPr="00AC4802">
        <w:rPr>
          <w:sz w:val="24"/>
          <w:szCs w:val="24"/>
        </w:rPr>
        <w:t>dr inż. Arkadiusz Kociszewski</w:t>
      </w:r>
    </w:p>
    <w:sectPr w:rsidR="006D4AB3" w:rsidRPr="00AC4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FEF" w:rsidRDefault="000A6FEF">
      <w:r>
        <w:separator/>
      </w:r>
    </w:p>
  </w:endnote>
  <w:endnote w:type="continuationSeparator" w:id="0">
    <w:p w:rsidR="000A6FEF" w:rsidRDefault="000A6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36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A6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7A0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FEF" w:rsidRDefault="000A6FEF">
      <w:r>
        <w:separator/>
      </w:r>
    </w:p>
  </w:footnote>
  <w:footnote w:type="continuationSeparator" w:id="0">
    <w:p w:rsidR="000A6FEF" w:rsidRDefault="000A6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1E"/>
    <w:rsid w:val="0001338D"/>
    <w:rsid w:val="00031374"/>
    <w:rsid w:val="000715B4"/>
    <w:rsid w:val="000A1097"/>
    <w:rsid w:val="000A6FEF"/>
    <w:rsid w:val="000E7B5C"/>
    <w:rsid w:val="00147EAD"/>
    <w:rsid w:val="00151304"/>
    <w:rsid w:val="00152D15"/>
    <w:rsid w:val="00180C6E"/>
    <w:rsid w:val="00182E04"/>
    <w:rsid w:val="0023133D"/>
    <w:rsid w:val="002C4676"/>
    <w:rsid w:val="00385A7B"/>
    <w:rsid w:val="00397A0E"/>
    <w:rsid w:val="003D1589"/>
    <w:rsid w:val="003D1F43"/>
    <w:rsid w:val="004214E3"/>
    <w:rsid w:val="00465ADC"/>
    <w:rsid w:val="004A75F2"/>
    <w:rsid w:val="004D311E"/>
    <w:rsid w:val="004F6C21"/>
    <w:rsid w:val="00505B48"/>
    <w:rsid w:val="005144A9"/>
    <w:rsid w:val="005229BB"/>
    <w:rsid w:val="00576CFB"/>
    <w:rsid w:val="005B1B08"/>
    <w:rsid w:val="00600EA6"/>
    <w:rsid w:val="006436AD"/>
    <w:rsid w:val="00662BDB"/>
    <w:rsid w:val="006B7198"/>
    <w:rsid w:val="006D4AB3"/>
    <w:rsid w:val="006F3B81"/>
    <w:rsid w:val="00714B15"/>
    <w:rsid w:val="00760CC6"/>
    <w:rsid w:val="0086151D"/>
    <w:rsid w:val="00897AB0"/>
    <w:rsid w:val="008D60F9"/>
    <w:rsid w:val="00922ECF"/>
    <w:rsid w:val="00946265"/>
    <w:rsid w:val="00951B33"/>
    <w:rsid w:val="00976EC6"/>
    <w:rsid w:val="00985C7C"/>
    <w:rsid w:val="00A65FE7"/>
    <w:rsid w:val="00A905AC"/>
    <w:rsid w:val="00AC4802"/>
    <w:rsid w:val="00AD060D"/>
    <w:rsid w:val="00BA6584"/>
    <w:rsid w:val="00C370F2"/>
    <w:rsid w:val="00C44EEC"/>
    <w:rsid w:val="00C57ED6"/>
    <w:rsid w:val="00CB6F5A"/>
    <w:rsid w:val="00D1773F"/>
    <w:rsid w:val="00D25852"/>
    <w:rsid w:val="00DF32E8"/>
    <w:rsid w:val="00E068BC"/>
    <w:rsid w:val="00E25ED8"/>
    <w:rsid w:val="00E2789F"/>
    <w:rsid w:val="00E47409"/>
    <w:rsid w:val="00E75108"/>
    <w:rsid w:val="00E7787C"/>
    <w:rsid w:val="00EA14B3"/>
    <w:rsid w:val="00EA416E"/>
    <w:rsid w:val="00EA70DB"/>
    <w:rsid w:val="00ED4916"/>
    <w:rsid w:val="00F361A4"/>
    <w:rsid w:val="00FC5957"/>
    <w:rsid w:val="00FC5AB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2D8F8C-9D65-41DD-BFA8-9892EE4B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2D1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E47409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2018-05-15T10:51:00Z</cp:lastPrinted>
  <dcterms:created xsi:type="dcterms:W3CDTF">2018-07-05T07:32:00Z</dcterms:created>
  <dcterms:modified xsi:type="dcterms:W3CDTF">2018-07-06T06:28:00Z</dcterms:modified>
</cp:coreProperties>
</file>