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A1CF0" w:rsidP="00007727">
      <w:pPr>
        <w:jc w:val="right"/>
        <w:rPr>
          <w:b/>
          <w:bCs/>
          <w:sz w:val="24"/>
        </w:rPr>
      </w:pPr>
      <w:r w:rsidRPr="00EA1CF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A1CF0">
        <w:rPr>
          <w:sz w:val="24"/>
        </w:rPr>
        <w:t>2018-07-03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A1CF0" w:rsidP="00173B20">
      <w:pPr>
        <w:spacing w:after="40"/>
        <w:rPr>
          <w:b/>
          <w:bCs/>
          <w:sz w:val="24"/>
        </w:rPr>
      </w:pPr>
      <w:r w:rsidRPr="00EA1CF0">
        <w:rPr>
          <w:b/>
          <w:bCs/>
          <w:sz w:val="24"/>
        </w:rPr>
        <w:t>Politechnika Częstochowska</w:t>
      </w:r>
    </w:p>
    <w:p w:rsidR="00A80738" w:rsidRPr="00173B20" w:rsidRDefault="00EA1CF0" w:rsidP="00A80738">
      <w:pPr>
        <w:rPr>
          <w:bCs/>
          <w:sz w:val="24"/>
        </w:rPr>
      </w:pPr>
      <w:r w:rsidRPr="00EA1CF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A1CF0">
        <w:rPr>
          <w:bCs/>
          <w:sz w:val="24"/>
        </w:rPr>
        <w:t>69</w:t>
      </w:r>
    </w:p>
    <w:p w:rsidR="00A80738" w:rsidRPr="00173B20" w:rsidRDefault="00EA1CF0" w:rsidP="00A80738">
      <w:pPr>
        <w:rPr>
          <w:bCs/>
          <w:sz w:val="24"/>
        </w:rPr>
      </w:pPr>
      <w:r w:rsidRPr="00EA1CF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A1CF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A1CF0" w:rsidRPr="00EA1CF0">
        <w:rPr>
          <w:b/>
          <w:sz w:val="24"/>
          <w:szCs w:val="24"/>
        </w:rPr>
        <w:t>ZP/U-11/18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A1CF0" w:rsidRPr="00EA1CF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A1CF0" w:rsidP="00C659E2">
      <w:pPr>
        <w:pStyle w:val="Tekstpodstawowywcity"/>
        <w:spacing w:before="120" w:after="240"/>
        <w:ind w:firstLine="0"/>
        <w:jc w:val="center"/>
      </w:pPr>
      <w:r w:rsidRPr="00EA1CF0">
        <w:rPr>
          <w:b/>
        </w:rPr>
        <w:t>Druk materiałów konferencyjnych XXIII Krajowej Konferencji Mechaniki Płynów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A1CF0" w:rsidRPr="00EA1CF0">
        <w:rPr>
          <w:sz w:val="24"/>
          <w:szCs w:val="24"/>
        </w:rPr>
        <w:t>(</w:t>
      </w:r>
      <w:proofErr w:type="spellStart"/>
      <w:r w:rsidR="00EA1CF0" w:rsidRPr="00EA1CF0">
        <w:rPr>
          <w:sz w:val="24"/>
          <w:szCs w:val="24"/>
        </w:rPr>
        <w:t>t.j</w:t>
      </w:r>
      <w:proofErr w:type="spellEnd"/>
      <w:r w:rsidR="00EA1CF0" w:rsidRPr="00EA1CF0">
        <w:rPr>
          <w:sz w:val="24"/>
          <w:szCs w:val="24"/>
        </w:rPr>
        <w:t xml:space="preserve">. Dz. U. z 2017 r. poz. 1579 z </w:t>
      </w:r>
      <w:proofErr w:type="spellStart"/>
      <w:r w:rsidR="00EA1CF0" w:rsidRPr="00EA1CF0">
        <w:rPr>
          <w:sz w:val="24"/>
          <w:szCs w:val="24"/>
        </w:rPr>
        <w:t>późn</w:t>
      </w:r>
      <w:proofErr w:type="spellEnd"/>
      <w:r w:rsidR="00EA1CF0" w:rsidRPr="00EA1CF0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A1CF0" w:rsidRPr="00EA1CF0">
        <w:rPr>
          <w:sz w:val="24"/>
          <w:szCs w:val="24"/>
        </w:rPr>
        <w:t>03/07/2018</w:t>
      </w:r>
      <w:r w:rsidR="00FF4AB1" w:rsidRPr="00FF4AB1">
        <w:rPr>
          <w:sz w:val="24"/>
          <w:szCs w:val="24"/>
        </w:rPr>
        <w:t xml:space="preserve"> o godz. </w:t>
      </w:r>
      <w:r w:rsidR="00EA1CF0" w:rsidRPr="00EA1CF0">
        <w:rPr>
          <w:sz w:val="24"/>
          <w:szCs w:val="24"/>
        </w:rPr>
        <w:t>12:10</w:t>
      </w:r>
      <w:r w:rsidR="00FF4AB1">
        <w:rPr>
          <w:sz w:val="24"/>
          <w:szCs w:val="24"/>
        </w:rPr>
        <w:t>.</w:t>
      </w:r>
    </w:p>
    <w:p w:rsidR="006E0EC7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EA1CF0" w:rsidP="00A80738">
      <w:pPr>
        <w:spacing w:before="120" w:after="120"/>
        <w:jc w:val="both"/>
        <w:rPr>
          <w:sz w:val="24"/>
          <w:szCs w:val="24"/>
        </w:rPr>
      </w:pPr>
      <w:r w:rsidRPr="00EA1CF0">
        <w:rPr>
          <w:sz w:val="24"/>
          <w:szCs w:val="24"/>
        </w:rPr>
        <w:t>9 200.00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  <w:r w:rsidR="005A68B6">
              <w:t xml:space="preserve"> „</w:t>
            </w:r>
            <w:proofErr w:type="spellStart"/>
            <w:r w:rsidR="005A68B6">
              <w:t>Book</w:t>
            </w:r>
            <w:proofErr w:type="spellEnd"/>
            <w:r w:rsidR="005A68B6">
              <w:t xml:space="preserve"> of </w:t>
            </w:r>
            <w:proofErr w:type="spellStart"/>
            <w:r w:rsidR="005A68B6">
              <w:t>Abstracts</w:t>
            </w:r>
            <w:proofErr w:type="spellEnd"/>
            <w:r w:rsidR="005A68B6">
              <w:t>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5A68B6" w:rsidP="0023318D">
            <w:pPr>
              <w:spacing w:before="40" w:after="40"/>
              <w:jc w:val="center"/>
            </w:pPr>
            <w:r w:rsidRPr="00490DC0">
              <w:t>Termin wykonania</w:t>
            </w:r>
            <w:r>
              <w:t xml:space="preserve"> programu konferencji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A1CF0" w:rsidRPr="00493F8C" w:rsidTr="00CB5FA3">
        <w:tc>
          <w:tcPr>
            <w:tcW w:w="706" w:type="dxa"/>
            <w:shd w:val="clear" w:color="auto" w:fill="auto"/>
            <w:vAlign w:val="center"/>
          </w:tcPr>
          <w:p w:rsidR="00EA1CF0" w:rsidRPr="00490DC0" w:rsidRDefault="00EA1CF0" w:rsidP="00CB5FA3">
            <w:pPr>
              <w:spacing w:before="120" w:after="120"/>
              <w:jc w:val="center"/>
            </w:pPr>
            <w:r w:rsidRPr="00EA1CF0">
              <w:t>1</w:t>
            </w:r>
          </w:p>
        </w:tc>
        <w:tc>
          <w:tcPr>
            <w:tcW w:w="2696" w:type="dxa"/>
            <w:shd w:val="clear" w:color="auto" w:fill="auto"/>
          </w:tcPr>
          <w:p w:rsidR="006E0EC7" w:rsidRDefault="00EA1CF0" w:rsidP="00CB5FA3">
            <w:pPr>
              <w:spacing w:before="40"/>
            </w:pPr>
            <w:r w:rsidRPr="00EA1CF0">
              <w:t xml:space="preserve">EXDRUK </w:t>
            </w:r>
          </w:p>
          <w:p w:rsidR="00EA1CF0" w:rsidRPr="00490DC0" w:rsidRDefault="00EA1CF0" w:rsidP="00CB5FA3">
            <w:pPr>
              <w:spacing w:before="40"/>
            </w:pPr>
            <w:r w:rsidRPr="00EA1CF0">
              <w:t>Wojciech Żuchowski</w:t>
            </w:r>
          </w:p>
          <w:p w:rsidR="00EA1CF0" w:rsidRPr="00490DC0" w:rsidRDefault="00EA1CF0" w:rsidP="00CB5FA3">
            <w:r w:rsidRPr="00EA1CF0">
              <w:t>Rysia</w:t>
            </w:r>
            <w:r w:rsidRPr="00490DC0">
              <w:t xml:space="preserve"> </w:t>
            </w:r>
            <w:r w:rsidRPr="00EA1CF0">
              <w:t>6</w:t>
            </w:r>
            <w:r w:rsidRPr="00490DC0">
              <w:t xml:space="preserve"> </w:t>
            </w:r>
          </w:p>
          <w:p w:rsidR="00EA1CF0" w:rsidRPr="00490DC0" w:rsidRDefault="00EA1CF0" w:rsidP="00CB5FA3">
            <w:pPr>
              <w:spacing w:after="40"/>
              <w:jc w:val="both"/>
            </w:pPr>
            <w:r w:rsidRPr="00EA1CF0">
              <w:t>87-800</w:t>
            </w:r>
            <w:r w:rsidRPr="00490DC0">
              <w:t xml:space="preserve"> </w:t>
            </w:r>
            <w:r w:rsidRPr="00EA1CF0">
              <w:t>Włocławek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1CF0" w:rsidRPr="00490DC0" w:rsidRDefault="00EA1CF0" w:rsidP="00CB5FA3">
            <w:pPr>
              <w:spacing w:before="120" w:after="120"/>
              <w:jc w:val="both"/>
            </w:pPr>
            <w:r w:rsidRPr="00EA1CF0">
              <w:t>7 815.60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1CF0" w:rsidRPr="00490DC0" w:rsidRDefault="00EA1CF0" w:rsidP="00CB5FA3">
            <w:pPr>
              <w:spacing w:before="120" w:after="120"/>
              <w:jc w:val="both"/>
            </w:pPr>
            <w:r w:rsidRPr="00EA1CF0">
              <w:t>16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1CF0" w:rsidRPr="00490DC0" w:rsidRDefault="00EA1CF0" w:rsidP="005A68B6">
            <w:pPr>
              <w:spacing w:before="120" w:after="120"/>
              <w:jc w:val="both"/>
            </w:pPr>
            <w:r w:rsidRPr="00EA1CF0">
              <w:t xml:space="preserve">6 </w:t>
            </w:r>
            <w:r w:rsidR="005A68B6">
              <w:t>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1CF0" w:rsidRPr="00490DC0" w:rsidRDefault="00EA1CF0" w:rsidP="00CB5FA3">
            <w:pPr>
              <w:spacing w:before="120" w:after="120"/>
              <w:jc w:val="both"/>
            </w:pPr>
            <w:r w:rsidRPr="00EA1CF0">
              <w:t>zgodnie ze SIWZ</w:t>
            </w:r>
          </w:p>
        </w:tc>
      </w:tr>
      <w:tr w:rsidR="005A68B6" w:rsidRPr="00493F8C" w:rsidTr="001C4507">
        <w:tc>
          <w:tcPr>
            <w:tcW w:w="706" w:type="dxa"/>
            <w:shd w:val="clear" w:color="auto" w:fill="auto"/>
            <w:vAlign w:val="center"/>
          </w:tcPr>
          <w:p w:rsidR="005A68B6" w:rsidRPr="00490DC0" w:rsidRDefault="005A68B6" w:rsidP="005A68B6">
            <w:pPr>
              <w:spacing w:before="120" w:after="120"/>
              <w:jc w:val="center"/>
            </w:pPr>
            <w:r w:rsidRPr="00EA1CF0">
              <w:t>2</w:t>
            </w:r>
          </w:p>
        </w:tc>
        <w:tc>
          <w:tcPr>
            <w:tcW w:w="2696" w:type="dxa"/>
            <w:shd w:val="clear" w:color="auto" w:fill="auto"/>
          </w:tcPr>
          <w:p w:rsidR="006E0EC7" w:rsidRDefault="005A68B6" w:rsidP="005A68B6">
            <w:pPr>
              <w:spacing w:before="40"/>
            </w:pPr>
            <w:r w:rsidRPr="00EA1CF0">
              <w:t xml:space="preserve"> ABAKUS </w:t>
            </w:r>
          </w:p>
          <w:p w:rsidR="005A68B6" w:rsidRPr="00490DC0" w:rsidRDefault="005A68B6" w:rsidP="005A68B6">
            <w:pPr>
              <w:spacing w:before="40"/>
            </w:pPr>
            <w:r w:rsidRPr="00EA1CF0">
              <w:t>Tomasz Brząkała</w:t>
            </w:r>
          </w:p>
          <w:p w:rsidR="005A68B6" w:rsidRPr="00490DC0" w:rsidRDefault="005A68B6" w:rsidP="005A68B6">
            <w:r w:rsidRPr="00EA1CF0">
              <w:t>Perłowa</w:t>
            </w:r>
            <w:r w:rsidRPr="00490DC0">
              <w:t xml:space="preserve"> </w:t>
            </w:r>
            <w:r w:rsidRPr="00EA1CF0">
              <w:t>7</w:t>
            </w:r>
            <w:r w:rsidRPr="00490DC0">
              <w:t xml:space="preserve"> </w:t>
            </w:r>
          </w:p>
          <w:p w:rsidR="005A68B6" w:rsidRPr="00490DC0" w:rsidRDefault="005A68B6" w:rsidP="005A68B6">
            <w:pPr>
              <w:spacing w:after="40"/>
              <w:jc w:val="both"/>
            </w:pPr>
            <w:r w:rsidRPr="00EA1CF0">
              <w:t>55-200</w:t>
            </w:r>
            <w:r w:rsidRPr="00490DC0">
              <w:t xml:space="preserve"> </w:t>
            </w:r>
            <w:r w:rsidRPr="00EA1CF0">
              <w:t>Oława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8B6" w:rsidRPr="00490DC0" w:rsidRDefault="005A68B6" w:rsidP="005A68B6">
            <w:pPr>
              <w:spacing w:before="120" w:after="120"/>
              <w:jc w:val="both"/>
            </w:pPr>
            <w:r w:rsidRPr="00EA1CF0">
              <w:t>6 235.00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8B6" w:rsidRPr="00490DC0" w:rsidRDefault="005A68B6" w:rsidP="005A68B6">
            <w:pPr>
              <w:spacing w:before="120" w:after="120"/>
              <w:jc w:val="both"/>
            </w:pPr>
            <w:r w:rsidRPr="00EA1CF0">
              <w:t>16 dni</w:t>
            </w:r>
          </w:p>
        </w:tc>
        <w:tc>
          <w:tcPr>
            <w:tcW w:w="1559" w:type="dxa"/>
            <w:shd w:val="clear" w:color="auto" w:fill="auto"/>
          </w:tcPr>
          <w:p w:rsidR="005A68B6" w:rsidRDefault="005A68B6" w:rsidP="005A68B6"/>
          <w:p w:rsidR="006E0EC7" w:rsidRDefault="006E0EC7" w:rsidP="005A68B6"/>
          <w:p w:rsidR="005A68B6" w:rsidRDefault="005A68B6" w:rsidP="005A68B6">
            <w:bookmarkStart w:id="0" w:name="_GoBack"/>
            <w:bookmarkEnd w:id="0"/>
            <w:r w:rsidRPr="00FF6382">
              <w:t>6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A68B6" w:rsidRPr="00490DC0" w:rsidRDefault="005A68B6" w:rsidP="005A68B6">
            <w:pPr>
              <w:spacing w:before="120" w:after="120"/>
              <w:jc w:val="both"/>
            </w:pPr>
            <w:r w:rsidRPr="00EA1CF0">
              <w:t>zgodnie ze SIWZ</w:t>
            </w:r>
          </w:p>
        </w:tc>
      </w:tr>
      <w:tr w:rsidR="005A68B6" w:rsidRPr="00493F8C" w:rsidTr="001C4507">
        <w:tc>
          <w:tcPr>
            <w:tcW w:w="706" w:type="dxa"/>
            <w:shd w:val="clear" w:color="auto" w:fill="auto"/>
            <w:vAlign w:val="center"/>
          </w:tcPr>
          <w:p w:rsidR="005A68B6" w:rsidRPr="00490DC0" w:rsidRDefault="005A68B6" w:rsidP="005A68B6">
            <w:pPr>
              <w:spacing w:before="120" w:after="120"/>
              <w:jc w:val="center"/>
            </w:pPr>
            <w:r w:rsidRPr="00EA1CF0">
              <w:t>3</w:t>
            </w:r>
          </w:p>
        </w:tc>
        <w:tc>
          <w:tcPr>
            <w:tcW w:w="2696" w:type="dxa"/>
            <w:shd w:val="clear" w:color="auto" w:fill="auto"/>
          </w:tcPr>
          <w:p w:rsidR="005A68B6" w:rsidRPr="00490DC0" w:rsidRDefault="006E0EC7" w:rsidP="005A68B6">
            <w:pPr>
              <w:spacing w:before="40"/>
            </w:pPr>
            <w:r>
              <w:t xml:space="preserve">PHU PERFEKT-DRUK Agnieszka </w:t>
            </w:r>
            <w:proofErr w:type="spellStart"/>
            <w:r>
              <w:t>Łę</w:t>
            </w:r>
            <w:r w:rsidR="005A68B6" w:rsidRPr="00EA1CF0">
              <w:t>gowik</w:t>
            </w:r>
            <w:proofErr w:type="spellEnd"/>
          </w:p>
          <w:p w:rsidR="005A68B6" w:rsidRPr="00490DC0" w:rsidRDefault="005A68B6" w:rsidP="005A68B6">
            <w:r w:rsidRPr="00EA1CF0">
              <w:t>Św. Rocha</w:t>
            </w:r>
            <w:r w:rsidRPr="00490DC0">
              <w:t xml:space="preserve"> </w:t>
            </w:r>
            <w:r w:rsidRPr="00EA1CF0">
              <w:t>118</w:t>
            </w:r>
            <w:r w:rsidRPr="00490DC0">
              <w:t xml:space="preserve"> </w:t>
            </w:r>
          </w:p>
          <w:p w:rsidR="005A68B6" w:rsidRPr="00490DC0" w:rsidRDefault="005A68B6" w:rsidP="005A68B6">
            <w:pPr>
              <w:spacing w:after="40"/>
              <w:jc w:val="both"/>
            </w:pPr>
            <w:r w:rsidRPr="00EA1CF0">
              <w:t>42-202</w:t>
            </w:r>
            <w:r w:rsidRPr="00490DC0">
              <w:t xml:space="preserve"> </w:t>
            </w:r>
            <w:r w:rsidRPr="00EA1CF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8B6" w:rsidRPr="00490DC0" w:rsidRDefault="005A68B6" w:rsidP="005A68B6">
            <w:pPr>
              <w:spacing w:before="120" w:after="120"/>
              <w:jc w:val="both"/>
            </w:pPr>
            <w:r w:rsidRPr="00EA1CF0">
              <w:t>7 719.60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8B6" w:rsidRPr="00490DC0" w:rsidRDefault="005A68B6" w:rsidP="005A68B6">
            <w:pPr>
              <w:spacing w:before="120" w:after="120"/>
              <w:jc w:val="both"/>
            </w:pPr>
            <w:r w:rsidRPr="00EA1CF0">
              <w:t>16 dni</w:t>
            </w:r>
          </w:p>
        </w:tc>
        <w:tc>
          <w:tcPr>
            <w:tcW w:w="1559" w:type="dxa"/>
            <w:shd w:val="clear" w:color="auto" w:fill="auto"/>
          </w:tcPr>
          <w:p w:rsidR="005A68B6" w:rsidRDefault="005A68B6" w:rsidP="005A68B6"/>
          <w:p w:rsidR="005A68B6" w:rsidRDefault="005A68B6" w:rsidP="005A68B6"/>
          <w:p w:rsidR="005A68B6" w:rsidRDefault="005A68B6" w:rsidP="005A68B6">
            <w:r w:rsidRPr="00FF6382">
              <w:t>6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A68B6" w:rsidRPr="00490DC0" w:rsidRDefault="005A68B6" w:rsidP="005A68B6">
            <w:pPr>
              <w:spacing w:before="120" w:after="120"/>
              <w:jc w:val="both"/>
            </w:pPr>
            <w:r w:rsidRPr="00EA1CF0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6E0EC7" w:rsidRDefault="006E0EC7" w:rsidP="006E0EC7"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>, zgodnie z pkt 8.2 SIWZ.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CEA" w:rsidRDefault="00290CEA">
      <w:r>
        <w:separator/>
      </w:r>
    </w:p>
  </w:endnote>
  <w:endnote w:type="continuationSeparator" w:id="0">
    <w:p w:rsidR="00290CEA" w:rsidRDefault="00290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E0EC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0E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0E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0C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CEA" w:rsidRDefault="00290CEA">
      <w:r>
        <w:separator/>
      </w:r>
    </w:p>
  </w:footnote>
  <w:footnote w:type="continuationSeparator" w:id="0">
    <w:p w:rsidR="00290CEA" w:rsidRDefault="00290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CF0" w:rsidRDefault="00EA1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CF0" w:rsidRDefault="00EA1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CF0" w:rsidRDefault="00EA1C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0CEA"/>
    <w:rsid w:val="00007727"/>
    <w:rsid w:val="00017720"/>
    <w:rsid w:val="00035488"/>
    <w:rsid w:val="000D7F25"/>
    <w:rsid w:val="000E00E5"/>
    <w:rsid w:val="00173B20"/>
    <w:rsid w:val="001C69FF"/>
    <w:rsid w:val="0023318D"/>
    <w:rsid w:val="00290CEA"/>
    <w:rsid w:val="003D72FD"/>
    <w:rsid w:val="00423179"/>
    <w:rsid w:val="00490DC0"/>
    <w:rsid w:val="00493F8C"/>
    <w:rsid w:val="004C7E9B"/>
    <w:rsid w:val="005A68B6"/>
    <w:rsid w:val="0069085C"/>
    <w:rsid w:val="006E0EC7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1CF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36965B"/>
  <w15:chartTrackingRefBased/>
  <w15:docId w15:val="{43C9DAA9-170C-42BC-A27E-03871877C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218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2018-07-03T10:59:00Z</dcterms:created>
  <dcterms:modified xsi:type="dcterms:W3CDTF">2018-07-03T10:59:00Z</dcterms:modified>
</cp:coreProperties>
</file>