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0219E6">
      <w:pPr>
        <w:spacing w:line="360" w:lineRule="auto"/>
        <w:rPr>
          <w:b/>
          <w:bCs/>
          <w:color w:val="000000"/>
          <w:sz w:val="24"/>
        </w:rPr>
      </w:pPr>
      <w:r w:rsidRPr="000219E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219E6">
      <w:pPr>
        <w:spacing w:line="360" w:lineRule="auto"/>
        <w:rPr>
          <w:color w:val="000000"/>
          <w:sz w:val="24"/>
        </w:rPr>
      </w:pPr>
      <w:r w:rsidRPr="000219E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219E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219E6">
      <w:pPr>
        <w:spacing w:line="360" w:lineRule="auto"/>
        <w:rPr>
          <w:color w:val="000000"/>
          <w:sz w:val="24"/>
        </w:rPr>
      </w:pPr>
      <w:r w:rsidRPr="000219E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219E6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219E6" w:rsidRPr="000219E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219E6" w:rsidRPr="000219E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219E6" w:rsidRPr="000219E6">
        <w:rPr>
          <w:b/>
          <w:color w:val="000000"/>
          <w:sz w:val="24"/>
        </w:rPr>
        <w:t>Dostawa nowego samochodu  osobowego do celów służbowych wyprodukowanego w roku 2018 -1 szt. dla Politechniki Częstochowskiej,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219E6" w:rsidTr="00774241">
        <w:trPr>
          <w:cantSplit/>
        </w:trPr>
        <w:tc>
          <w:tcPr>
            <w:tcW w:w="9640" w:type="dxa"/>
          </w:tcPr>
          <w:p w:rsidR="000219E6" w:rsidRDefault="000219E6" w:rsidP="0077424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0219E6">
              <w:rPr>
                <w:sz w:val="24"/>
              </w:rPr>
              <w:t>Dostawa nowego samochodu  osobowego do celów służbowych wyprodukowanego w roku 2018 -1 szt. dla Politechniki Częstochowskiej,</w:t>
            </w:r>
          </w:p>
          <w:p w:rsidR="000219E6" w:rsidRDefault="000219E6" w:rsidP="0077424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19E6">
              <w:rPr>
                <w:b/>
                <w:sz w:val="24"/>
              </w:rPr>
              <w:t>Frank-</w:t>
            </w:r>
            <w:proofErr w:type="spellStart"/>
            <w:r w:rsidRPr="000219E6">
              <w:rPr>
                <w:b/>
                <w:sz w:val="24"/>
              </w:rPr>
              <w:t>Cars</w:t>
            </w:r>
            <w:proofErr w:type="spellEnd"/>
            <w:r w:rsidRPr="000219E6">
              <w:rPr>
                <w:b/>
                <w:sz w:val="24"/>
              </w:rPr>
              <w:t xml:space="preserve"> Sp. z o.o.</w:t>
            </w:r>
          </w:p>
          <w:p w:rsidR="000219E6" w:rsidRDefault="000219E6" w:rsidP="0077424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19E6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0219E6">
              <w:rPr>
                <w:b/>
                <w:sz w:val="24"/>
              </w:rPr>
              <w:t>Częstochowa</w:t>
            </w:r>
          </w:p>
          <w:p w:rsidR="000219E6" w:rsidRDefault="000219E6" w:rsidP="0077424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19E6">
              <w:rPr>
                <w:b/>
                <w:sz w:val="24"/>
              </w:rPr>
              <w:t>Jagiellońska</w:t>
            </w:r>
            <w:r>
              <w:rPr>
                <w:b/>
                <w:sz w:val="24"/>
              </w:rPr>
              <w:t xml:space="preserve"> </w:t>
            </w:r>
            <w:r w:rsidRPr="000219E6">
              <w:rPr>
                <w:b/>
                <w:sz w:val="24"/>
              </w:rPr>
              <w:t>147/151</w:t>
            </w:r>
          </w:p>
          <w:p w:rsidR="000219E6" w:rsidRDefault="000219E6" w:rsidP="0077424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219E6">
              <w:rPr>
                <w:b/>
                <w:sz w:val="24"/>
              </w:rPr>
              <w:t>61 746.00 zł</w:t>
            </w:r>
          </w:p>
          <w:p w:rsidR="000219E6" w:rsidRPr="00253031" w:rsidRDefault="000219E6" w:rsidP="0077424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219E6" w:rsidRDefault="000219E6" w:rsidP="0077424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219E6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948"/>
        <w:gridCol w:w="1134"/>
        <w:gridCol w:w="992"/>
        <w:gridCol w:w="1276"/>
        <w:gridCol w:w="1134"/>
        <w:gridCol w:w="1134"/>
      </w:tblGrid>
      <w:tr w:rsidR="008E7464" w:rsidRPr="00C63DA0" w:rsidTr="008E7464">
        <w:tc>
          <w:tcPr>
            <w:tcW w:w="540" w:type="dxa"/>
            <w:shd w:val="clear" w:color="auto" w:fill="auto"/>
            <w:vAlign w:val="center"/>
          </w:tcPr>
          <w:p w:rsidR="008E7464" w:rsidRPr="00C63DA0" w:rsidRDefault="008E746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E7464" w:rsidRPr="00C63DA0" w:rsidRDefault="008E746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E7464" w:rsidRPr="00C63DA0" w:rsidRDefault="008E746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8E7464" w:rsidRPr="00C63DA0" w:rsidRDefault="008E746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464" w:rsidRPr="00C63DA0" w:rsidRDefault="008E746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7464" w:rsidRPr="00C63DA0" w:rsidRDefault="008E746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>Zużycie energii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464" w:rsidRPr="00C63DA0" w:rsidRDefault="008E746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>Emisja dwutlenku węgla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464" w:rsidRPr="00C63DA0" w:rsidRDefault="008E746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>Emisja zanieczyszczeń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464" w:rsidRPr="00C63DA0" w:rsidRDefault="008E746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E7464" w:rsidRPr="00C63DA0" w:rsidTr="008E7464">
        <w:tc>
          <w:tcPr>
            <w:tcW w:w="540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Frank-</w:t>
            </w:r>
            <w:proofErr w:type="spellStart"/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Cars</w:t>
            </w:r>
            <w:proofErr w:type="spellEnd"/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Jagiellońska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147/151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464" w:rsidRPr="00C63DA0" w:rsidRDefault="008E7464" w:rsidP="008E74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7464" w:rsidRPr="00C63DA0" w:rsidRDefault="008E7464" w:rsidP="008E74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4,96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464" w:rsidRPr="00C63DA0" w:rsidRDefault="008E7464" w:rsidP="008E74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99,96</w:t>
            </w:r>
          </w:p>
        </w:tc>
      </w:tr>
      <w:tr w:rsidR="008E7464" w:rsidRPr="00C63DA0" w:rsidTr="008E7464">
        <w:tc>
          <w:tcPr>
            <w:tcW w:w="540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REN-CAR Sp. z o.o.</w:t>
            </w:r>
          </w:p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Gliwicka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190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44-207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Rybnik</w:t>
            </w:r>
          </w:p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58,45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464" w:rsidRPr="00C63DA0" w:rsidRDefault="008E7464" w:rsidP="008E74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3,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464" w:rsidRPr="00C63DA0" w:rsidRDefault="008E7464" w:rsidP="008E74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96,91</w:t>
            </w:r>
          </w:p>
        </w:tc>
      </w:tr>
      <w:tr w:rsidR="008E7464" w:rsidRPr="00C63DA0" w:rsidTr="008E7464">
        <w:tc>
          <w:tcPr>
            <w:tcW w:w="540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ANTONIAK AUTO Sp. z o.o. Sp. k.</w:t>
            </w:r>
          </w:p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Czarnochowska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49,14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7464" w:rsidRPr="00C63DA0" w:rsidRDefault="008E7464" w:rsidP="008E74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12,2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3,97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464" w:rsidRPr="00C63DA0" w:rsidRDefault="008E7464" w:rsidP="008E74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0,8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464" w:rsidRPr="00C63DA0" w:rsidRDefault="008E7464" w:rsidP="008E74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81,2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8E7464" w:rsidRPr="00C63DA0" w:rsidTr="008E7464">
        <w:tc>
          <w:tcPr>
            <w:tcW w:w="540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Auto Handel Centrum KROTOWSKI - CICHY Sp. j.</w:t>
            </w:r>
          </w:p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Skórzewska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62-081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Wysogotowo</w:t>
            </w:r>
          </w:p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19E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41,75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7464" w:rsidRPr="00C63DA0" w:rsidRDefault="008E7464" w:rsidP="008E74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13,7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4,51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464" w:rsidRPr="00C63DA0" w:rsidRDefault="008E7464" w:rsidP="00774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0,06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7464" w:rsidRPr="00C63DA0" w:rsidRDefault="008E7464" w:rsidP="009325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9E6">
              <w:rPr>
                <w:rFonts w:ascii="Times New Roman" w:hAnsi="Times New Roman" w:cs="Times New Roman"/>
                <w:sz w:val="18"/>
                <w:szCs w:val="18"/>
              </w:rPr>
              <w:t xml:space="preserve">  60,0</w:t>
            </w:r>
            <w:r w:rsidR="009325C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bookmarkStart w:id="0" w:name="_GoBack"/>
            <w:bookmarkEnd w:id="0"/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B78" w:rsidRDefault="00970B78">
      <w:r>
        <w:separator/>
      </w:r>
    </w:p>
  </w:endnote>
  <w:endnote w:type="continuationSeparator" w:id="0">
    <w:p w:rsidR="00970B78" w:rsidRDefault="00970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9E6" w:rsidRDefault="000219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9325C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325C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325C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9E6" w:rsidRDefault="000219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B78" w:rsidRDefault="00970B78">
      <w:r>
        <w:separator/>
      </w:r>
    </w:p>
  </w:footnote>
  <w:footnote w:type="continuationSeparator" w:id="0">
    <w:p w:rsidR="00970B78" w:rsidRDefault="00970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9E6" w:rsidRDefault="000219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9E6" w:rsidRDefault="000219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9E6" w:rsidRDefault="000219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0B78"/>
    <w:rsid w:val="000219E6"/>
    <w:rsid w:val="00140696"/>
    <w:rsid w:val="00253031"/>
    <w:rsid w:val="00377700"/>
    <w:rsid w:val="005C147E"/>
    <w:rsid w:val="007118AF"/>
    <w:rsid w:val="007124E4"/>
    <w:rsid w:val="00745012"/>
    <w:rsid w:val="0087722C"/>
    <w:rsid w:val="008E7464"/>
    <w:rsid w:val="009325CB"/>
    <w:rsid w:val="00970B78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2C7916"/>
  <w15:chartTrackingRefBased/>
  <w15:docId w15:val="{4917C709-4F08-4F2B-A3C9-9E001456A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E74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E74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2018-06-27T10:40:00Z</cp:lastPrinted>
  <dcterms:created xsi:type="dcterms:W3CDTF">2018-06-28T11:19:00Z</dcterms:created>
  <dcterms:modified xsi:type="dcterms:W3CDTF">2018-06-28T11:19:00Z</dcterms:modified>
</cp:coreProperties>
</file>